
<file path=[Content_Types].xml><?xml version="1.0" encoding="utf-8"?>
<Types xmlns="http://schemas.openxmlformats.org/package/2006/content-types">
  <Default Extension="png" ContentType="image/png"/>
  <Default Extension="vsd" ContentType="application/vnd.visio"/>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Pr="00BD7A11" w:rsidRDefault="00A23FF2" w:rsidP="00C560EF">
      <w:pPr>
        <w:pStyle w:val="Text1"/>
        <w:tabs>
          <w:tab w:val="left" w:pos="7956"/>
        </w:tabs>
        <w:spacing w:after="0"/>
        <w:ind w:left="0" w:firstLine="0"/>
        <w:rPr>
          <w:b/>
          <w:szCs w:val="24"/>
          <w:u w:val="single"/>
        </w:rPr>
      </w:pPr>
      <w:bookmarkStart w:id="0" w:name="_Hlk102636706"/>
      <w:bookmarkStart w:id="1" w:name="_Hlk56546170"/>
      <w:bookmarkEnd w:id="0"/>
    </w:p>
    <w:p w14:paraId="1DF2D53D" w14:textId="77777777" w:rsidR="00A23FF2" w:rsidRPr="00BD7A11" w:rsidRDefault="00A23FF2" w:rsidP="005624C6">
      <w:pPr>
        <w:pStyle w:val="Text1"/>
        <w:tabs>
          <w:tab w:val="left" w:pos="7956"/>
        </w:tabs>
        <w:spacing w:after="0"/>
        <w:ind w:left="0"/>
        <w:jc w:val="right"/>
        <w:rPr>
          <w:b/>
          <w:szCs w:val="24"/>
          <w:u w:val="single"/>
        </w:rPr>
      </w:pPr>
    </w:p>
    <w:p w14:paraId="25C21BFF" w14:textId="492D5595" w:rsidR="005624C6" w:rsidRPr="00BD7A11" w:rsidRDefault="005624C6" w:rsidP="008F5C92">
      <w:pPr>
        <w:pStyle w:val="Text1"/>
        <w:tabs>
          <w:tab w:val="left" w:pos="7834"/>
        </w:tabs>
        <w:spacing w:after="0"/>
        <w:ind w:left="0"/>
        <w:jc w:val="left"/>
        <w:rPr>
          <w:b/>
          <w:szCs w:val="24"/>
          <w:u w:val="single"/>
        </w:rPr>
      </w:pPr>
    </w:p>
    <w:p w14:paraId="22B8D570" w14:textId="77777777" w:rsidR="005624C6" w:rsidRPr="00BD7A11" w:rsidRDefault="005624C6" w:rsidP="005624C6">
      <w:pPr>
        <w:pStyle w:val="Text1"/>
        <w:spacing w:after="0"/>
        <w:ind w:left="0"/>
        <w:jc w:val="center"/>
        <w:rPr>
          <w:b/>
          <w:szCs w:val="24"/>
        </w:rPr>
      </w:pPr>
    </w:p>
    <w:p w14:paraId="27E0EE53" w14:textId="77777777" w:rsidR="005624C6" w:rsidRPr="00BD7A11" w:rsidRDefault="005624C6" w:rsidP="00EF4F95">
      <w:pPr>
        <w:pStyle w:val="Text1"/>
        <w:spacing w:after="0"/>
        <w:ind w:left="0"/>
        <w:rPr>
          <w:b/>
          <w:szCs w:val="24"/>
        </w:rPr>
      </w:pPr>
    </w:p>
    <w:p w14:paraId="7B23A850" w14:textId="2B2F09C6" w:rsidR="005624C6" w:rsidRPr="00BD7A11" w:rsidRDefault="004E00DE" w:rsidP="005624C6">
      <w:pPr>
        <w:jc w:val="center"/>
        <w:rPr>
          <w:b/>
          <w:szCs w:val="24"/>
          <w:lang w:val="en-GB"/>
        </w:rPr>
      </w:pPr>
      <w:r w:rsidRPr="00BD7A11">
        <w:rPr>
          <w:b/>
          <w:szCs w:val="24"/>
          <w:lang w:val="en-GB"/>
        </w:rPr>
        <w:t>FINAL REPORT</w:t>
      </w:r>
    </w:p>
    <w:p w14:paraId="21FCEDD0" w14:textId="77777777" w:rsidR="005624C6" w:rsidRPr="00BD7A11" w:rsidRDefault="005624C6" w:rsidP="005624C6">
      <w:pPr>
        <w:jc w:val="center"/>
        <w:rPr>
          <w:b/>
          <w:lang w:val="en-GB"/>
        </w:rPr>
      </w:pPr>
    </w:p>
    <w:p w14:paraId="7F3C1C00" w14:textId="1C3038F3" w:rsidR="005624C6" w:rsidRPr="00BD7A11" w:rsidRDefault="0041795C" w:rsidP="005624C6">
      <w:pPr>
        <w:jc w:val="center"/>
        <w:rPr>
          <w:b/>
          <w:bCs/>
          <w:lang w:val="en-GB"/>
        </w:rPr>
      </w:pPr>
      <w:r w:rsidRPr="00BD7A11">
        <w:rPr>
          <w:b/>
          <w:bCs/>
          <w:lang w:val="en-GB"/>
        </w:rPr>
        <w:t>from</w:t>
      </w:r>
    </w:p>
    <w:p w14:paraId="400B2B3B" w14:textId="77777777" w:rsidR="005624C6" w:rsidRPr="00BD7A11" w:rsidRDefault="005624C6" w:rsidP="005624C6">
      <w:pPr>
        <w:jc w:val="center"/>
        <w:rPr>
          <w:b/>
          <w:bCs/>
          <w:lang w:val="en-GB"/>
        </w:rPr>
      </w:pPr>
    </w:p>
    <w:p w14:paraId="437B04DD" w14:textId="4C86CB14" w:rsidR="005624C6" w:rsidRPr="00BD7A11" w:rsidRDefault="00F849C4" w:rsidP="00386EA0">
      <w:pPr>
        <w:shd w:val="clear" w:color="auto" w:fill="FFFFFF"/>
        <w:spacing w:line="240" w:lineRule="exact"/>
        <w:ind w:firstLine="0"/>
        <w:jc w:val="center"/>
        <w:rPr>
          <w:b/>
          <w:szCs w:val="24"/>
          <w:lang w:val="en-GB"/>
        </w:rPr>
      </w:pPr>
      <w:r w:rsidRPr="00BD7A11">
        <w:rPr>
          <w:b/>
          <w:bCs/>
          <w:szCs w:val="24"/>
          <w:lang w:val="en-GB"/>
        </w:rPr>
        <w:t>Investigation of railway accident</w:t>
      </w:r>
      <w:r w:rsidR="002D5B60" w:rsidRPr="00BD7A11">
        <w:rPr>
          <w:b/>
          <w:bCs/>
          <w:szCs w:val="24"/>
          <w:lang w:val="en-GB"/>
        </w:rPr>
        <w:t xml:space="preserve"> </w:t>
      </w:r>
      <w:r w:rsidR="00FC5C39" w:rsidRPr="00BD7A11">
        <w:rPr>
          <w:b/>
          <w:szCs w:val="24"/>
          <w:lang w:val="en-GB"/>
        </w:rPr>
        <w:t xml:space="preserve">– </w:t>
      </w:r>
      <w:r w:rsidR="00C65952" w:rsidRPr="00BD7A11">
        <w:rPr>
          <w:b/>
          <w:szCs w:val="24"/>
          <w:lang w:val="en-GB"/>
        </w:rPr>
        <w:t>derailment of locomotives within occurred side collision</w:t>
      </w:r>
      <w:r w:rsidR="00386EA0" w:rsidRPr="00BD7A11">
        <w:rPr>
          <w:b/>
          <w:szCs w:val="24"/>
          <w:lang w:val="en-GB"/>
        </w:rPr>
        <w:t xml:space="preserve">, </w:t>
      </w:r>
      <w:r w:rsidR="00C65952" w:rsidRPr="00BD7A11">
        <w:rPr>
          <w:b/>
          <w:szCs w:val="24"/>
          <w:lang w:val="en-GB"/>
        </w:rPr>
        <w:t>serviced DFT</w:t>
      </w:r>
      <w:r w:rsidR="00386EA0" w:rsidRPr="00BD7A11">
        <w:rPr>
          <w:b/>
          <w:szCs w:val="24"/>
          <w:lang w:val="en-GB"/>
        </w:rPr>
        <w:t xml:space="preserve"> № 20691 </w:t>
      </w:r>
      <w:r w:rsidR="00C65952" w:rsidRPr="00BD7A11">
        <w:rPr>
          <w:b/>
          <w:szCs w:val="24"/>
          <w:lang w:val="en-GB"/>
        </w:rPr>
        <w:t>and DFT</w:t>
      </w:r>
      <w:r w:rsidR="00386EA0" w:rsidRPr="00BD7A11">
        <w:rPr>
          <w:b/>
          <w:szCs w:val="24"/>
          <w:lang w:val="en-GB"/>
        </w:rPr>
        <w:t xml:space="preserve"> № 20698, </w:t>
      </w:r>
      <w:r w:rsidR="00720C29" w:rsidRPr="00BD7A11">
        <w:rPr>
          <w:b/>
          <w:szCs w:val="24"/>
          <w:lang w:val="en-GB"/>
        </w:rPr>
        <w:t>in Iliyantsi station on</w:t>
      </w:r>
      <w:r w:rsidR="002D5B60" w:rsidRPr="00BD7A11">
        <w:rPr>
          <w:b/>
          <w:szCs w:val="24"/>
          <w:lang w:val="en-GB"/>
        </w:rPr>
        <w:t xml:space="preserve"> </w:t>
      </w:r>
      <w:r w:rsidR="00FC5C39" w:rsidRPr="00BD7A11">
        <w:rPr>
          <w:b/>
          <w:szCs w:val="24"/>
          <w:lang w:val="en-GB"/>
        </w:rPr>
        <w:t>2</w:t>
      </w:r>
      <w:r w:rsidR="00FC5C39" w:rsidRPr="00BD7A11">
        <w:rPr>
          <w:b/>
          <w:bCs/>
          <w:szCs w:val="24"/>
          <w:lang w:val="en-GB"/>
        </w:rPr>
        <w:t>1</w:t>
      </w:r>
      <w:r w:rsidR="00FC5C39" w:rsidRPr="00BD7A11">
        <w:rPr>
          <w:b/>
          <w:szCs w:val="24"/>
          <w:lang w:val="en-GB"/>
        </w:rPr>
        <w:t>.01.2022</w:t>
      </w:r>
    </w:p>
    <w:p w14:paraId="617679C2" w14:textId="77777777" w:rsidR="005624C6" w:rsidRPr="00BD7A11" w:rsidRDefault="005624C6" w:rsidP="005624C6">
      <w:pPr>
        <w:shd w:val="clear" w:color="auto" w:fill="FFFFFF"/>
        <w:spacing w:line="240" w:lineRule="exact"/>
        <w:rPr>
          <w:szCs w:val="24"/>
          <w:lang w:val="en-GB"/>
        </w:rPr>
      </w:pPr>
    </w:p>
    <w:p w14:paraId="192A01C3" w14:textId="77777777" w:rsidR="005624C6" w:rsidRPr="00BD7A11" w:rsidRDefault="005624C6" w:rsidP="005624C6">
      <w:pPr>
        <w:shd w:val="clear" w:color="auto" w:fill="FFFFFF"/>
        <w:spacing w:line="240" w:lineRule="exact"/>
        <w:rPr>
          <w:szCs w:val="24"/>
          <w:lang w:val="en-GB"/>
        </w:rPr>
      </w:pPr>
    </w:p>
    <w:p w14:paraId="7B925A19" w14:textId="77777777" w:rsidR="005624C6" w:rsidRPr="00BD7A11" w:rsidRDefault="005624C6" w:rsidP="005624C6">
      <w:pPr>
        <w:shd w:val="clear" w:color="auto" w:fill="FFFFFF"/>
        <w:tabs>
          <w:tab w:val="left" w:pos="936"/>
        </w:tabs>
        <w:spacing w:line="240" w:lineRule="exact"/>
        <w:rPr>
          <w:szCs w:val="24"/>
          <w:lang w:val="en-GB"/>
        </w:rPr>
      </w:pPr>
    </w:p>
    <w:p w14:paraId="38975D21" w14:textId="77777777" w:rsidR="005624C6" w:rsidRPr="00BD7A11" w:rsidRDefault="005624C6" w:rsidP="005624C6">
      <w:pPr>
        <w:shd w:val="clear" w:color="auto" w:fill="FFFFFF"/>
        <w:tabs>
          <w:tab w:val="left" w:pos="936"/>
        </w:tabs>
        <w:spacing w:line="240" w:lineRule="exact"/>
        <w:rPr>
          <w:szCs w:val="24"/>
          <w:lang w:val="en-GB"/>
        </w:rPr>
      </w:pPr>
    </w:p>
    <w:p w14:paraId="21DC9222" w14:textId="3AB83CF8" w:rsidR="005624C6" w:rsidRPr="00BD7A11" w:rsidRDefault="005624C6" w:rsidP="005624C6">
      <w:pPr>
        <w:jc w:val="center"/>
        <w:rPr>
          <w:szCs w:val="24"/>
          <w:lang w:val="en-GB"/>
        </w:rPr>
      </w:pPr>
      <w:r w:rsidRPr="00BD7A11">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Pr="00BD7A11" w:rsidRDefault="005624C6" w:rsidP="005624C6">
      <w:pPr>
        <w:pStyle w:val="Text1"/>
        <w:spacing w:after="0"/>
        <w:ind w:left="0"/>
        <w:rPr>
          <w:szCs w:val="24"/>
        </w:rPr>
      </w:pPr>
    </w:p>
    <w:p w14:paraId="29D67DFB" w14:textId="1B6F74DF" w:rsidR="00003F92" w:rsidRPr="00BD7A11" w:rsidRDefault="00003F92" w:rsidP="005624C6">
      <w:pPr>
        <w:pStyle w:val="Text1"/>
        <w:spacing w:after="0"/>
        <w:ind w:left="0"/>
        <w:rPr>
          <w:szCs w:val="24"/>
        </w:rPr>
      </w:pPr>
    </w:p>
    <w:p w14:paraId="1DE34BA2" w14:textId="77777777" w:rsidR="00003F92" w:rsidRPr="00BD7A11" w:rsidRDefault="00003F92" w:rsidP="005624C6">
      <w:pPr>
        <w:pStyle w:val="Text1"/>
        <w:spacing w:after="0"/>
        <w:ind w:left="0"/>
        <w:rPr>
          <w:szCs w:val="24"/>
        </w:rPr>
      </w:pPr>
    </w:p>
    <w:p w14:paraId="722B0743" w14:textId="77777777" w:rsidR="005624C6" w:rsidRPr="00BD7A11" w:rsidRDefault="005624C6" w:rsidP="005624C6">
      <w:pPr>
        <w:pStyle w:val="Text1"/>
        <w:spacing w:after="0"/>
        <w:ind w:left="0"/>
        <w:rPr>
          <w:szCs w:val="24"/>
        </w:rPr>
      </w:pPr>
    </w:p>
    <w:p w14:paraId="77C27C70" w14:textId="77777777" w:rsidR="005624C6" w:rsidRPr="00BD7A11" w:rsidRDefault="005624C6" w:rsidP="005624C6">
      <w:pPr>
        <w:pStyle w:val="Text1"/>
        <w:spacing w:after="0"/>
        <w:ind w:left="0"/>
        <w:rPr>
          <w:szCs w:val="24"/>
        </w:rPr>
      </w:pPr>
    </w:p>
    <w:p w14:paraId="019404B8" w14:textId="1110A03C" w:rsidR="00BA6C1D" w:rsidRPr="00BD7A11" w:rsidRDefault="009D52E7" w:rsidP="00A23FF2">
      <w:pPr>
        <w:pStyle w:val="Text1"/>
        <w:spacing w:after="0"/>
        <w:ind w:left="0"/>
        <w:jc w:val="center"/>
        <w:rPr>
          <w:b/>
          <w:sz w:val="28"/>
          <w:szCs w:val="22"/>
        </w:rPr>
      </w:pPr>
      <w:r w:rsidRPr="00BD7A11">
        <w:rPr>
          <w:b/>
          <w:sz w:val="28"/>
          <w:szCs w:val="22"/>
        </w:rPr>
        <w:t>2022</w:t>
      </w:r>
      <w:r w:rsidR="00BA6C1D" w:rsidRPr="00BD7A11">
        <w:rPr>
          <w:b/>
          <w:sz w:val="28"/>
          <w:szCs w:val="28"/>
        </w:rPr>
        <w:br w:type="page"/>
      </w:r>
    </w:p>
    <w:p w14:paraId="2685AB56" w14:textId="50821FE3" w:rsidR="00EF4F95" w:rsidRPr="00BD7A11" w:rsidRDefault="00BD10F1" w:rsidP="00EF4F95">
      <w:pPr>
        <w:tabs>
          <w:tab w:val="left" w:pos="3402"/>
        </w:tabs>
        <w:autoSpaceDE w:val="0"/>
        <w:autoSpaceDN w:val="0"/>
        <w:adjustRightInd w:val="0"/>
        <w:spacing w:line="480" w:lineRule="auto"/>
        <w:rPr>
          <w:b/>
          <w:sz w:val="28"/>
          <w:szCs w:val="28"/>
          <w:lang w:val="en-GB"/>
        </w:rPr>
      </w:pPr>
      <w:r w:rsidRPr="00BD7A11">
        <w:rPr>
          <w:b/>
          <w:sz w:val="28"/>
          <w:szCs w:val="28"/>
          <w:lang w:val="en-GB"/>
        </w:rPr>
        <w:lastRenderedPageBreak/>
        <w:t>OBJECTIVE OF INVESTIGATION AND EXTENT OF RESPONSIBILITY</w:t>
      </w:r>
    </w:p>
    <w:p w14:paraId="5939FE87" w14:textId="4F5FD02C" w:rsidR="008E44FC" w:rsidRPr="00BD7A11" w:rsidRDefault="008E44FC" w:rsidP="00EF4F95">
      <w:pPr>
        <w:tabs>
          <w:tab w:val="left" w:pos="3402"/>
        </w:tabs>
        <w:autoSpaceDE w:val="0"/>
        <w:autoSpaceDN w:val="0"/>
        <w:adjustRightInd w:val="0"/>
        <w:spacing w:line="360" w:lineRule="auto"/>
        <w:rPr>
          <w:b/>
          <w:sz w:val="28"/>
          <w:szCs w:val="28"/>
          <w:lang w:val="en-GB"/>
        </w:rPr>
      </w:pPr>
      <w:r w:rsidRPr="00BD7A11">
        <w:rPr>
          <w:sz w:val="28"/>
          <w:szCs w:val="28"/>
          <w:lang w:val="en-GB"/>
        </w:rPr>
        <w:t xml:space="preserve">The National Air, Maritime and Railway Transport Accidents Investigation Board (NAMRTAIB), which is an independent body performs the investigation of significant accidents, accidents and incidents. The National Board is within the Council of Ministers (CM) of the Republic of Bulgaria, and aims to find the circumstances and causes that led to the accidents and incidents occurrence in order to improve the safety and to avoid such in future. The investigation of accidents and incidents does not include </w:t>
      </w:r>
      <w:r w:rsidRPr="00BD7A11">
        <w:rPr>
          <w:b/>
          <w:sz w:val="28"/>
          <w:szCs w:val="28"/>
          <w:lang w:val="en-GB"/>
        </w:rPr>
        <w:t>the determination</w:t>
      </w:r>
      <w:r w:rsidRPr="00BD7A11">
        <w:rPr>
          <w:sz w:val="28"/>
          <w:szCs w:val="28"/>
          <w:lang w:val="en-GB"/>
        </w:rPr>
        <w:t xml:space="preserve"> </w:t>
      </w:r>
      <w:r w:rsidRPr="00BD7A11">
        <w:rPr>
          <w:b/>
          <w:sz w:val="28"/>
          <w:szCs w:val="28"/>
          <w:lang w:val="en-GB"/>
        </w:rPr>
        <w:t>of fault and responsibility in no circumstances.</w:t>
      </w:r>
    </w:p>
    <w:p w14:paraId="37EA6353" w14:textId="7EA43C98" w:rsidR="0026259B" w:rsidRPr="00BD7A11" w:rsidRDefault="0026259B" w:rsidP="00EF4F95">
      <w:pPr>
        <w:tabs>
          <w:tab w:val="left" w:pos="8080"/>
        </w:tabs>
        <w:spacing w:line="360" w:lineRule="auto"/>
        <w:rPr>
          <w:sz w:val="28"/>
          <w:szCs w:val="28"/>
          <w:lang w:val="en-GB"/>
        </w:rPr>
      </w:pPr>
      <w:r w:rsidRPr="00BD7A11">
        <w:rPr>
          <w:sz w:val="28"/>
          <w:szCs w:val="28"/>
          <w:lang w:val="en-GB"/>
        </w:rPr>
        <w:t>The investigation is performed in accordance with the requirements of DIRECTIVE (EU) 2016/798 of the European Parliament and of the Council of 11 May 2016 on railway transport safety, the Railway Transport Act (RTA), Ordinance No59 dated 5.12.2006 on the rail transport safety management, and Ordinance No Н-32 dated 19.09.2007 on the coordination of the activities and information exchange during the railway accidents and incidents investigation,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w:t>
      </w:r>
    </w:p>
    <w:p w14:paraId="7DB59418" w14:textId="04B59C0D" w:rsidR="00371157" w:rsidRPr="00BD7A11" w:rsidRDefault="00371157" w:rsidP="00EF4F95">
      <w:pPr>
        <w:tabs>
          <w:tab w:val="left" w:pos="8080"/>
        </w:tabs>
        <w:spacing w:line="360" w:lineRule="auto"/>
        <w:rPr>
          <w:sz w:val="28"/>
          <w:szCs w:val="28"/>
          <w:lang w:val="en-GB"/>
        </w:rPr>
      </w:pPr>
      <w:r w:rsidRPr="00BD7A11">
        <w:rPr>
          <w:sz w:val="28"/>
          <w:szCs w:val="28"/>
          <w:lang w:val="en-GB"/>
        </w:rPr>
        <w:t>The Investigation reports follow the requirements of REGULATION (EU) 2020/572 of the Commission dated 24 April 2020 on the reporting structure for railway accident and incident investigation reports.</w:t>
      </w:r>
    </w:p>
    <w:p w14:paraId="764CF5DD" w14:textId="77777777" w:rsidR="005624C6" w:rsidRPr="00BD7A11" w:rsidRDefault="005624C6" w:rsidP="005624C6">
      <w:pPr>
        <w:tabs>
          <w:tab w:val="left" w:pos="8080"/>
        </w:tabs>
        <w:ind w:right="28"/>
        <w:rPr>
          <w:lang w:val="en-GB"/>
        </w:rPr>
      </w:pPr>
    </w:p>
    <w:p w14:paraId="01811B98" w14:textId="77777777" w:rsidR="005624C6" w:rsidRPr="00BD7A11" w:rsidRDefault="005624C6" w:rsidP="005624C6">
      <w:pPr>
        <w:tabs>
          <w:tab w:val="left" w:pos="8080"/>
        </w:tabs>
        <w:ind w:right="28"/>
        <w:rPr>
          <w:lang w:val="en-GB"/>
        </w:rPr>
      </w:pPr>
    </w:p>
    <w:bookmarkEnd w:id="1"/>
    <w:p w14:paraId="510C56E2" w14:textId="77777777" w:rsidR="00972DC3" w:rsidRPr="00BD7A11" w:rsidRDefault="00972DC3" w:rsidP="00DD1B53">
      <w:pPr>
        <w:rPr>
          <w:lang w:val="en-GB"/>
        </w:rPr>
      </w:pPr>
      <w:r w:rsidRPr="00BD7A11">
        <w:rPr>
          <w:lang w:val="en-GB"/>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BD7A11" w14:paraId="5119ABDA" w14:textId="77777777" w:rsidTr="00D73F17">
        <w:tc>
          <w:tcPr>
            <w:tcW w:w="9350" w:type="dxa"/>
            <w:gridSpan w:val="3"/>
          </w:tcPr>
          <w:p w14:paraId="616DEC93" w14:textId="34747808" w:rsidR="00BF62D9" w:rsidRPr="00BD7A11" w:rsidRDefault="00E835F5" w:rsidP="00033EEF">
            <w:pPr>
              <w:ind w:firstLine="0"/>
              <w:jc w:val="center"/>
              <w:rPr>
                <w:b/>
                <w:bCs/>
                <w:lang w:val="en-GB"/>
              </w:rPr>
            </w:pPr>
            <w:r w:rsidRPr="00BD7A11">
              <w:rPr>
                <w:b/>
                <w:bCs/>
                <w:sz w:val="32"/>
                <w:szCs w:val="24"/>
                <w:lang w:val="en-GB"/>
              </w:rPr>
              <w:lastRenderedPageBreak/>
              <w:t>TABLE OF CONTENTS</w:t>
            </w:r>
          </w:p>
        </w:tc>
      </w:tr>
      <w:tr w:rsidR="00BF62D9" w:rsidRPr="00BD7A11" w14:paraId="47C5AD58" w14:textId="77777777" w:rsidTr="00D73F17">
        <w:tc>
          <w:tcPr>
            <w:tcW w:w="445" w:type="dxa"/>
          </w:tcPr>
          <w:p w14:paraId="60E2ABFA" w14:textId="77777777" w:rsidR="00BF62D9" w:rsidRPr="00BD7A11" w:rsidRDefault="00BF62D9" w:rsidP="00954483">
            <w:pPr>
              <w:spacing w:before="240"/>
              <w:ind w:firstLine="0"/>
              <w:jc w:val="center"/>
              <w:rPr>
                <w:lang w:val="en-GB"/>
              </w:rPr>
            </w:pPr>
            <w:r w:rsidRPr="00BD7A11">
              <w:rPr>
                <w:lang w:val="en-GB"/>
              </w:rPr>
              <w:t>№</w:t>
            </w:r>
          </w:p>
        </w:tc>
        <w:tc>
          <w:tcPr>
            <w:tcW w:w="8197" w:type="dxa"/>
          </w:tcPr>
          <w:p w14:paraId="72EC713B" w14:textId="5B734C0B" w:rsidR="00BF62D9" w:rsidRPr="00BD7A11" w:rsidRDefault="00705731" w:rsidP="00954483">
            <w:pPr>
              <w:spacing w:before="240"/>
              <w:ind w:firstLine="0"/>
              <w:jc w:val="center"/>
              <w:rPr>
                <w:lang w:val="en-GB"/>
              </w:rPr>
            </w:pPr>
            <w:r w:rsidRPr="00BD7A11">
              <w:rPr>
                <w:lang w:val="en-GB"/>
              </w:rPr>
              <w:t>Title of section</w:t>
            </w:r>
          </w:p>
        </w:tc>
        <w:tc>
          <w:tcPr>
            <w:tcW w:w="708" w:type="dxa"/>
          </w:tcPr>
          <w:p w14:paraId="73C0D559" w14:textId="5EA596F6" w:rsidR="00BF62D9" w:rsidRPr="00BD7A11" w:rsidRDefault="005013BD" w:rsidP="00954483">
            <w:pPr>
              <w:spacing w:before="240"/>
              <w:ind w:firstLine="0"/>
              <w:jc w:val="center"/>
              <w:rPr>
                <w:lang w:val="en-GB"/>
              </w:rPr>
            </w:pPr>
            <w:r w:rsidRPr="00BD7A11">
              <w:rPr>
                <w:lang w:val="en-GB"/>
              </w:rPr>
              <w:t>Pg</w:t>
            </w:r>
            <w:r w:rsidR="00BF62D9" w:rsidRPr="00BD7A11">
              <w:rPr>
                <w:lang w:val="en-GB"/>
              </w:rPr>
              <w:t>.</w:t>
            </w:r>
          </w:p>
        </w:tc>
      </w:tr>
      <w:tr w:rsidR="002D5B60" w:rsidRPr="00BD7A11" w14:paraId="78A75DA1" w14:textId="77777777" w:rsidTr="00D73F17">
        <w:tc>
          <w:tcPr>
            <w:tcW w:w="445" w:type="dxa"/>
          </w:tcPr>
          <w:p w14:paraId="3B393DCE" w14:textId="77777777" w:rsidR="002D5B60" w:rsidRPr="00BD7A11" w:rsidRDefault="002D5B60" w:rsidP="0012247B">
            <w:pPr>
              <w:pStyle w:val="ab"/>
              <w:numPr>
                <w:ilvl w:val="0"/>
                <w:numId w:val="7"/>
              </w:numPr>
              <w:spacing w:before="240"/>
              <w:jc w:val="center"/>
              <w:rPr>
                <w:lang w:val="en-GB"/>
              </w:rPr>
            </w:pPr>
          </w:p>
        </w:tc>
        <w:tc>
          <w:tcPr>
            <w:tcW w:w="8197" w:type="dxa"/>
          </w:tcPr>
          <w:p w14:paraId="1E04C894" w14:textId="544AE0C9" w:rsidR="002D5B60" w:rsidRPr="00BD7A11" w:rsidRDefault="00C955B1" w:rsidP="00954483">
            <w:pPr>
              <w:spacing w:before="240"/>
              <w:ind w:firstLine="0"/>
              <w:rPr>
                <w:b/>
                <w:bCs/>
                <w:sz w:val="28"/>
                <w:szCs w:val="28"/>
                <w:lang w:val="en-GB"/>
              </w:rPr>
            </w:pPr>
            <w:hyperlink w:anchor="резюме" w:history="1">
              <w:r w:rsidR="00BB1178" w:rsidRPr="00BD7A11">
                <w:rPr>
                  <w:rStyle w:val="a9"/>
                  <w:b/>
                  <w:bCs/>
                  <w:sz w:val="28"/>
                  <w:szCs w:val="28"/>
                  <w:lang w:val="en-GB"/>
                </w:rPr>
                <w:t>Summary</w:t>
              </w:r>
            </w:hyperlink>
            <w:r w:rsidR="002D5B60" w:rsidRPr="00BD7A11">
              <w:rPr>
                <w:b/>
                <w:bCs/>
                <w:sz w:val="28"/>
                <w:szCs w:val="28"/>
                <w:lang w:val="en-GB"/>
              </w:rPr>
              <w:t xml:space="preserve"> </w:t>
            </w:r>
          </w:p>
        </w:tc>
        <w:tc>
          <w:tcPr>
            <w:tcW w:w="708" w:type="dxa"/>
          </w:tcPr>
          <w:p w14:paraId="388F9DD9" w14:textId="347BCA06" w:rsidR="002D5B60" w:rsidRPr="00BD7A11" w:rsidRDefault="002D5B60" w:rsidP="00954483">
            <w:pPr>
              <w:spacing w:before="240"/>
              <w:ind w:firstLine="0"/>
              <w:jc w:val="center"/>
              <w:rPr>
                <w:lang w:val="en-GB"/>
              </w:rPr>
            </w:pPr>
            <w:r w:rsidRPr="00BD7A11">
              <w:rPr>
                <w:lang w:val="en-GB"/>
              </w:rPr>
              <w:t>5</w:t>
            </w:r>
          </w:p>
        </w:tc>
      </w:tr>
      <w:tr w:rsidR="002D5B60" w:rsidRPr="00BD7A11" w14:paraId="00753ED3" w14:textId="77777777" w:rsidTr="00D73F17">
        <w:tc>
          <w:tcPr>
            <w:tcW w:w="445" w:type="dxa"/>
          </w:tcPr>
          <w:p w14:paraId="6F056AAC" w14:textId="77777777" w:rsidR="002D5B60" w:rsidRPr="00BD7A11" w:rsidRDefault="002D5B60" w:rsidP="0012247B">
            <w:pPr>
              <w:pStyle w:val="ab"/>
              <w:numPr>
                <w:ilvl w:val="0"/>
                <w:numId w:val="7"/>
              </w:numPr>
              <w:spacing w:before="240"/>
              <w:jc w:val="center"/>
              <w:rPr>
                <w:lang w:val="en-GB"/>
              </w:rPr>
            </w:pPr>
          </w:p>
        </w:tc>
        <w:tc>
          <w:tcPr>
            <w:tcW w:w="8197" w:type="dxa"/>
          </w:tcPr>
          <w:p w14:paraId="3DDA39C7" w14:textId="6B050F01" w:rsidR="002D5B60" w:rsidRPr="00BD7A11" w:rsidRDefault="00C955B1" w:rsidP="00954483">
            <w:pPr>
              <w:spacing w:before="240"/>
              <w:ind w:firstLine="0"/>
              <w:rPr>
                <w:b/>
                <w:bCs/>
                <w:sz w:val="28"/>
                <w:szCs w:val="28"/>
                <w:lang w:val="en-GB"/>
              </w:rPr>
            </w:pPr>
            <w:hyperlink w:anchor="разследване" w:history="1">
              <w:r w:rsidR="001D463F" w:rsidRPr="00BD7A11">
                <w:rPr>
                  <w:rStyle w:val="a9"/>
                  <w:b/>
                  <w:bCs/>
                  <w:sz w:val="28"/>
                  <w:szCs w:val="28"/>
                  <w:lang w:val="en-GB"/>
                </w:rPr>
                <w:t>Investigation</w:t>
              </w:r>
            </w:hyperlink>
          </w:p>
        </w:tc>
        <w:tc>
          <w:tcPr>
            <w:tcW w:w="708" w:type="dxa"/>
          </w:tcPr>
          <w:p w14:paraId="77E75358" w14:textId="4A126007" w:rsidR="002D5B60" w:rsidRPr="00BD7A11" w:rsidRDefault="00ED4147" w:rsidP="00954483">
            <w:pPr>
              <w:spacing w:before="240"/>
              <w:ind w:firstLine="0"/>
              <w:jc w:val="center"/>
              <w:rPr>
                <w:lang w:val="en-GB"/>
              </w:rPr>
            </w:pPr>
            <w:r w:rsidRPr="00BD7A11">
              <w:rPr>
                <w:lang w:val="en-GB"/>
              </w:rPr>
              <w:t>9</w:t>
            </w:r>
          </w:p>
        </w:tc>
      </w:tr>
      <w:tr w:rsidR="002D5B60" w:rsidRPr="00BD7A11" w14:paraId="21D40B6E" w14:textId="77777777" w:rsidTr="00D73F17">
        <w:tc>
          <w:tcPr>
            <w:tcW w:w="445" w:type="dxa"/>
          </w:tcPr>
          <w:p w14:paraId="6FD39F49" w14:textId="77777777" w:rsidR="002D5B60" w:rsidRPr="00BD7A11" w:rsidRDefault="002D5B60" w:rsidP="0012247B">
            <w:pPr>
              <w:pStyle w:val="ab"/>
              <w:numPr>
                <w:ilvl w:val="0"/>
                <w:numId w:val="7"/>
              </w:numPr>
              <w:spacing w:before="240"/>
              <w:jc w:val="center"/>
              <w:rPr>
                <w:lang w:val="en-GB"/>
              </w:rPr>
            </w:pPr>
          </w:p>
        </w:tc>
        <w:tc>
          <w:tcPr>
            <w:tcW w:w="8197" w:type="dxa"/>
          </w:tcPr>
          <w:p w14:paraId="2492A50A" w14:textId="51B2B55F" w:rsidR="002D5B60" w:rsidRPr="00BD7A11" w:rsidRDefault="00C955B1" w:rsidP="00954483">
            <w:pPr>
              <w:spacing w:before="240"/>
              <w:ind w:firstLine="0"/>
              <w:rPr>
                <w:b/>
                <w:bCs/>
                <w:sz w:val="28"/>
                <w:szCs w:val="28"/>
                <w:lang w:val="en-GB"/>
              </w:rPr>
            </w:pPr>
            <w:hyperlink w:anchor="описание" w:history="1">
              <w:r w:rsidR="001237F6" w:rsidRPr="00BD7A11">
                <w:rPr>
                  <w:rStyle w:val="a9"/>
                  <w:b/>
                  <w:bCs/>
                  <w:sz w:val="28"/>
                  <w:szCs w:val="28"/>
                  <w:lang w:val="en-GB"/>
                </w:rPr>
                <w:t>Description of the event</w:t>
              </w:r>
            </w:hyperlink>
          </w:p>
        </w:tc>
        <w:tc>
          <w:tcPr>
            <w:tcW w:w="708" w:type="dxa"/>
          </w:tcPr>
          <w:p w14:paraId="28D22B4E" w14:textId="5A0F1E76" w:rsidR="002D5B60" w:rsidRPr="00BD7A11" w:rsidRDefault="00D73F17" w:rsidP="00954483">
            <w:pPr>
              <w:spacing w:before="240"/>
              <w:ind w:firstLine="0"/>
              <w:jc w:val="center"/>
              <w:rPr>
                <w:lang w:val="en-GB"/>
              </w:rPr>
            </w:pPr>
            <w:r w:rsidRPr="00BD7A11">
              <w:rPr>
                <w:lang w:val="en-GB"/>
              </w:rPr>
              <w:t>1</w:t>
            </w:r>
            <w:r w:rsidR="00ED4147" w:rsidRPr="00BD7A11">
              <w:rPr>
                <w:lang w:val="en-GB"/>
              </w:rPr>
              <w:t>3</w:t>
            </w:r>
          </w:p>
        </w:tc>
      </w:tr>
      <w:tr w:rsidR="002D5B60" w:rsidRPr="00BD7A11" w14:paraId="7D3D469F" w14:textId="77777777" w:rsidTr="00D73F17">
        <w:tc>
          <w:tcPr>
            <w:tcW w:w="445" w:type="dxa"/>
          </w:tcPr>
          <w:p w14:paraId="47CD09F2" w14:textId="77777777" w:rsidR="002D5B60" w:rsidRPr="00BD7A11" w:rsidRDefault="002D5B60" w:rsidP="0012247B">
            <w:pPr>
              <w:pStyle w:val="ab"/>
              <w:numPr>
                <w:ilvl w:val="0"/>
                <w:numId w:val="7"/>
              </w:numPr>
              <w:spacing w:before="240"/>
              <w:jc w:val="center"/>
              <w:rPr>
                <w:lang w:val="en-GB"/>
              </w:rPr>
            </w:pPr>
          </w:p>
        </w:tc>
        <w:tc>
          <w:tcPr>
            <w:tcW w:w="8197" w:type="dxa"/>
          </w:tcPr>
          <w:p w14:paraId="20035DCF" w14:textId="512FEA70" w:rsidR="002D5B60" w:rsidRPr="00BD7A11" w:rsidRDefault="00C955B1" w:rsidP="00954483">
            <w:pPr>
              <w:spacing w:before="240"/>
              <w:ind w:firstLine="0"/>
              <w:rPr>
                <w:b/>
                <w:bCs/>
                <w:sz w:val="28"/>
                <w:szCs w:val="28"/>
                <w:lang w:val="en-GB"/>
              </w:rPr>
            </w:pPr>
            <w:hyperlink w:anchor="анализ" w:history="1">
              <w:r w:rsidR="000315B1" w:rsidRPr="00BD7A11">
                <w:rPr>
                  <w:rStyle w:val="a9"/>
                  <w:b/>
                  <w:bCs/>
                  <w:sz w:val="28"/>
                  <w:szCs w:val="28"/>
                  <w:lang w:val="en-GB"/>
                </w:rPr>
                <w:t>Analysis of the event</w:t>
              </w:r>
            </w:hyperlink>
          </w:p>
        </w:tc>
        <w:tc>
          <w:tcPr>
            <w:tcW w:w="708" w:type="dxa"/>
          </w:tcPr>
          <w:p w14:paraId="3C32A052" w14:textId="4CBFC97B" w:rsidR="002D5B60" w:rsidRPr="00BD7A11" w:rsidRDefault="006900F6" w:rsidP="00954483">
            <w:pPr>
              <w:spacing w:before="240"/>
              <w:ind w:firstLine="0"/>
              <w:jc w:val="center"/>
              <w:rPr>
                <w:lang w:val="en-GB"/>
              </w:rPr>
            </w:pPr>
            <w:r w:rsidRPr="00BD7A11">
              <w:rPr>
                <w:lang w:val="en-GB"/>
              </w:rPr>
              <w:t>27</w:t>
            </w:r>
          </w:p>
        </w:tc>
      </w:tr>
      <w:tr w:rsidR="002D5B60" w:rsidRPr="00BD7A11" w14:paraId="5ADB5D3D" w14:textId="77777777" w:rsidTr="00D73F17">
        <w:tc>
          <w:tcPr>
            <w:tcW w:w="445" w:type="dxa"/>
          </w:tcPr>
          <w:p w14:paraId="47DCC6AE" w14:textId="77777777" w:rsidR="002D5B60" w:rsidRPr="00BD7A11" w:rsidRDefault="002D5B60" w:rsidP="0012247B">
            <w:pPr>
              <w:pStyle w:val="ab"/>
              <w:numPr>
                <w:ilvl w:val="0"/>
                <w:numId w:val="7"/>
              </w:numPr>
              <w:spacing w:before="240"/>
              <w:jc w:val="center"/>
              <w:rPr>
                <w:lang w:val="en-GB"/>
              </w:rPr>
            </w:pPr>
          </w:p>
        </w:tc>
        <w:tc>
          <w:tcPr>
            <w:tcW w:w="8197" w:type="dxa"/>
          </w:tcPr>
          <w:p w14:paraId="7BBEE1CA" w14:textId="4B0425FA" w:rsidR="002D5B60" w:rsidRPr="00BD7A11" w:rsidRDefault="00C955B1" w:rsidP="00767251">
            <w:pPr>
              <w:spacing w:before="240"/>
              <w:ind w:firstLine="0"/>
              <w:rPr>
                <w:b/>
                <w:bCs/>
                <w:sz w:val="28"/>
                <w:szCs w:val="28"/>
                <w:lang w:val="en-GB"/>
              </w:rPr>
            </w:pPr>
            <w:hyperlink w:anchor="заключения" w:history="1">
              <w:r w:rsidR="00767251" w:rsidRPr="00BD7A11">
                <w:rPr>
                  <w:rStyle w:val="a9"/>
                  <w:b/>
                  <w:bCs/>
                  <w:sz w:val="28"/>
                  <w:szCs w:val="28"/>
                  <w:lang w:val="en-GB"/>
                </w:rPr>
                <w:t>Conclusions</w:t>
              </w:r>
            </w:hyperlink>
          </w:p>
        </w:tc>
        <w:tc>
          <w:tcPr>
            <w:tcW w:w="708" w:type="dxa"/>
          </w:tcPr>
          <w:p w14:paraId="64E907C1" w14:textId="3E9665E0" w:rsidR="002D5B60" w:rsidRPr="00BD7A11" w:rsidRDefault="006900F6" w:rsidP="00954483">
            <w:pPr>
              <w:spacing w:before="240"/>
              <w:ind w:firstLine="0"/>
              <w:jc w:val="center"/>
              <w:rPr>
                <w:lang w:val="en-GB"/>
              </w:rPr>
            </w:pPr>
            <w:r w:rsidRPr="00BD7A11">
              <w:rPr>
                <w:lang w:val="en-GB"/>
              </w:rPr>
              <w:t>4</w:t>
            </w:r>
            <w:r w:rsidR="00ED4147" w:rsidRPr="00BD7A11">
              <w:rPr>
                <w:lang w:val="en-GB"/>
              </w:rPr>
              <w:t>3</w:t>
            </w:r>
          </w:p>
        </w:tc>
      </w:tr>
      <w:tr w:rsidR="002D5B60" w:rsidRPr="00BD7A11" w14:paraId="1FF3E4D0" w14:textId="77777777" w:rsidTr="00D73F17">
        <w:tc>
          <w:tcPr>
            <w:tcW w:w="445" w:type="dxa"/>
          </w:tcPr>
          <w:p w14:paraId="427D8A6B" w14:textId="77777777" w:rsidR="002D5B60" w:rsidRPr="00BD7A11" w:rsidRDefault="002D5B60" w:rsidP="0012247B">
            <w:pPr>
              <w:pStyle w:val="ab"/>
              <w:numPr>
                <w:ilvl w:val="0"/>
                <w:numId w:val="7"/>
              </w:numPr>
              <w:spacing w:before="240"/>
              <w:jc w:val="center"/>
              <w:rPr>
                <w:lang w:val="en-GB"/>
              </w:rPr>
            </w:pPr>
          </w:p>
        </w:tc>
        <w:tc>
          <w:tcPr>
            <w:tcW w:w="8197" w:type="dxa"/>
          </w:tcPr>
          <w:p w14:paraId="6533F38D" w14:textId="5F247ACD" w:rsidR="002D5B60" w:rsidRPr="00BD7A11" w:rsidRDefault="00C955B1" w:rsidP="00954483">
            <w:pPr>
              <w:spacing w:before="240"/>
              <w:ind w:firstLine="0"/>
              <w:rPr>
                <w:b/>
                <w:bCs/>
                <w:sz w:val="28"/>
                <w:szCs w:val="28"/>
                <w:lang w:val="en-GB"/>
              </w:rPr>
            </w:pPr>
            <w:hyperlink w:anchor="препоръки" w:history="1">
              <w:r w:rsidR="00402712" w:rsidRPr="00BD7A11">
                <w:rPr>
                  <w:rStyle w:val="a9"/>
                  <w:b/>
                  <w:bCs/>
                  <w:sz w:val="28"/>
                  <w:szCs w:val="28"/>
                  <w:lang w:val="en-GB"/>
                </w:rPr>
                <w:t>Safety recommendations</w:t>
              </w:r>
            </w:hyperlink>
          </w:p>
        </w:tc>
        <w:tc>
          <w:tcPr>
            <w:tcW w:w="708" w:type="dxa"/>
          </w:tcPr>
          <w:p w14:paraId="15134968" w14:textId="53B08173" w:rsidR="002D5B60" w:rsidRPr="00BD7A11" w:rsidRDefault="00ED4147" w:rsidP="00954483">
            <w:pPr>
              <w:spacing w:before="240"/>
              <w:ind w:firstLine="0"/>
              <w:jc w:val="center"/>
              <w:rPr>
                <w:lang w:val="en-GB"/>
              </w:rPr>
            </w:pPr>
            <w:r w:rsidRPr="00BD7A11">
              <w:rPr>
                <w:lang w:val="en-GB"/>
              </w:rPr>
              <w:t>44</w:t>
            </w:r>
          </w:p>
        </w:tc>
      </w:tr>
    </w:tbl>
    <w:p w14:paraId="0597E61C" w14:textId="77777777" w:rsidR="00DD1B53" w:rsidRPr="00BD7A11" w:rsidRDefault="00BF62D9" w:rsidP="00DD1B53">
      <w:pPr>
        <w:rPr>
          <w:lang w:val="en-GB"/>
        </w:rPr>
      </w:pPr>
      <w:r w:rsidRPr="00BD7A11">
        <w:rPr>
          <w:lang w:val="en-GB"/>
        </w:rPr>
        <w:br w:type="page"/>
      </w:r>
    </w:p>
    <w:p w14:paraId="2F636B2F" w14:textId="0EEF20FF" w:rsidR="00DD1B53" w:rsidRPr="00BD7A11" w:rsidRDefault="00523D06" w:rsidP="00DD1B53">
      <w:pPr>
        <w:jc w:val="center"/>
        <w:rPr>
          <w:b/>
          <w:bCs/>
          <w:lang w:val="en-GB"/>
        </w:rPr>
      </w:pPr>
      <w:r w:rsidRPr="00BD7A11">
        <w:rPr>
          <w:b/>
          <w:bCs/>
          <w:lang w:val="en-GB"/>
        </w:rPr>
        <w:lastRenderedPageBreak/>
        <w:t>ABBREVIATIONS, USED IN THE REPORT</w:t>
      </w:r>
    </w:p>
    <w:p w14:paraId="256E11B1" w14:textId="38D5A55C" w:rsidR="00B559EB" w:rsidRPr="00BD7A11" w:rsidRDefault="003557A9" w:rsidP="00773F27">
      <w:pPr>
        <w:spacing w:before="120"/>
        <w:ind w:firstLine="0"/>
        <w:rPr>
          <w:lang w:val="en-GB"/>
        </w:rPr>
      </w:pPr>
      <w:r w:rsidRPr="00BD7A11">
        <w:rPr>
          <w:lang w:val="en-GB"/>
        </w:rPr>
        <w:t>BDZ PS Ltd. – ,,BDZ-Passenger Services“ Ltd.</w:t>
      </w:r>
      <w:r w:rsidR="00B559EB" w:rsidRPr="00BD7A11">
        <w:rPr>
          <w:lang w:val="en-GB"/>
        </w:rPr>
        <w:t xml:space="preserve"> – </w:t>
      </w:r>
      <w:r w:rsidRPr="00BD7A11">
        <w:rPr>
          <w:lang w:val="en-GB"/>
        </w:rPr>
        <w:t>state carrier for passenger services</w:t>
      </w:r>
    </w:p>
    <w:p w14:paraId="0AA989EC" w14:textId="044F5BE6" w:rsidR="00B559EB" w:rsidRPr="00BD7A11" w:rsidRDefault="0020500E" w:rsidP="00773F27">
      <w:pPr>
        <w:spacing w:before="120"/>
        <w:ind w:firstLine="0"/>
        <w:rPr>
          <w:lang w:val="en-GB"/>
        </w:rPr>
      </w:pPr>
      <w:r w:rsidRPr="00BD7A11">
        <w:rPr>
          <w:lang w:val="en-GB"/>
        </w:rPr>
        <w:t>,,Bulmarket Rail Cargo“ Ltd. – licensed railway undertaking for freight traffic services</w:t>
      </w:r>
    </w:p>
    <w:p w14:paraId="0605D83A" w14:textId="6DAFF710" w:rsidR="00B559EB" w:rsidRPr="00BD7A11" w:rsidRDefault="0020500E" w:rsidP="00773F27">
      <w:pPr>
        <w:spacing w:before="120"/>
        <w:ind w:firstLine="0"/>
        <w:rPr>
          <w:lang w:val="en-GB"/>
        </w:rPr>
      </w:pPr>
      <w:r w:rsidRPr="00BD7A11">
        <w:rPr>
          <w:lang w:val="en-GB"/>
        </w:rPr>
        <w:t>SE NRIC – State enterprise „National railway Infrastructure Company “(railway infrastructure manager)</w:t>
      </w:r>
    </w:p>
    <w:p w14:paraId="4CDC682B" w14:textId="4326FAE7" w:rsidR="00663F88" w:rsidRPr="00BD7A11" w:rsidRDefault="00C6285D" w:rsidP="00773F27">
      <w:pPr>
        <w:spacing w:before="120"/>
        <w:ind w:firstLine="0"/>
        <w:rPr>
          <w:lang w:val="en-GB"/>
        </w:rPr>
      </w:pPr>
      <w:r w:rsidRPr="00BD7A11">
        <w:rPr>
          <w:lang w:val="en-GB"/>
        </w:rPr>
        <w:t>NAMRTAIB – National Air, Maritime, and Railway Transport Accidents Investigation Board (Independent Specialized National Investigation Body)</w:t>
      </w:r>
    </w:p>
    <w:p w14:paraId="46C4D1AA" w14:textId="6E4A7EF5" w:rsidR="00B559EB" w:rsidRPr="00BD7A11" w:rsidRDefault="009A2BFB" w:rsidP="00773F27">
      <w:pPr>
        <w:spacing w:before="120"/>
        <w:ind w:firstLine="0"/>
        <w:rPr>
          <w:lang w:val="en-GB"/>
        </w:rPr>
      </w:pPr>
      <w:r w:rsidRPr="00BD7A11">
        <w:rPr>
          <w:lang w:val="en-GB"/>
        </w:rPr>
        <w:t>RAEA – Railway Administration Executive Agency</w:t>
      </w:r>
    </w:p>
    <w:p w14:paraId="7A56810C" w14:textId="5E40AB6C" w:rsidR="00712266" w:rsidRPr="00BD7A11" w:rsidRDefault="004222A0" w:rsidP="00773F27">
      <w:pPr>
        <w:spacing w:before="120"/>
        <w:ind w:firstLine="0"/>
        <w:rPr>
          <w:lang w:val="en-GB"/>
        </w:rPr>
      </w:pPr>
      <w:r w:rsidRPr="00BD7A11">
        <w:rPr>
          <w:lang w:val="en-GB"/>
        </w:rPr>
        <w:t>MoI</w:t>
      </w:r>
      <w:r w:rsidR="00712266" w:rsidRPr="00BD7A11">
        <w:rPr>
          <w:lang w:val="en-GB"/>
        </w:rPr>
        <w:t xml:space="preserve"> – </w:t>
      </w:r>
      <w:r w:rsidRPr="00BD7A11">
        <w:rPr>
          <w:lang w:val="en-GB"/>
        </w:rPr>
        <w:t>Ministry of Interior</w:t>
      </w:r>
    </w:p>
    <w:p w14:paraId="21FBB956" w14:textId="76522BE9" w:rsidR="00712266" w:rsidRPr="00BD7A11" w:rsidRDefault="0015426C" w:rsidP="00773F27">
      <w:pPr>
        <w:spacing w:before="120"/>
        <w:ind w:firstLine="0"/>
        <w:rPr>
          <w:lang w:val="en-GB"/>
        </w:rPr>
      </w:pPr>
      <w:r w:rsidRPr="00BD7A11">
        <w:rPr>
          <w:lang w:val="en-GB"/>
        </w:rPr>
        <w:t>SDoI</w:t>
      </w:r>
      <w:r w:rsidR="00712266" w:rsidRPr="00BD7A11">
        <w:rPr>
          <w:lang w:val="en-GB"/>
        </w:rPr>
        <w:t xml:space="preserve"> – </w:t>
      </w:r>
      <w:r w:rsidRPr="00BD7A11">
        <w:rPr>
          <w:lang w:val="en-GB"/>
        </w:rPr>
        <w:t>Sofia Directorate of Interior</w:t>
      </w:r>
    </w:p>
    <w:p w14:paraId="3272A76C" w14:textId="6FD22757" w:rsidR="00663F88" w:rsidRPr="00BD7A11" w:rsidRDefault="00A648AA" w:rsidP="00663F88">
      <w:pPr>
        <w:spacing w:before="120"/>
        <w:ind w:firstLine="0"/>
        <w:rPr>
          <w:lang w:val="en-GB"/>
        </w:rPr>
      </w:pPr>
      <w:r w:rsidRPr="00BD7A11">
        <w:rPr>
          <w:szCs w:val="24"/>
          <w:lang w:val="en-GB"/>
        </w:rPr>
        <w:t>WIS – Wagon inspection section</w:t>
      </w:r>
    </w:p>
    <w:p w14:paraId="430B669C" w14:textId="1577B10D" w:rsidR="00663F88" w:rsidRPr="00BD7A11" w:rsidRDefault="009E3F37" w:rsidP="00663F88">
      <w:pPr>
        <w:spacing w:before="120"/>
        <w:ind w:firstLine="0"/>
        <w:rPr>
          <w:lang w:val="en-GB"/>
        </w:rPr>
      </w:pPr>
      <w:r w:rsidRPr="00BD7A11">
        <w:rPr>
          <w:szCs w:val="24"/>
          <w:lang w:val="en-GB"/>
        </w:rPr>
        <w:t>MAD – Main air duct (depending on the context)</w:t>
      </w:r>
    </w:p>
    <w:p w14:paraId="07AC4EC3" w14:textId="593494AE" w:rsidR="00B559EB" w:rsidRPr="00BD7A11" w:rsidRDefault="00D61642" w:rsidP="00773F27">
      <w:pPr>
        <w:spacing w:before="120"/>
        <w:ind w:firstLine="0"/>
        <w:rPr>
          <w:lang w:val="en-GB"/>
        </w:rPr>
      </w:pPr>
      <w:r w:rsidRPr="00BD7A11">
        <w:rPr>
          <w:lang w:val="en-GB"/>
        </w:rPr>
        <w:t>km – kilometre along the railway infrastructure</w:t>
      </w:r>
    </w:p>
    <w:p w14:paraId="785646CF" w14:textId="61B61216" w:rsidR="00B559EB" w:rsidRPr="00BD7A11" w:rsidRDefault="00C07ADD" w:rsidP="00773F27">
      <w:pPr>
        <w:spacing w:before="120"/>
        <w:ind w:firstLine="0"/>
        <w:rPr>
          <w:lang w:val="en-GB"/>
        </w:rPr>
      </w:pPr>
      <w:r w:rsidRPr="00BD7A11">
        <w:rPr>
          <w:lang w:val="en-GB"/>
        </w:rPr>
        <w:t>OCL – Overhead contact line (catenary)</w:t>
      </w:r>
    </w:p>
    <w:p w14:paraId="20E76757" w14:textId="6164733D" w:rsidR="00B559EB" w:rsidRPr="00BD7A11" w:rsidRDefault="000B107F" w:rsidP="00773F27">
      <w:pPr>
        <w:spacing w:before="120"/>
        <w:ind w:firstLine="0"/>
        <w:rPr>
          <w:iCs/>
          <w:lang w:val="en-GB"/>
        </w:rPr>
      </w:pPr>
      <w:r w:rsidRPr="00BD7A11">
        <w:rPr>
          <w:lang w:val="en-GB"/>
        </w:rPr>
        <w:t>ECM – Entity in Charge of Maintenance</w:t>
      </w:r>
    </w:p>
    <w:p w14:paraId="68743D0F" w14:textId="7CF01900" w:rsidR="00B559EB" w:rsidRPr="00BD7A11" w:rsidRDefault="00F26497" w:rsidP="00773F27">
      <w:pPr>
        <w:spacing w:before="120"/>
        <w:ind w:firstLine="0"/>
        <w:rPr>
          <w:lang w:val="en-GB"/>
        </w:rPr>
      </w:pPr>
      <w:r w:rsidRPr="00BD7A11">
        <w:rPr>
          <w:lang w:val="en-GB"/>
        </w:rPr>
        <w:t>IDFT</w:t>
      </w:r>
      <w:r w:rsidR="00B559EB" w:rsidRPr="00BD7A11">
        <w:rPr>
          <w:lang w:val="en-GB"/>
        </w:rPr>
        <w:t xml:space="preserve"> – </w:t>
      </w:r>
      <w:r w:rsidRPr="00BD7A11">
        <w:rPr>
          <w:lang w:val="en-GB"/>
        </w:rPr>
        <w:t>International Direct Freight Train</w:t>
      </w:r>
    </w:p>
    <w:p w14:paraId="4E575B17" w14:textId="019B1CA8" w:rsidR="00B559EB" w:rsidRPr="00BD7A11" w:rsidRDefault="00560926" w:rsidP="00773F27">
      <w:pPr>
        <w:spacing w:before="120"/>
        <w:ind w:firstLine="0"/>
        <w:rPr>
          <w:bCs/>
          <w:lang w:val="en-GB"/>
        </w:rPr>
      </w:pPr>
      <w:r w:rsidRPr="00BD7A11">
        <w:rPr>
          <w:bCs/>
          <w:lang w:val="en-GB"/>
        </w:rPr>
        <w:t>RRI</w:t>
      </w:r>
      <w:r w:rsidR="00663F88" w:rsidRPr="00BD7A11">
        <w:rPr>
          <w:bCs/>
          <w:lang w:val="en-GB"/>
        </w:rPr>
        <w:t xml:space="preserve"> WSSB</w:t>
      </w:r>
      <w:r w:rsidR="00B559EB" w:rsidRPr="00BD7A11">
        <w:rPr>
          <w:bCs/>
          <w:lang w:val="en-GB"/>
        </w:rPr>
        <w:t xml:space="preserve"> </w:t>
      </w:r>
      <w:r w:rsidRPr="00BD7A11">
        <w:rPr>
          <w:bCs/>
          <w:lang w:val="en-GB"/>
        </w:rPr>
        <w:t>type</w:t>
      </w:r>
      <w:r w:rsidR="00B559EB" w:rsidRPr="00BD7A11">
        <w:rPr>
          <w:bCs/>
          <w:lang w:val="en-GB"/>
        </w:rPr>
        <w:t xml:space="preserve">– </w:t>
      </w:r>
      <w:r w:rsidR="003F4670" w:rsidRPr="00BD7A11">
        <w:rPr>
          <w:bCs/>
          <w:lang w:val="en-GB"/>
        </w:rPr>
        <w:t xml:space="preserve">Route-relay interlocking </w:t>
      </w:r>
      <w:r w:rsidR="00663F88" w:rsidRPr="00BD7A11">
        <w:rPr>
          <w:bCs/>
          <w:lang w:val="en-GB"/>
        </w:rPr>
        <w:t>(</w:t>
      </w:r>
      <w:r w:rsidR="003F4670" w:rsidRPr="00BD7A11">
        <w:rPr>
          <w:bCs/>
          <w:lang w:val="en-GB"/>
        </w:rPr>
        <w:t>German type</w:t>
      </w:r>
      <w:r w:rsidR="00663F88" w:rsidRPr="00BD7A11">
        <w:rPr>
          <w:bCs/>
          <w:lang w:val="en-GB"/>
        </w:rPr>
        <w:t>)</w:t>
      </w:r>
    </w:p>
    <w:p w14:paraId="19A8AD56" w14:textId="48AE34C2" w:rsidR="00663F88" w:rsidRPr="00BD7A11" w:rsidRDefault="00EF7A63" w:rsidP="00663F88">
      <w:pPr>
        <w:spacing w:before="120"/>
        <w:ind w:firstLine="0"/>
        <w:rPr>
          <w:bCs/>
          <w:lang w:val="en-GB"/>
        </w:rPr>
      </w:pPr>
      <w:r w:rsidRPr="00BD7A11">
        <w:rPr>
          <w:szCs w:val="24"/>
          <w:lang w:val="en-GB"/>
        </w:rPr>
        <w:t>DFT – Direct freight train</w:t>
      </w:r>
    </w:p>
    <w:p w14:paraId="280FED55" w14:textId="29E6CD75" w:rsidR="00663F88" w:rsidRPr="00BD7A11" w:rsidRDefault="005A58F8" w:rsidP="00663F88">
      <w:pPr>
        <w:spacing w:before="120"/>
        <w:ind w:firstLine="0"/>
        <w:rPr>
          <w:bCs/>
          <w:lang w:val="en-GB"/>
        </w:rPr>
      </w:pPr>
      <w:r w:rsidRPr="00BD7A11">
        <w:rPr>
          <w:lang w:val="en-GB"/>
        </w:rPr>
        <w:t>RTA – Railway Transport Act</w:t>
      </w:r>
    </w:p>
    <w:p w14:paraId="084E57C0" w14:textId="20E2767C" w:rsidR="00B559EB" w:rsidRPr="00BD7A11" w:rsidRDefault="0076461C" w:rsidP="00773F27">
      <w:pPr>
        <w:spacing w:before="120"/>
        <w:ind w:firstLine="0"/>
        <w:rPr>
          <w:lang w:val="en-GB"/>
        </w:rPr>
      </w:pPr>
      <w:r w:rsidRPr="00BD7A11">
        <w:rPr>
          <w:lang w:val="en-GB"/>
        </w:rPr>
        <w:t>Ordinance</w:t>
      </w:r>
      <w:r w:rsidR="00B559EB" w:rsidRPr="00BD7A11">
        <w:rPr>
          <w:lang w:val="en-GB"/>
        </w:rPr>
        <w:t xml:space="preserve"> № 59 – </w:t>
      </w:r>
      <w:r w:rsidR="00892A41" w:rsidRPr="00BD7A11">
        <w:rPr>
          <w:lang w:val="en-GB"/>
        </w:rPr>
        <w:t>Ordinance on the rail transport safety management</w:t>
      </w:r>
    </w:p>
    <w:p w14:paraId="68550A29" w14:textId="29D11D60" w:rsidR="00B559EB" w:rsidRPr="00BD7A11" w:rsidRDefault="007B4ACE" w:rsidP="00773F27">
      <w:pPr>
        <w:spacing w:before="120"/>
        <w:ind w:firstLine="0"/>
        <w:rPr>
          <w:bCs/>
          <w:lang w:val="en-GB"/>
        </w:rPr>
      </w:pPr>
      <w:r w:rsidRPr="00BD7A11">
        <w:rPr>
          <w:bCs/>
          <w:lang w:val="en-GB"/>
        </w:rPr>
        <w:t>TF – Task Force</w:t>
      </w:r>
    </w:p>
    <w:p w14:paraId="447B1499" w14:textId="10172FE5" w:rsidR="00B559EB" w:rsidRPr="00BD7A11" w:rsidRDefault="00DB7FB9" w:rsidP="00773F27">
      <w:pPr>
        <w:spacing w:before="120"/>
        <w:ind w:firstLine="0"/>
        <w:rPr>
          <w:bCs/>
          <w:lang w:val="en-GB"/>
        </w:rPr>
      </w:pPr>
      <w:r w:rsidRPr="00BD7A11">
        <w:rPr>
          <w:bCs/>
          <w:lang w:val="en-GB"/>
        </w:rPr>
        <w:t>RRS – Rail Rolling Stock</w:t>
      </w:r>
    </w:p>
    <w:p w14:paraId="25F5042C" w14:textId="2507D570" w:rsidR="00B559EB" w:rsidRPr="00BD7A11" w:rsidRDefault="00CE58AF" w:rsidP="00773F27">
      <w:pPr>
        <w:spacing w:before="120"/>
        <w:ind w:firstLine="0"/>
        <w:rPr>
          <w:lang w:val="en-GB"/>
        </w:rPr>
      </w:pPr>
      <w:r w:rsidRPr="00BD7A11">
        <w:rPr>
          <w:lang w:val="en-GB"/>
        </w:rPr>
        <w:t>TOMR – Train operation management and reporting (in real time)</w:t>
      </w:r>
    </w:p>
    <w:p w14:paraId="43ADCE39" w14:textId="562E8982" w:rsidR="00B559EB" w:rsidRPr="00BD7A11" w:rsidRDefault="00FA648C" w:rsidP="00773F27">
      <w:pPr>
        <w:spacing w:before="120"/>
        <w:ind w:firstLine="0"/>
        <w:rPr>
          <w:b/>
          <w:bCs/>
          <w:lang w:val="en-GB"/>
        </w:rPr>
      </w:pPr>
      <w:r w:rsidRPr="00BD7A11">
        <w:rPr>
          <w:szCs w:val="24"/>
          <w:lang w:val="en-GB"/>
        </w:rPr>
        <w:t>SMS – Safety Management System</w:t>
      </w:r>
    </w:p>
    <w:p w14:paraId="7DCD2A0F" w14:textId="53786266" w:rsidR="00B559EB" w:rsidRPr="00BD7A11" w:rsidRDefault="009256CD" w:rsidP="00773F27">
      <w:pPr>
        <w:spacing w:before="120"/>
        <w:ind w:firstLine="0"/>
        <w:rPr>
          <w:szCs w:val="24"/>
          <w:lang w:val="en-GB"/>
        </w:rPr>
      </w:pPr>
      <w:r w:rsidRPr="00BD7A11">
        <w:rPr>
          <w:szCs w:val="24"/>
          <w:lang w:val="en-GB"/>
        </w:rPr>
        <w:t>TMWI – Technician-mechanic wagon inspector</w:t>
      </w:r>
    </w:p>
    <w:p w14:paraId="4621E100" w14:textId="4DB70DFB" w:rsidR="00B559EB" w:rsidRPr="00BD7A11" w:rsidRDefault="001C6B93" w:rsidP="00773F27">
      <w:pPr>
        <w:spacing w:before="120"/>
        <w:ind w:firstLine="0"/>
        <w:rPr>
          <w:lang w:val="en-GB"/>
        </w:rPr>
      </w:pPr>
      <w:r w:rsidRPr="00BD7A11">
        <w:rPr>
          <w:lang w:val="en-GB"/>
        </w:rPr>
        <w:t>DCCM – Device for communications, connections and messages</w:t>
      </w:r>
    </w:p>
    <w:p w14:paraId="3A48EA76" w14:textId="71BE1738" w:rsidR="00712266" w:rsidRPr="00BD7A11" w:rsidRDefault="0031004A" w:rsidP="00773F27">
      <w:pPr>
        <w:spacing w:before="120"/>
        <w:ind w:firstLine="0"/>
        <w:rPr>
          <w:lang w:val="en-GB"/>
        </w:rPr>
      </w:pPr>
      <w:r w:rsidRPr="00BD7A11">
        <w:rPr>
          <w:lang w:val="en-GB"/>
        </w:rPr>
        <w:t>SABS</w:t>
      </w:r>
      <w:r w:rsidR="00712266" w:rsidRPr="00BD7A11">
        <w:rPr>
          <w:lang w:val="en-GB"/>
        </w:rPr>
        <w:t xml:space="preserve"> – </w:t>
      </w:r>
      <w:r w:rsidRPr="00BD7A11">
        <w:rPr>
          <w:lang w:val="en-GB"/>
        </w:rPr>
        <w:t>Semi-automatic block system</w:t>
      </w:r>
    </w:p>
    <w:p w14:paraId="5644420D" w14:textId="77777777" w:rsidR="00663F88" w:rsidRPr="00BD7A11" w:rsidRDefault="00663F88" w:rsidP="00773F27">
      <w:pPr>
        <w:spacing w:before="120"/>
        <w:ind w:firstLine="0"/>
        <w:rPr>
          <w:lang w:val="en-GB"/>
        </w:rPr>
      </w:pPr>
    </w:p>
    <w:p w14:paraId="70080B5E" w14:textId="5604DD01" w:rsidR="00BE619F" w:rsidRPr="00BD7A11" w:rsidRDefault="00BE619F" w:rsidP="00773F27">
      <w:pPr>
        <w:spacing w:before="120"/>
        <w:ind w:firstLine="0"/>
        <w:rPr>
          <w:lang w:val="en-GB"/>
        </w:rPr>
      </w:pPr>
    </w:p>
    <w:p w14:paraId="139F4C0D" w14:textId="4FD92480" w:rsidR="00BE619F" w:rsidRPr="00BD7A11" w:rsidRDefault="00BE619F" w:rsidP="00773F27">
      <w:pPr>
        <w:spacing w:before="120"/>
        <w:ind w:firstLine="0"/>
        <w:rPr>
          <w:lang w:val="en-GB"/>
        </w:rPr>
      </w:pPr>
    </w:p>
    <w:p w14:paraId="585A264E" w14:textId="4C202562" w:rsidR="00BE619F" w:rsidRPr="00BD7A11" w:rsidRDefault="00BE619F" w:rsidP="00773F27">
      <w:pPr>
        <w:spacing w:before="120"/>
        <w:ind w:firstLine="0"/>
        <w:rPr>
          <w:lang w:val="en-GB"/>
        </w:rPr>
      </w:pPr>
    </w:p>
    <w:p w14:paraId="084707A7" w14:textId="7BF39D1A" w:rsidR="00BE619F" w:rsidRPr="00BD7A11" w:rsidRDefault="00BE619F" w:rsidP="00773F27">
      <w:pPr>
        <w:spacing w:before="120"/>
        <w:ind w:firstLine="0"/>
        <w:rPr>
          <w:lang w:val="en-GB"/>
        </w:rPr>
      </w:pPr>
    </w:p>
    <w:p w14:paraId="4BDEF757" w14:textId="3D64596A" w:rsidR="00BE619F" w:rsidRPr="00BD7A11" w:rsidRDefault="00BE619F" w:rsidP="00773F27">
      <w:pPr>
        <w:spacing w:before="120"/>
        <w:ind w:firstLine="0"/>
        <w:rPr>
          <w:lang w:val="en-GB"/>
        </w:rPr>
      </w:pPr>
    </w:p>
    <w:p w14:paraId="4DC7031C" w14:textId="002C059B" w:rsidR="00BE619F" w:rsidRPr="00BD7A11" w:rsidRDefault="00BE619F" w:rsidP="00773F27">
      <w:pPr>
        <w:spacing w:before="120"/>
        <w:ind w:firstLine="0"/>
        <w:rPr>
          <w:lang w:val="en-GB"/>
        </w:rPr>
      </w:pPr>
    </w:p>
    <w:p w14:paraId="33DFC694" w14:textId="77777777" w:rsidR="00FA648C" w:rsidRPr="00BD7A11" w:rsidRDefault="00FA648C" w:rsidP="00773F27">
      <w:pPr>
        <w:spacing w:before="120"/>
        <w:ind w:firstLine="0"/>
        <w:rPr>
          <w:lang w:val="en-GB"/>
        </w:rPr>
      </w:pPr>
    </w:p>
    <w:p w14:paraId="178B59BF" w14:textId="52B3BE76" w:rsidR="00BE619F" w:rsidRPr="00BD7A11" w:rsidRDefault="00BE619F" w:rsidP="00773F27">
      <w:pPr>
        <w:spacing w:before="120"/>
        <w:ind w:firstLine="0"/>
        <w:rPr>
          <w:lang w:val="en-GB"/>
        </w:rPr>
      </w:pPr>
    </w:p>
    <w:p w14:paraId="4B49FB2F" w14:textId="24681644" w:rsidR="00277880" w:rsidRPr="00BD7A11" w:rsidRDefault="0073021E" w:rsidP="00551EC2">
      <w:pPr>
        <w:pStyle w:val="ab"/>
        <w:numPr>
          <w:ilvl w:val="0"/>
          <w:numId w:val="1"/>
        </w:numPr>
        <w:ind w:firstLine="349"/>
        <w:rPr>
          <w:b/>
          <w:bCs/>
          <w:sz w:val="28"/>
          <w:szCs w:val="22"/>
          <w:lang w:val="en-GB"/>
        </w:rPr>
      </w:pPr>
      <w:r w:rsidRPr="00BD7A11">
        <w:rPr>
          <w:b/>
          <w:bCs/>
          <w:sz w:val="28"/>
          <w:szCs w:val="22"/>
          <w:lang w:val="en-GB"/>
        </w:rPr>
        <w:lastRenderedPageBreak/>
        <w:t>Summary</w:t>
      </w:r>
    </w:p>
    <w:p w14:paraId="51112A90" w14:textId="091E7DE3" w:rsidR="00BF62D9" w:rsidRPr="00BD7A11" w:rsidRDefault="006B020B" w:rsidP="00551EC2">
      <w:pPr>
        <w:pStyle w:val="ab"/>
        <w:numPr>
          <w:ilvl w:val="1"/>
          <w:numId w:val="1"/>
        </w:numPr>
        <w:spacing w:before="120"/>
        <w:ind w:left="788" w:hanging="79"/>
        <w:contextualSpacing w:val="0"/>
        <w:rPr>
          <w:b/>
          <w:i/>
          <w:iCs/>
          <w:lang w:val="en-GB"/>
        </w:rPr>
      </w:pPr>
      <w:r w:rsidRPr="00BD7A11">
        <w:rPr>
          <w:b/>
          <w:i/>
          <w:iCs/>
          <w:lang w:val="en-GB"/>
        </w:rPr>
        <w:t>Brief Description of the Event</w:t>
      </w:r>
      <w:r w:rsidR="003C706B" w:rsidRPr="00BD7A11">
        <w:rPr>
          <w:b/>
          <w:i/>
          <w:iCs/>
          <w:lang w:val="en-GB"/>
        </w:rPr>
        <w:t>.</w:t>
      </w:r>
    </w:p>
    <w:p w14:paraId="5BE91009" w14:textId="3FD5E259" w:rsidR="009D4C01" w:rsidRPr="00BD7A11" w:rsidRDefault="009D4C01" w:rsidP="00A01C3A">
      <w:pPr>
        <w:ind w:firstLine="720"/>
        <w:rPr>
          <w:lang w:val="en-GB"/>
        </w:rPr>
      </w:pPr>
      <w:r w:rsidRPr="00BD7A11">
        <w:rPr>
          <w:lang w:val="en-GB"/>
        </w:rPr>
        <w:t>On January 21, 2022, at Iliyantsi</w:t>
      </w:r>
      <w:r w:rsidR="00B56D4E" w:rsidRPr="00BD7A11">
        <w:rPr>
          <w:lang w:val="en-GB"/>
        </w:rPr>
        <w:t xml:space="preserve"> station on the eighth track was composed </w:t>
      </w:r>
      <w:r w:rsidRPr="00BD7A11">
        <w:rPr>
          <w:lang w:val="en-GB"/>
        </w:rPr>
        <w:t xml:space="preserve">DFT № 20691, towed (headed) by auxiliary locomotive </w:t>
      </w:r>
      <w:r w:rsidR="00343395" w:rsidRPr="00BD7A11">
        <w:rPr>
          <w:lang w:val="en-GB"/>
        </w:rPr>
        <w:t xml:space="preserve">№ 91522086001-8, driven by </w:t>
      </w:r>
      <w:r w:rsidRPr="00BD7A11">
        <w:rPr>
          <w:lang w:val="en-GB"/>
        </w:rPr>
        <w:t xml:space="preserve">locomotive driver </w:t>
      </w:r>
      <w:r w:rsidR="00343395" w:rsidRPr="00BD7A11">
        <w:rPr>
          <w:lang w:val="en-GB"/>
        </w:rPr>
        <w:t xml:space="preserve">first-person, and </w:t>
      </w:r>
      <w:r w:rsidRPr="00BD7A11">
        <w:rPr>
          <w:lang w:val="en-GB"/>
        </w:rPr>
        <w:t xml:space="preserve">locomotive driver </w:t>
      </w:r>
      <w:r w:rsidR="00343395" w:rsidRPr="00BD7A11">
        <w:rPr>
          <w:lang w:val="en-GB"/>
        </w:rPr>
        <w:t xml:space="preserve">second-person, </w:t>
      </w:r>
      <w:r w:rsidRPr="00BD7A11">
        <w:rPr>
          <w:lang w:val="en-GB"/>
        </w:rPr>
        <w:t xml:space="preserve">and a train locomotive № 91520085005-4, by </w:t>
      </w:r>
      <w:r w:rsidR="00343395" w:rsidRPr="00BD7A11">
        <w:rPr>
          <w:lang w:val="en-GB"/>
        </w:rPr>
        <w:t>locomotive driver first-person</w:t>
      </w:r>
      <w:r w:rsidRPr="00BD7A11">
        <w:rPr>
          <w:lang w:val="en-GB"/>
        </w:rPr>
        <w:t xml:space="preserve">, followed by two more </w:t>
      </w:r>
      <w:r w:rsidR="00485762" w:rsidRPr="00BD7A11">
        <w:rPr>
          <w:lang w:val="en-GB"/>
        </w:rPr>
        <w:t xml:space="preserve">inoperable </w:t>
      </w:r>
      <w:r w:rsidRPr="00BD7A11">
        <w:rPr>
          <w:lang w:val="en-GB"/>
        </w:rPr>
        <w:t xml:space="preserve">locomotives № </w:t>
      </w:r>
      <w:r w:rsidR="00485762" w:rsidRPr="00BD7A11">
        <w:rPr>
          <w:lang w:val="en-GB"/>
        </w:rPr>
        <w:t xml:space="preserve">91520087025-0, accompanied by </w:t>
      </w:r>
      <w:r w:rsidRPr="00BD7A11">
        <w:rPr>
          <w:lang w:val="en-GB"/>
        </w:rPr>
        <w:t>locomotive instructor and locomotive №</w:t>
      </w:r>
      <w:r w:rsidR="00B56D4E" w:rsidRPr="00BD7A11">
        <w:rPr>
          <w:lang w:val="en-GB"/>
        </w:rPr>
        <w:t xml:space="preserve"> 91520087009-4 accompanied by </w:t>
      </w:r>
      <w:r w:rsidRPr="00BD7A11">
        <w:rPr>
          <w:lang w:val="en-GB"/>
        </w:rPr>
        <w:t>locomo</w:t>
      </w:r>
      <w:r w:rsidR="00B56D4E" w:rsidRPr="00BD7A11">
        <w:rPr>
          <w:lang w:val="en-GB"/>
        </w:rPr>
        <w:t xml:space="preserve">tive driver. The train consisted </w:t>
      </w:r>
      <w:r w:rsidRPr="00BD7A11">
        <w:rPr>
          <w:lang w:val="en-GB"/>
        </w:rPr>
        <w:t>of 24 wagons, 648 tons, assigned for movement by NRIC on 20.01.2022 with direc</w:t>
      </w:r>
      <w:r w:rsidR="00B56D4E" w:rsidRPr="00BD7A11">
        <w:rPr>
          <w:lang w:val="en-GB"/>
        </w:rPr>
        <w:t>tion Iliyantsi - Ruse marshalling yard</w:t>
      </w:r>
      <w:r w:rsidRPr="00BD7A11">
        <w:rPr>
          <w:lang w:val="en-GB"/>
        </w:rPr>
        <w:t>.</w:t>
      </w:r>
    </w:p>
    <w:p w14:paraId="61FE13FF" w14:textId="10B1DF04" w:rsidR="00390A33" w:rsidRPr="00BD7A11" w:rsidRDefault="00390A33" w:rsidP="00A01C3A">
      <w:pPr>
        <w:ind w:firstLine="720"/>
        <w:rPr>
          <w:lang w:val="en-GB"/>
        </w:rPr>
      </w:pPr>
      <w:r w:rsidRPr="00BD7A11">
        <w:rPr>
          <w:lang w:val="en-GB"/>
        </w:rPr>
        <w:t xml:space="preserve">On the ninth track in Iliyantsi station, was composed DFT № 20698, towed by locomotive №91522086005-9 consisting </w:t>
      </w:r>
      <w:r w:rsidR="00D330D6" w:rsidRPr="00BD7A11">
        <w:rPr>
          <w:lang w:val="en-GB"/>
        </w:rPr>
        <w:t>of 10 wagons, 108 tons</w:t>
      </w:r>
      <w:r w:rsidRPr="00BD7A11">
        <w:rPr>
          <w:lang w:val="en-GB"/>
        </w:rPr>
        <w:t>. The train</w:t>
      </w:r>
      <w:r w:rsidR="00820923" w:rsidRPr="00BD7A11">
        <w:rPr>
          <w:lang w:val="en-GB"/>
        </w:rPr>
        <w:t xml:space="preserve"> was assigned by NRIC on 20.01.2022 with route Ruse marshalling yard</w:t>
      </w:r>
      <w:r w:rsidRPr="00BD7A11">
        <w:rPr>
          <w:lang w:val="en-GB"/>
        </w:rPr>
        <w:t xml:space="preserve"> - Iliyantsi - Svetovrachene - Kremikovtsi - Yana - Pirdop. A complete test "A" was performed on the train by </w:t>
      </w:r>
      <w:r w:rsidR="00820923" w:rsidRPr="00BD7A11">
        <w:rPr>
          <w:szCs w:val="24"/>
          <w:lang w:val="en-GB"/>
        </w:rPr>
        <w:t>TMWI</w:t>
      </w:r>
      <w:r w:rsidRPr="00BD7A11">
        <w:rPr>
          <w:lang w:val="en-GB"/>
        </w:rPr>
        <w:t>, an</w:t>
      </w:r>
      <w:r w:rsidR="00820923" w:rsidRPr="00BD7A11">
        <w:rPr>
          <w:lang w:val="en-GB"/>
        </w:rPr>
        <w:t xml:space="preserve"> employee of the railway undertaking</w:t>
      </w:r>
      <w:r w:rsidRPr="00BD7A11">
        <w:rPr>
          <w:lang w:val="en-GB"/>
        </w:rPr>
        <w:t xml:space="preserve"> </w:t>
      </w:r>
      <w:r w:rsidR="00AF294C" w:rsidRPr="00BD7A11">
        <w:rPr>
          <w:lang w:val="en-GB"/>
        </w:rPr>
        <w:t>,,Bulmarket Rail Cargo“ Ltd.</w:t>
      </w:r>
      <w:r w:rsidRPr="00BD7A11">
        <w:rPr>
          <w:lang w:val="en-GB"/>
        </w:rPr>
        <w:t xml:space="preserve"> </w:t>
      </w:r>
      <w:r w:rsidR="00AF294C" w:rsidRPr="00BD7A11">
        <w:rPr>
          <w:lang w:val="en-GB"/>
        </w:rPr>
        <w:t xml:space="preserve">that performed </w:t>
      </w:r>
      <w:r w:rsidRPr="00BD7A11">
        <w:rPr>
          <w:lang w:val="en-GB"/>
        </w:rPr>
        <w:t>the transport</w:t>
      </w:r>
      <w:r w:rsidR="00AF294C" w:rsidRPr="00BD7A11">
        <w:rPr>
          <w:lang w:val="en-GB"/>
        </w:rPr>
        <w:t>.</w:t>
      </w:r>
    </w:p>
    <w:p w14:paraId="319148D8" w14:textId="25FAADDB" w:rsidR="00D83F5F" w:rsidRPr="00BD7A11" w:rsidRDefault="00D83F5F" w:rsidP="00A01C3A">
      <w:pPr>
        <w:ind w:firstLine="720"/>
        <w:rPr>
          <w:lang w:val="en-GB"/>
        </w:rPr>
      </w:pPr>
      <w:r w:rsidRPr="00BD7A11">
        <w:rPr>
          <w:lang w:val="en-GB"/>
        </w:rPr>
        <w:t>At 03:13 a.m. (according to the data taken from the diaries of the traffic manager on-duty) from the eighth acceptance-departure track at Iliyantsi station departed DFT</w:t>
      </w:r>
      <w:r w:rsidR="007F3A0F" w:rsidRPr="00BD7A11">
        <w:rPr>
          <w:lang w:val="en-GB"/>
        </w:rPr>
        <w:t xml:space="preserve"> № 20691 in direction </w:t>
      </w:r>
      <w:r w:rsidRPr="00BD7A11">
        <w:rPr>
          <w:lang w:val="en-GB"/>
        </w:rPr>
        <w:t xml:space="preserve">Kurilo station </w:t>
      </w:r>
      <w:r w:rsidR="007F3A0F" w:rsidRPr="00BD7A11">
        <w:rPr>
          <w:lang w:val="en-GB"/>
        </w:rPr>
        <w:t xml:space="preserve">to Ruse marshalling yard </w:t>
      </w:r>
      <w:r w:rsidR="00216A0E" w:rsidRPr="00BD7A11">
        <w:rPr>
          <w:lang w:val="en-GB"/>
        </w:rPr>
        <w:t xml:space="preserve">with an open exit </w:t>
      </w:r>
      <w:r w:rsidRPr="00BD7A11">
        <w:rPr>
          <w:lang w:val="en-GB"/>
        </w:rPr>
        <w:t>signal and an order for departure by the traffic manager</w:t>
      </w:r>
      <w:r w:rsidR="00216A0E" w:rsidRPr="00BD7A11">
        <w:rPr>
          <w:lang w:val="en-GB"/>
        </w:rPr>
        <w:t xml:space="preserve"> on-duty</w:t>
      </w:r>
      <w:r w:rsidRPr="00BD7A11">
        <w:rPr>
          <w:lang w:val="en-GB"/>
        </w:rPr>
        <w:t xml:space="preserve"> second </w:t>
      </w:r>
      <w:r w:rsidR="00216A0E" w:rsidRPr="00BD7A11">
        <w:rPr>
          <w:lang w:val="en-GB"/>
        </w:rPr>
        <w:t>person</w:t>
      </w:r>
      <w:r w:rsidRPr="00BD7A11">
        <w:rPr>
          <w:lang w:val="en-GB"/>
        </w:rPr>
        <w:t xml:space="preserve"> at the station. The </w:t>
      </w:r>
      <w:r w:rsidR="00216A0E" w:rsidRPr="00BD7A11">
        <w:rPr>
          <w:lang w:val="en-GB"/>
        </w:rPr>
        <w:t xml:space="preserve">locomotive driver second-person accepted the departure order </w:t>
      </w:r>
      <w:r w:rsidRPr="00BD7A11">
        <w:rPr>
          <w:lang w:val="en-GB"/>
        </w:rPr>
        <w:t xml:space="preserve">and </w:t>
      </w:r>
      <w:r w:rsidR="00216A0E" w:rsidRPr="00BD7A11">
        <w:rPr>
          <w:lang w:val="en-GB"/>
        </w:rPr>
        <w:t>informed</w:t>
      </w:r>
      <w:r w:rsidRPr="00BD7A11">
        <w:rPr>
          <w:lang w:val="en-GB"/>
        </w:rPr>
        <w:t xml:space="preserve"> the locomotive driver</w:t>
      </w:r>
      <w:r w:rsidR="00216A0E" w:rsidRPr="00BD7A11">
        <w:rPr>
          <w:lang w:val="en-GB"/>
        </w:rPr>
        <w:t xml:space="preserve"> first-person</w:t>
      </w:r>
      <w:r w:rsidRPr="00BD7A11">
        <w:rPr>
          <w:lang w:val="en-GB"/>
        </w:rPr>
        <w:t>.</w:t>
      </w:r>
    </w:p>
    <w:p w14:paraId="2091000B" w14:textId="095F42CB" w:rsidR="00CE093F" w:rsidRPr="00BD7A11" w:rsidRDefault="00CE093F" w:rsidP="00A01C3A">
      <w:pPr>
        <w:ind w:firstLine="720"/>
        <w:rPr>
          <w:lang w:val="en-GB"/>
        </w:rPr>
      </w:pPr>
      <w:r w:rsidRPr="00BD7A11">
        <w:rPr>
          <w:lang w:val="en-GB"/>
        </w:rPr>
        <w:t>At 03:13 a.m. from the ninth track at Iliyantsi station departed DFT № 20698 without a permitting indication of the sig</w:t>
      </w:r>
      <w:r w:rsidR="00695539" w:rsidRPr="00BD7A11">
        <w:rPr>
          <w:lang w:val="en-GB"/>
        </w:rPr>
        <w:t xml:space="preserve">nal from the ninth track in direction </w:t>
      </w:r>
      <w:r w:rsidRPr="00BD7A11">
        <w:rPr>
          <w:lang w:val="en-GB"/>
        </w:rPr>
        <w:t xml:space="preserve">Svetovrachene station </w:t>
      </w:r>
      <w:r w:rsidR="00695539" w:rsidRPr="00BD7A11">
        <w:rPr>
          <w:lang w:val="en-GB"/>
        </w:rPr>
        <w:t>to</w:t>
      </w:r>
      <w:r w:rsidRPr="00BD7A11">
        <w:rPr>
          <w:lang w:val="en-GB"/>
        </w:rPr>
        <w:t xml:space="preserve"> Pirdop. </w:t>
      </w:r>
      <w:r w:rsidR="001919E6" w:rsidRPr="00BD7A11">
        <w:rPr>
          <w:lang w:val="en-GB"/>
        </w:rPr>
        <w:t>During the departure</w:t>
      </w:r>
      <w:r w:rsidRPr="00BD7A11">
        <w:rPr>
          <w:lang w:val="en-GB"/>
        </w:rPr>
        <w:t xml:space="preserve">, the locomotive driver </w:t>
      </w:r>
      <w:r w:rsidR="001919E6" w:rsidRPr="00BD7A11">
        <w:rPr>
          <w:lang w:val="en-GB"/>
        </w:rPr>
        <w:t xml:space="preserve">first-person </w:t>
      </w:r>
      <w:r w:rsidRPr="00BD7A11">
        <w:rPr>
          <w:lang w:val="en-GB"/>
        </w:rPr>
        <w:t xml:space="preserve">was alone in the locomotive control cabin. </w:t>
      </w:r>
      <w:r w:rsidR="00DC5A9A" w:rsidRPr="00BD7A11">
        <w:rPr>
          <w:lang w:val="en-GB"/>
        </w:rPr>
        <w:t>At that</w:t>
      </w:r>
      <w:r w:rsidRPr="00BD7A11">
        <w:rPr>
          <w:lang w:val="en-GB"/>
        </w:rPr>
        <w:t xml:space="preserve"> time, the locomotive driver </w:t>
      </w:r>
      <w:r w:rsidR="00385389" w:rsidRPr="00BD7A11">
        <w:rPr>
          <w:lang w:val="en-GB"/>
        </w:rPr>
        <w:t>second-person was in the engine compartment</w:t>
      </w:r>
      <w:r w:rsidRPr="00BD7A11">
        <w:rPr>
          <w:lang w:val="en-GB"/>
        </w:rPr>
        <w:t xml:space="preserve"> of the locomotive to download data on electricity consumption. When the locomotives of the two trains enter</w:t>
      </w:r>
      <w:r w:rsidR="002506B3" w:rsidRPr="00BD7A11">
        <w:rPr>
          <w:lang w:val="en-GB"/>
        </w:rPr>
        <w:t>ed contemporarily, switch</w:t>
      </w:r>
      <w:r w:rsidRPr="00BD7A11">
        <w:rPr>
          <w:lang w:val="en-GB"/>
        </w:rPr>
        <w:t xml:space="preserve"> </w:t>
      </w:r>
      <w:r w:rsidR="002506B3" w:rsidRPr="00BD7A11">
        <w:rPr>
          <w:lang w:val="en-GB"/>
        </w:rPr>
        <w:t xml:space="preserve">№ </w:t>
      </w:r>
      <w:r w:rsidR="006B798A" w:rsidRPr="00BD7A11">
        <w:rPr>
          <w:lang w:val="en-GB"/>
        </w:rPr>
        <w:t>39 collided laterally and derailed</w:t>
      </w:r>
      <w:r w:rsidRPr="00BD7A11">
        <w:rPr>
          <w:lang w:val="en-GB"/>
        </w:rPr>
        <w:t xml:space="preserve"> to the left and right </w:t>
      </w:r>
      <w:r w:rsidR="006B798A" w:rsidRPr="00BD7A11">
        <w:rPr>
          <w:lang w:val="en-GB"/>
        </w:rPr>
        <w:t>of the railway switch</w:t>
      </w:r>
      <w:r w:rsidRPr="00BD7A11">
        <w:rPr>
          <w:lang w:val="en-GB"/>
        </w:rPr>
        <w:t xml:space="preserve"> with all </w:t>
      </w:r>
      <w:r w:rsidR="006B798A" w:rsidRPr="00BD7A11">
        <w:rPr>
          <w:lang w:val="en-GB"/>
        </w:rPr>
        <w:t xml:space="preserve">the </w:t>
      </w:r>
      <w:r w:rsidRPr="00BD7A11">
        <w:rPr>
          <w:lang w:val="en-GB"/>
        </w:rPr>
        <w:t>wheel</w:t>
      </w:r>
      <w:r w:rsidR="006B798A" w:rsidRPr="00BD7A11">
        <w:rPr>
          <w:lang w:val="en-GB"/>
        </w:rPr>
        <w:t>-</w:t>
      </w:r>
      <w:r w:rsidRPr="00BD7A11">
        <w:rPr>
          <w:lang w:val="en-GB"/>
        </w:rPr>
        <w:t>s</w:t>
      </w:r>
      <w:r w:rsidR="006B798A" w:rsidRPr="00BD7A11">
        <w:rPr>
          <w:lang w:val="en-GB"/>
        </w:rPr>
        <w:t>ets</w:t>
      </w:r>
      <w:r w:rsidRPr="00BD7A11">
        <w:rPr>
          <w:lang w:val="en-GB"/>
        </w:rPr>
        <w:t xml:space="preserve"> (Fig. 1.1).</w:t>
      </w:r>
    </w:p>
    <w:p w14:paraId="5C49CD4C" w14:textId="7A81783D" w:rsidR="00D8396F" w:rsidRPr="00BD7A11" w:rsidRDefault="00D8396F" w:rsidP="00A01C3A">
      <w:pPr>
        <w:ind w:firstLine="720"/>
        <w:rPr>
          <w:lang w:val="en-GB"/>
        </w:rPr>
      </w:pPr>
    </w:p>
    <w:p w14:paraId="37D17BB8" w14:textId="23E3CE6A" w:rsidR="00D8396F" w:rsidRPr="00BD7A11" w:rsidRDefault="00D8396F" w:rsidP="00D8396F">
      <w:pPr>
        <w:ind w:firstLine="1276"/>
        <w:rPr>
          <w:lang w:val="en-GB"/>
        </w:rPr>
      </w:pPr>
      <w:r w:rsidRPr="00BD7A11">
        <w:rPr>
          <w:noProof/>
          <w:lang w:val="bg-BG" w:eastAsia="bg-BG"/>
        </w:rPr>
        <w:drawing>
          <wp:inline distT="0" distB="0" distL="0" distR="0" wp14:anchorId="3C01E079" wp14:editId="568510DF">
            <wp:extent cx="4500466" cy="3005043"/>
            <wp:effectExtent l="0" t="0" r="0" b="5080"/>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4828" cy="3014633"/>
                    </a:xfrm>
                    <a:prstGeom prst="rect">
                      <a:avLst/>
                    </a:prstGeom>
                    <a:noFill/>
                  </pic:spPr>
                </pic:pic>
              </a:graphicData>
            </a:graphic>
          </wp:inline>
        </w:drawing>
      </w:r>
    </w:p>
    <w:p w14:paraId="382B5033" w14:textId="00020939" w:rsidR="004C1397" w:rsidRPr="00BD7A11" w:rsidRDefault="00D8396F" w:rsidP="004C1397">
      <w:pPr>
        <w:tabs>
          <w:tab w:val="left" w:pos="3773"/>
        </w:tabs>
        <w:spacing w:after="120"/>
        <w:rPr>
          <w:b/>
          <w:lang w:val="en-GB"/>
        </w:rPr>
      </w:pPr>
      <w:r w:rsidRPr="00BD7A11">
        <w:rPr>
          <w:b/>
          <w:lang w:val="en-GB"/>
        </w:rPr>
        <w:t xml:space="preserve">          </w:t>
      </w:r>
      <w:r w:rsidR="00674688" w:rsidRPr="00BD7A11">
        <w:rPr>
          <w:b/>
          <w:lang w:val="en-GB"/>
        </w:rPr>
        <w:t xml:space="preserve">        </w:t>
      </w:r>
      <w:r w:rsidR="003A075C" w:rsidRPr="00BD7A11">
        <w:rPr>
          <w:b/>
          <w:lang w:val="en-GB"/>
        </w:rPr>
        <w:t>Fig</w:t>
      </w:r>
      <w:r w:rsidRPr="00BD7A11">
        <w:rPr>
          <w:b/>
          <w:lang w:val="en-GB"/>
        </w:rPr>
        <w:t xml:space="preserve">. 1.1. </w:t>
      </w:r>
      <w:r w:rsidR="005966E2" w:rsidRPr="00BD7A11">
        <w:rPr>
          <w:b/>
          <w:lang w:val="en-GB"/>
        </w:rPr>
        <w:t>Derailment of the locomotives of the two trains</w:t>
      </w:r>
    </w:p>
    <w:p w14:paraId="77C26017" w14:textId="7F834C61" w:rsidR="00D8396F" w:rsidRPr="00BD7A11" w:rsidRDefault="00E478A2" w:rsidP="004C1397">
      <w:pPr>
        <w:tabs>
          <w:tab w:val="left" w:pos="709"/>
          <w:tab w:val="left" w:pos="3773"/>
        </w:tabs>
        <w:rPr>
          <w:lang w:val="en-GB"/>
        </w:rPr>
      </w:pPr>
      <w:r w:rsidRPr="00BD7A11">
        <w:rPr>
          <w:lang w:val="en-GB"/>
        </w:rPr>
        <w:t>Locomotives and staff of the railway undertaking for freight services „Bulmarket Rail Cargo“ Ltd. served the two trains.</w:t>
      </w:r>
    </w:p>
    <w:p w14:paraId="114E91B2" w14:textId="158BA9BB" w:rsidR="00A152E9" w:rsidRPr="00BD7A11" w:rsidRDefault="00146363" w:rsidP="00A152E9">
      <w:pPr>
        <w:rPr>
          <w:lang w:val="en-GB"/>
        </w:rPr>
      </w:pPr>
      <w:r w:rsidRPr="00BD7A11">
        <w:rPr>
          <w:lang w:val="en-GB"/>
        </w:rPr>
        <w:t xml:space="preserve">Because of the derailment, the fixing rope of the catenary broke and the same hung down. At 04:50 a.m. the voltage in the catenary was switched off from the fifth to the tenth track to repair the </w:t>
      </w:r>
      <w:r w:rsidRPr="00BD7A11">
        <w:rPr>
          <w:lang w:val="en-GB"/>
        </w:rPr>
        <w:lastRenderedPageBreak/>
        <w:t xml:space="preserve">damage. At 05:50 </w:t>
      </w:r>
      <w:r w:rsidR="00321BCC" w:rsidRPr="00BD7A11">
        <w:rPr>
          <w:lang w:val="en-GB"/>
        </w:rPr>
        <w:t xml:space="preserve">a.m. </w:t>
      </w:r>
      <w:r w:rsidRPr="00BD7A11">
        <w:rPr>
          <w:lang w:val="en-GB"/>
        </w:rPr>
        <w:t>the voltage in the catenary and the movement of the trains on the fifth track was restored.</w:t>
      </w:r>
    </w:p>
    <w:p w14:paraId="5ACDC196" w14:textId="728ABF05" w:rsidR="00641D4B" w:rsidRPr="00BD7A11" w:rsidRDefault="00641D4B" w:rsidP="00A01C3A">
      <w:pPr>
        <w:ind w:firstLine="720"/>
        <w:rPr>
          <w:lang w:val="en-GB"/>
        </w:rPr>
      </w:pPr>
      <w:r w:rsidRPr="00BD7A11">
        <w:rPr>
          <w:lang w:val="en-GB"/>
        </w:rPr>
        <w:t>At 10:46 a.m., the bodies of the pre-trial proceedings and the head of the investigation of the NAMRTAIB gave written permission to the manager of the railway infrastructure to start emergency recovery works on the railway infrastructure and derailed rolling stock.</w:t>
      </w:r>
    </w:p>
    <w:p w14:paraId="1DB8466B" w14:textId="33CA75AB" w:rsidR="00B53A16" w:rsidRPr="00BD7A11" w:rsidRDefault="00B53A16" w:rsidP="00B653D9">
      <w:pPr>
        <w:ind w:firstLine="720"/>
        <w:rPr>
          <w:lang w:val="en-GB"/>
        </w:rPr>
      </w:pPr>
      <w:r w:rsidRPr="00BD7A11">
        <w:rPr>
          <w:lang w:val="en-GB"/>
        </w:rPr>
        <w:t>Because of the derailment, no staff was injured from the locomotives serving the two trains, as well as staff from the station. Serious damages were caused to the derailed two locomotives and minor damages to the non-derailed train locomotive of DFT 20691.</w:t>
      </w:r>
    </w:p>
    <w:p w14:paraId="1E0A504E" w14:textId="46E0EC59" w:rsidR="00046DBA" w:rsidRPr="00BD7A11" w:rsidRDefault="00046DBA" w:rsidP="00046DBA">
      <w:pPr>
        <w:rPr>
          <w:lang w:val="en-GB"/>
        </w:rPr>
      </w:pPr>
      <w:r w:rsidRPr="00BD7A11">
        <w:rPr>
          <w:lang w:val="en-GB"/>
        </w:rPr>
        <w:t>Damages were caused to the signalling equipment, the catenary network (overhead contact line) and on the rail track, and the facilities.</w:t>
      </w:r>
    </w:p>
    <w:p w14:paraId="07EB3113" w14:textId="0E782695" w:rsidR="00046DBA" w:rsidRPr="00BD7A11" w:rsidRDefault="00046DBA" w:rsidP="00046DBA">
      <w:pPr>
        <w:rPr>
          <w:lang w:val="en-GB"/>
        </w:rPr>
      </w:pPr>
      <w:r w:rsidRPr="00BD7A11">
        <w:rPr>
          <w:lang w:val="en-GB"/>
        </w:rPr>
        <w:t xml:space="preserve">The </w:t>
      </w:r>
      <w:r w:rsidR="000D66EF" w:rsidRPr="00BD7A11">
        <w:rPr>
          <w:lang w:val="en-GB"/>
        </w:rPr>
        <w:t>movement of trains through switch</w:t>
      </w:r>
      <w:r w:rsidRPr="00BD7A11">
        <w:rPr>
          <w:lang w:val="en-GB"/>
        </w:rPr>
        <w:t xml:space="preserve"> № 39 on the eig</w:t>
      </w:r>
      <w:r w:rsidR="000D66EF" w:rsidRPr="00BD7A11">
        <w:rPr>
          <w:lang w:val="en-GB"/>
        </w:rPr>
        <w:t>hth and ninth tracks was restored</w:t>
      </w:r>
      <w:r w:rsidRPr="00BD7A11">
        <w:rPr>
          <w:lang w:val="en-GB"/>
        </w:rPr>
        <w:t xml:space="preserve"> at 17:00</w:t>
      </w:r>
      <w:r w:rsidR="000D66EF" w:rsidRPr="00BD7A11">
        <w:rPr>
          <w:lang w:val="en-GB"/>
        </w:rPr>
        <w:t xml:space="preserve"> p.m.</w:t>
      </w:r>
      <w:r w:rsidRPr="00BD7A11">
        <w:rPr>
          <w:lang w:val="en-GB"/>
        </w:rPr>
        <w:t xml:space="preserve"> on 22.01.2022.</w:t>
      </w:r>
    </w:p>
    <w:p w14:paraId="52CFE1E7" w14:textId="2BD4AA76" w:rsidR="00E70E2D" w:rsidRPr="00BD7A11" w:rsidRDefault="003E6C14" w:rsidP="006E54ED">
      <w:pPr>
        <w:pStyle w:val="ab"/>
        <w:numPr>
          <w:ilvl w:val="1"/>
          <w:numId w:val="1"/>
        </w:numPr>
        <w:spacing w:before="120"/>
        <w:rPr>
          <w:b/>
          <w:i/>
          <w:iCs/>
          <w:lang w:val="en-GB"/>
        </w:rPr>
      </w:pPr>
      <w:r w:rsidRPr="00BD7A11">
        <w:rPr>
          <w:b/>
          <w:i/>
          <w:iCs/>
          <w:lang w:val="en-GB"/>
        </w:rPr>
        <w:t>Location and time of the event occurrence</w:t>
      </w:r>
      <w:r w:rsidR="003C706B" w:rsidRPr="00BD7A11">
        <w:rPr>
          <w:b/>
          <w:i/>
          <w:iCs/>
          <w:lang w:val="en-GB"/>
        </w:rPr>
        <w:t>.</w:t>
      </w:r>
    </w:p>
    <w:p w14:paraId="4FC34A19" w14:textId="4AF83AA0" w:rsidR="0042153A" w:rsidRPr="00BD7A11" w:rsidRDefault="00267649" w:rsidP="004A0316">
      <w:pPr>
        <w:ind w:firstLine="720"/>
        <w:rPr>
          <w:lang w:val="en-GB"/>
        </w:rPr>
      </w:pPr>
      <w:r w:rsidRPr="00BD7A11">
        <w:rPr>
          <w:lang w:val="en-GB"/>
        </w:rPr>
        <w:t xml:space="preserve">In Iliyantsi station on 21.01.2021 at 03:13 a.m. with a permitting indication for the signalling </w:t>
      </w:r>
      <w:r w:rsidR="00EF0CEF" w:rsidRPr="00BD7A11">
        <w:rPr>
          <w:lang w:val="en-GB"/>
        </w:rPr>
        <w:t xml:space="preserve">DFT № 20691 </w:t>
      </w:r>
      <w:r w:rsidRPr="00BD7A11">
        <w:rPr>
          <w:lang w:val="en-GB"/>
        </w:rPr>
        <w:t xml:space="preserve">departed from the 8-th towed by </w:t>
      </w:r>
      <w:r w:rsidR="0042153A" w:rsidRPr="00BD7A11">
        <w:rPr>
          <w:lang w:val="en-GB"/>
        </w:rPr>
        <w:t xml:space="preserve">auxiliary </w:t>
      </w:r>
      <w:r w:rsidRPr="00BD7A11">
        <w:rPr>
          <w:lang w:val="en-GB"/>
        </w:rPr>
        <w:t xml:space="preserve">headed locomotive </w:t>
      </w:r>
      <w:r w:rsidR="0042153A" w:rsidRPr="00BD7A11">
        <w:rPr>
          <w:lang w:val="en-GB"/>
        </w:rPr>
        <w:t xml:space="preserve">№ 91522086001-8, at that moment from the 9th </w:t>
      </w:r>
      <w:r w:rsidR="00E65F6F" w:rsidRPr="00BD7A11">
        <w:rPr>
          <w:lang w:val="en-GB"/>
        </w:rPr>
        <w:t>acceptance-departure</w:t>
      </w:r>
      <w:r w:rsidR="0042153A" w:rsidRPr="00BD7A11">
        <w:rPr>
          <w:lang w:val="en-GB"/>
        </w:rPr>
        <w:t xml:space="preserve"> track </w:t>
      </w:r>
      <w:r w:rsidR="00E65F6F" w:rsidRPr="00BD7A11">
        <w:rPr>
          <w:lang w:val="en-GB"/>
        </w:rPr>
        <w:t xml:space="preserve">DFT № 20698 departed </w:t>
      </w:r>
      <w:r w:rsidR="0042153A" w:rsidRPr="00BD7A11">
        <w:rPr>
          <w:lang w:val="en-GB"/>
        </w:rPr>
        <w:t>without permit</w:t>
      </w:r>
      <w:r w:rsidR="00E65F6F" w:rsidRPr="00BD7A11">
        <w:rPr>
          <w:lang w:val="en-GB"/>
        </w:rPr>
        <w:t>ting</w:t>
      </w:r>
      <w:r w:rsidR="0042153A" w:rsidRPr="00BD7A11">
        <w:rPr>
          <w:lang w:val="en-GB"/>
        </w:rPr>
        <w:t xml:space="preserve"> signal</w:t>
      </w:r>
      <w:r w:rsidR="00E65F6F" w:rsidRPr="00BD7A11">
        <w:rPr>
          <w:lang w:val="en-GB"/>
        </w:rPr>
        <w:t>ling indication</w:t>
      </w:r>
      <w:r w:rsidR="0042153A" w:rsidRPr="00BD7A11">
        <w:rPr>
          <w:lang w:val="en-GB"/>
        </w:rPr>
        <w:t>, towed by locomotive № 91522086005-9. The locomotive</w:t>
      </w:r>
      <w:r w:rsidR="00E65F6F" w:rsidRPr="00BD7A11">
        <w:rPr>
          <w:lang w:val="en-GB"/>
        </w:rPr>
        <w:t>s of both trains entered at switch</w:t>
      </w:r>
      <w:r w:rsidR="0042153A" w:rsidRPr="00BD7A11">
        <w:rPr>
          <w:lang w:val="en-GB"/>
        </w:rPr>
        <w:t xml:space="preserve"> №39 at</w:t>
      </w:r>
      <w:r w:rsidR="00E65F6F" w:rsidRPr="00BD7A11">
        <w:rPr>
          <w:lang w:val="en-GB"/>
        </w:rPr>
        <w:t xml:space="preserve"> the same time and a side collision</w:t>
      </w:r>
      <w:r w:rsidR="0042153A" w:rsidRPr="00BD7A11">
        <w:rPr>
          <w:lang w:val="en-GB"/>
        </w:rPr>
        <w:t xml:space="preserve"> followed, from which both locom</w:t>
      </w:r>
      <w:r w:rsidR="00E65F6F" w:rsidRPr="00BD7A11">
        <w:rPr>
          <w:lang w:val="en-GB"/>
        </w:rPr>
        <w:t>otives derailed with all the wheel-sets away from the railway switch</w:t>
      </w:r>
      <w:r w:rsidR="0042153A" w:rsidRPr="00BD7A11">
        <w:rPr>
          <w:lang w:val="en-GB"/>
        </w:rPr>
        <w:t>. Rail</w:t>
      </w:r>
      <w:r w:rsidR="00E65F6F" w:rsidRPr="00BD7A11">
        <w:rPr>
          <w:lang w:val="en-GB"/>
        </w:rPr>
        <w:t>way switch</w:t>
      </w:r>
      <w:r w:rsidR="0042153A" w:rsidRPr="00BD7A11">
        <w:rPr>
          <w:lang w:val="en-GB"/>
        </w:rPr>
        <w:t xml:space="preserve"> № 39 in Iliyantsi station is on the left </w:t>
      </w:r>
      <w:r w:rsidR="00E65F6F" w:rsidRPr="00BD7A11">
        <w:rPr>
          <w:lang w:val="en-GB"/>
        </w:rPr>
        <w:t>with a radius of R = 300 m, and</w:t>
      </w:r>
      <w:r w:rsidR="0042153A" w:rsidRPr="00BD7A11">
        <w:rPr>
          <w:lang w:val="en-GB"/>
        </w:rPr>
        <w:t xml:space="preserve"> a profile in the uphill of 1.20 ‰ (Fig. 1.2).</w:t>
      </w:r>
    </w:p>
    <w:p w14:paraId="7791915E" w14:textId="1E0C5AE2" w:rsidR="00845B5C" w:rsidRPr="00BD7A11" w:rsidRDefault="00FF02FC" w:rsidP="00FF02FC">
      <w:pPr>
        <w:ind w:firstLine="0"/>
        <w:rPr>
          <w:lang w:val="en-GB"/>
        </w:rPr>
      </w:pPr>
      <w:r w:rsidRPr="00BD7A11">
        <w:rPr>
          <w:b/>
          <w:i/>
          <w:noProof/>
          <w:color w:val="FF0000"/>
          <w:highlight w:val="yellow"/>
          <w:lang w:val="bg-BG" w:eastAsia="bg-BG"/>
        </w:rPr>
        <mc:AlternateContent>
          <mc:Choice Requires="wps">
            <w:drawing>
              <wp:anchor distT="0" distB="0" distL="114300" distR="114300" simplePos="0" relativeHeight="252344320" behindDoc="0" locked="0" layoutInCell="1" allowOverlap="1" wp14:anchorId="516F4B92" wp14:editId="6EAAA30B">
                <wp:simplePos x="0" y="0"/>
                <wp:positionH relativeFrom="column">
                  <wp:posOffset>594360</wp:posOffset>
                </wp:positionH>
                <wp:positionV relativeFrom="paragraph">
                  <wp:posOffset>1489075</wp:posOffset>
                </wp:positionV>
                <wp:extent cx="4836795" cy="352425"/>
                <wp:effectExtent l="0" t="0" r="1905" b="9525"/>
                <wp:wrapTopAndBottom/>
                <wp:docPr id="218" name="Text Box 6"/>
                <wp:cNvGraphicFramePr/>
                <a:graphic xmlns:a="http://schemas.openxmlformats.org/drawingml/2006/main">
                  <a:graphicData uri="http://schemas.microsoft.com/office/word/2010/wordprocessingShape">
                    <wps:wsp>
                      <wps:cNvSpPr txBox="1"/>
                      <wps:spPr>
                        <a:xfrm>
                          <a:off x="0" y="0"/>
                          <a:ext cx="4836795" cy="352425"/>
                        </a:xfrm>
                        <a:prstGeom prst="rect">
                          <a:avLst/>
                        </a:prstGeom>
                        <a:solidFill>
                          <a:schemeClr val="lt1"/>
                        </a:solidFill>
                        <a:ln w="6350">
                          <a:noFill/>
                        </a:ln>
                      </wps:spPr>
                      <wps:txbx>
                        <w:txbxContent>
                          <w:p w14:paraId="1D633B3F" w14:textId="4F85E1D9" w:rsidR="00B00716" w:rsidRDefault="00B00716" w:rsidP="00A1150F">
                            <w:pPr>
                              <w:ind w:firstLine="0"/>
                              <w:jc w:val="center"/>
                              <w:rPr>
                                <w:b/>
                                <w:lang w:val="bg-BG"/>
                              </w:rPr>
                            </w:pPr>
                            <w:r>
                              <w:rPr>
                                <w:b/>
                              </w:rPr>
                              <w:t>Fig</w:t>
                            </w:r>
                            <w:r w:rsidRPr="00D739CC">
                              <w:rPr>
                                <w:b/>
                                <w:lang w:val="bg-BG"/>
                              </w:rPr>
                              <w:t xml:space="preserve">. 1.2. </w:t>
                            </w:r>
                            <w:r>
                              <w:rPr>
                                <w:b/>
                              </w:rPr>
                              <w:t>Scale sketch of the accident</w:t>
                            </w:r>
                            <w:r w:rsidRPr="00D739CC">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16F4B92" id="_x0000_t202" coordsize="21600,21600" o:spt="202" path="m,l,21600r21600,l21600,xe">
                <v:stroke joinstyle="miter"/>
                <v:path gradientshapeok="t" o:connecttype="rect"/>
              </v:shapetype>
              <v:shape id="Text Box 6" o:spid="_x0000_s1026" type="#_x0000_t202" style="position:absolute;left:0;text-align:left;margin-left:46.8pt;margin-top:117.25pt;width:380.85pt;height:27.75pt;z-index:25234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" fillcolor="white [3201]" stroked="f" strokeweight=".5pt">
                <v:textbox>
                  <w:txbxContent>
                    <w:p w14:paraId="1D633B3F" w14:textId="4F85E1D9" w:rsidR="00B00716" w:rsidRDefault="00B00716" w:rsidP="00A1150F">
                      <w:pPr>
                        <w:ind w:firstLine="0"/>
                        <w:jc w:val="center"/>
                        <w:rPr>
                          <w:b/>
                          <w:lang w:val="bg-BG"/>
                        </w:rPr>
                      </w:pPr>
                      <w:r>
                        <w:rPr>
                          <w:b/>
                        </w:rPr>
                        <w:t>Fig</w:t>
                      </w:r>
                      <w:r w:rsidRPr="00D739CC">
                        <w:rPr>
                          <w:b/>
                          <w:lang w:val="bg-BG"/>
                        </w:rPr>
                        <w:t xml:space="preserve">. 1.2. </w:t>
                      </w:r>
                      <w:r>
                        <w:rPr>
                          <w:b/>
                        </w:rPr>
                        <w:t>Scale sketch of the accident</w:t>
                      </w:r>
                      <w:r w:rsidRPr="00D739CC">
                        <w:rPr>
                          <w:b/>
                          <w:lang w:val="bg-BG"/>
                        </w:rPr>
                        <w:t>.</w:t>
                      </w:r>
                    </w:p>
                  </w:txbxContent>
                </v:textbox>
                <w10:wrap type="topAndBottom"/>
              </v:shape>
            </w:pict>
          </mc:Fallback>
        </mc:AlternateContent>
      </w:r>
      <w:r w:rsidRPr="00BD7A11">
        <w:rPr>
          <w:rFonts w:eastAsia="Times New Roman"/>
          <w:szCs w:val="24"/>
          <w:lang w:val="en-GB" w:eastAsia="bg-BG"/>
        </w:rPr>
        <w:object w:dxaOrig="16251" w:dyaOrig="2320" w14:anchorId="0EA104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5pt;height:113.5pt" o:ole="">
            <v:imagedata r:id="rId10" o:title=""/>
          </v:shape>
          <o:OLEObject Type="Embed" ProgID="Visio.Drawing.11" ShapeID="_x0000_i1025" DrawAspect="Content" ObjectID="_1716993599" r:id="rId11"/>
        </w:object>
      </w:r>
    </w:p>
    <w:p w14:paraId="7F462AC9" w14:textId="7DE4FD96" w:rsidR="00A421CC" w:rsidRPr="00BD7A11" w:rsidRDefault="00E27D5E" w:rsidP="00262E95">
      <w:pPr>
        <w:pStyle w:val="ab"/>
        <w:numPr>
          <w:ilvl w:val="1"/>
          <w:numId w:val="1"/>
        </w:numPr>
        <w:spacing w:before="120"/>
        <w:ind w:left="0" w:firstLine="709"/>
        <w:contextualSpacing w:val="0"/>
        <w:rPr>
          <w:b/>
          <w:lang w:val="en-GB"/>
        </w:rPr>
      </w:pPr>
      <w:r w:rsidRPr="00BD7A11">
        <w:rPr>
          <w:b/>
          <w:i/>
          <w:lang w:val="en-GB"/>
        </w:rPr>
        <w:t>Factors determining and contributing the event</w:t>
      </w:r>
      <w:r w:rsidR="00A421CC" w:rsidRPr="00BD7A11">
        <w:rPr>
          <w:b/>
          <w:i/>
          <w:lang w:val="en-GB"/>
        </w:rPr>
        <w:t>.</w:t>
      </w:r>
    </w:p>
    <w:p w14:paraId="1A93BA68" w14:textId="08505CC5" w:rsidR="00E27D5E" w:rsidRPr="00BD7A11" w:rsidRDefault="00E27D5E" w:rsidP="00E27D5E">
      <w:pPr>
        <w:ind w:firstLine="720"/>
        <w:rPr>
          <w:lang w:val="en-GB"/>
        </w:rPr>
      </w:pPr>
      <w:r w:rsidRPr="00BD7A11">
        <w:rPr>
          <w:lang w:val="en-GB"/>
        </w:rPr>
        <w:t>The determining factor for the accident is the departure of DFT № 20698 from the ninth track in the direction of Svetovrachene station at 03:05:03 a.m. (according to the speedometer installation of locomotive № 91522086005-9), without checking the clock, without permitting indi</w:t>
      </w:r>
      <w:r w:rsidR="00301D32" w:rsidRPr="00BD7A11">
        <w:rPr>
          <w:lang w:val="en-GB"/>
        </w:rPr>
        <w:t>cation at the exit semaphore</w:t>
      </w:r>
      <w:r w:rsidRPr="00BD7A11">
        <w:rPr>
          <w:lang w:val="en-GB"/>
        </w:rPr>
        <w:t xml:space="preserve"> and without an order for departure from the traffic manager on</w:t>
      </w:r>
      <w:r w:rsidR="00611CF8" w:rsidRPr="00BD7A11">
        <w:rPr>
          <w:lang w:val="en-GB"/>
        </w:rPr>
        <w:t>-</w:t>
      </w:r>
      <w:r w:rsidRPr="00BD7A11">
        <w:rPr>
          <w:lang w:val="en-GB"/>
        </w:rPr>
        <w:t xml:space="preserve"> duty at Iliyantsi station.</w:t>
      </w:r>
    </w:p>
    <w:p w14:paraId="570B4008" w14:textId="748ADE1F" w:rsidR="00E27D5E" w:rsidRPr="00BD7A11" w:rsidRDefault="004C69E8" w:rsidP="00E27D5E">
      <w:pPr>
        <w:ind w:firstLine="720"/>
        <w:rPr>
          <w:lang w:val="en-GB"/>
        </w:rPr>
      </w:pPr>
      <w:r w:rsidRPr="00BD7A11">
        <w:rPr>
          <w:lang w:val="en-GB"/>
        </w:rPr>
        <w:t>A contributing factor</w:t>
      </w:r>
      <w:r w:rsidR="00E27D5E" w:rsidRPr="00BD7A11">
        <w:rPr>
          <w:lang w:val="en-GB"/>
        </w:rPr>
        <w:t xml:space="preserve"> to the accident is the parallel location o</w:t>
      </w:r>
      <w:r w:rsidRPr="00BD7A11">
        <w:rPr>
          <w:lang w:val="en-GB"/>
        </w:rPr>
        <w:t>f the exit semaphores</w:t>
      </w:r>
      <w:r w:rsidR="00E27D5E" w:rsidRPr="00BD7A11">
        <w:rPr>
          <w:lang w:val="en-GB"/>
        </w:rPr>
        <w:t xml:space="preserve"> on the 8th and 9th tracks (ground in the left cur</w:t>
      </w:r>
      <w:r w:rsidR="00BA7507" w:rsidRPr="00BD7A11">
        <w:rPr>
          <w:lang w:val="en-GB"/>
        </w:rPr>
        <w:t>ve), the geometry of the permanent way</w:t>
      </w:r>
      <w:r w:rsidR="00E27D5E" w:rsidRPr="00BD7A11">
        <w:rPr>
          <w:lang w:val="en-GB"/>
        </w:rPr>
        <w:t xml:space="preserve"> on both tracks and adverse weather conditions (rain mixed with snow) in the dark</w:t>
      </w:r>
      <w:r w:rsidR="00BA7507" w:rsidRPr="00BD7A11">
        <w:rPr>
          <w:lang w:val="en-GB"/>
        </w:rPr>
        <w:t xml:space="preserve"> part of the day</w:t>
      </w:r>
      <w:r w:rsidR="00E27D5E" w:rsidRPr="00BD7A11">
        <w:rPr>
          <w:lang w:val="en-GB"/>
        </w:rPr>
        <w:t>.</w:t>
      </w:r>
    </w:p>
    <w:p w14:paraId="32DF20AB" w14:textId="6B7EA4AA" w:rsidR="003C706B" w:rsidRPr="00BD7A11" w:rsidRDefault="003B10DE" w:rsidP="00551EC2">
      <w:pPr>
        <w:pStyle w:val="ab"/>
        <w:numPr>
          <w:ilvl w:val="1"/>
          <w:numId w:val="1"/>
        </w:numPr>
        <w:spacing w:before="120"/>
        <w:ind w:left="788" w:hanging="79"/>
        <w:contextualSpacing w:val="0"/>
        <w:rPr>
          <w:b/>
          <w:i/>
          <w:iCs/>
          <w:lang w:val="en-GB"/>
        </w:rPr>
      </w:pPr>
      <w:r w:rsidRPr="00BD7A11">
        <w:rPr>
          <w:b/>
          <w:i/>
          <w:iCs/>
          <w:lang w:val="en-GB"/>
        </w:rPr>
        <w:t>Direct causes and consequences of the event.</w:t>
      </w:r>
    </w:p>
    <w:p w14:paraId="695F93A2" w14:textId="6C1BF513" w:rsidR="00DB27FF" w:rsidRPr="00BD7A11" w:rsidRDefault="00DB27FF" w:rsidP="00F67AAE">
      <w:pPr>
        <w:tabs>
          <w:tab w:val="left" w:pos="993"/>
        </w:tabs>
        <w:rPr>
          <w:lang w:val="en-GB"/>
        </w:rPr>
      </w:pPr>
      <w:r w:rsidRPr="00BD7A11">
        <w:rPr>
          <w:lang w:val="en-GB"/>
        </w:rPr>
        <w:t>It was found that the 9th track of Iliyantsi station is located to the right of the 8th track in the direction of increasing mileage, and from South to North most of the 9th track is parallel to the 8th, with wheelbase 4.83 meters, after which the 9th track deviates to the right with a right curve and a left counter-curve, due to which the wheelbase between the two tracks increases to 6.58 meters.</w:t>
      </w:r>
    </w:p>
    <w:p w14:paraId="009027F7" w14:textId="309003DC" w:rsidR="009E13B5" w:rsidRPr="00BD7A11" w:rsidRDefault="009E13B5" w:rsidP="00F67AAE">
      <w:pPr>
        <w:tabs>
          <w:tab w:val="left" w:pos="993"/>
        </w:tabs>
        <w:rPr>
          <w:lang w:val="en-GB"/>
        </w:rPr>
      </w:pPr>
      <w:r w:rsidRPr="00BD7A11">
        <w:rPr>
          <w:lang w:val="en-GB"/>
        </w:rPr>
        <w:t>The Investigation Commission found that when looking from the driver's cab at the location of locomotive № 91522086005-9, it is quite possible that the locomotive driver misunderstood the 8th track permit of the exit semaphore for the DFT № 20691 (Fig.1.3).</w:t>
      </w:r>
    </w:p>
    <w:p w14:paraId="34836518" w14:textId="3C0A07EB" w:rsidR="00F67AAE" w:rsidRPr="00BD7A11" w:rsidRDefault="005D4399" w:rsidP="00F67AAE">
      <w:pPr>
        <w:tabs>
          <w:tab w:val="left" w:pos="993"/>
        </w:tabs>
        <w:rPr>
          <w:lang w:val="en-GB"/>
        </w:rPr>
      </w:pPr>
      <w:r w:rsidRPr="00BD7A11">
        <w:rPr>
          <w:noProof/>
          <w:lang w:val="bg-BG" w:eastAsia="bg-BG"/>
        </w:rPr>
        <w:lastRenderedPageBreak/>
        <mc:AlternateContent>
          <mc:Choice Requires="wpg">
            <w:drawing>
              <wp:anchor distT="0" distB="0" distL="114300" distR="114300" simplePos="0" relativeHeight="252359680" behindDoc="0" locked="0" layoutInCell="1" allowOverlap="1" wp14:anchorId="555FFF7A" wp14:editId="48F74061">
                <wp:simplePos x="0" y="0"/>
                <wp:positionH relativeFrom="column">
                  <wp:posOffset>365263</wp:posOffset>
                </wp:positionH>
                <wp:positionV relativeFrom="page">
                  <wp:posOffset>2391287</wp:posOffset>
                </wp:positionV>
                <wp:extent cx="5524500" cy="3903408"/>
                <wp:effectExtent l="0" t="0" r="0" b="1905"/>
                <wp:wrapTopAndBottom/>
                <wp:docPr id="27" name="Group 27"/>
                <wp:cNvGraphicFramePr/>
                <a:graphic xmlns:a="http://schemas.openxmlformats.org/drawingml/2006/main">
                  <a:graphicData uri="http://schemas.microsoft.com/office/word/2010/wordprocessingGroup">
                    <wpg:wgp>
                      <wpg:cNvGrpSpPr/>
                      <wpg:grpSpPr>
                        <a:xfrm>
                          <a:off x="0" y="0"/>
                          <a:ext cx="5524500" cy="3903408"/>
                          <a:chOff x="-1857361" y="-76202"/>
                          <a:chExt cx="10426893" cy="4219577"/>
                        </a:xfrm>
                      </wpg:grpSpPr>
                      <pic:pic xmlns:pic="http://schemas.openxmlformats.org/drawingml/2006/picture">
                        <pic:nvPicPr>
                          <pic:cNvPr id="28" name="Picture 28"/>
                          <pic:cNvPicPr>
                            <a:picLocks noChangeAspect="1"/>
                          </pic:cNvPicPr>
                        </pic:nvPicPr>
                        <pic:blipFill>
                          <a:blip r:embed="rId12" cstate="print">
                            <a:extLst>
                              <a:ext uri="{28A0092B-C50C-407E-A947-70E740481C1C}">
                                <a14:useLocalDpi xmlns:a14="http://schemas.microsoft.com/office/drawing/2010/main" val="0"/>
                              </a:ext>
                            </a:extLst>
                          </a:blip>
                          <a:srcRect t="2431" b="2431"/>
                          <a:stretch/>
                        </pic:blipFill>
                        <pic:spPr>
                          <a:xfrm>
                            <a:off x="-1755049" y="-76202"/>
                            <a:ext cx="10324581" cy="4219574"/>
                          </a:xfrm>
                          <a:prstGeom prst="rect">
                            <a:avLst/>
                          </a:prstGeom>
                        </pic:spPr>
                      </pic:pic>
                      <wps:wsp>
                        <wps:cNvPr id="29" name="Text Box 29"/>
                        <wps:cNvSpPr txBox="1"/>
                        <wps:spPr>
                          <a:xfrm>
                            <a:off x="-1857361" y="3857625"/>
                            <a:ext cx="10426893" cy="285750"/>
                          </a:xfrm>
                          <a:prstGeom prst="rect">
                            <a:avLst/>
                          </a:prstGeom>
                          <a:solidFill>
                            <a:schemeClr val="lt1"/>
                          </a:solidFill>
                          <a:ln w="6350">
                            <a:noFill/>
                          </a:ln>
                        </wps:spPr>
                        <wps:txbx>
                          <w:txbxContent>
                            <w:p w14:paraId="18BEC271" w14:textId="701CCF1A" w:rsidR="00B00716" w:rsidRPr="007F0DC5" w:rsidRDefault="00B00716" w:rsidP="00F67AAE">
                              <w:pPr>
                                <w:ind w:firstLine="0"/>
                                <w:jc w:val="center"/>
                                <w:rPr>
                                  <w:b/>
                                  <w:bCs/>
                                  <w:sz w:val="32"/>
                                  <w:szCs w:val="28"/>
                                  <w:lang w:val="bg-BG"/>
                                </w:rPr>
                              </w:pPr>
                              <w:r>
                                <w:rPr>
                                  <w:b/>
                                </w:rPr>
                                <w:t>Fig</w:t>
                              </w:r>
                              <w:r w:rsidRPr="000A1E28">
                                <w:rPr>
                                  <w:b/>
                                  <w:lang w:val="bg-BG"/>
                                </w:rPr>
                                <w:t>. 1</w:t>
                              </w:r>
                              <w:r>
                                <w:rPr>
                                  <w:b/>
                                  <w:lang w:val="bg-BG"/>
                                </w:rPr>
                                <w:t>.3</w:t>
                              </w:r>
                              <w:r w:rsidRPr="000A1E28">
                                <w:rPr>
                                  <w:b/>
                                  <w:lang w:val="bg-BG"/>
                                </w:rPr>
                                <w:t xml:space="preserve">. </w:t>
                              </w:r>
                              <w:r>
                                <w:rPr>
                                  <w:b/>
                                </w:rPr>
                                <w:t>Location of the locomotive of DFT</w:t>
                              </w:r>
                              <w:r>
                                <w:rPr>
                                  <w:b/>
                                  <w:lang w:val="bg-BG"/>
                                </w:rPr>
                                <w:t xml:space="preserve"> № 20698 </w:t>
                              </w:r>
                              <w:r>
                                <w:rPr>
                                  <w:b/>
                                </w:rPr>
                                <w:t>on</w:t>
                              </w:r>
                              <w:r>
                                <w:rPr>
                                  <w:b/>
                                  <w:lang w:val="bg-BG"/>
                                </w:rPr>
                                <w:t xml:space="preserve"> 9</w:t>
                              </w:r>
                              <w:r>
                                <w:rPr>
                                  <w:b/>
                                </w:rPr>
                                <w:t>-nth track</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5FFF7A" id="Group 27" o:spid="_x0000_s1027" style="position:absolute;left:0;text-align:left;margin-left:28.75pt;margin-top:188.3pt;width:435pt;height:307.35pt;z-index:252359680;mso-position-vertical-relative:page;mso-width-relative:margin;mso-height-relative:margin" coordorigin="-18573,-762" coordsize="104268,42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">
                <v:shape id="Picture 28" o:spid="_x0000_s1028" type="#_x0000_t75" style="position:absolute;left:-17550;top:-762;width:103245;height:4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">
                  <v:imagedata r:id="rId13" o:title="" croptop="1593f" cropbottom="1593f"/>
                  <v:path arrowok="t"/>
                </v:shape>
                <v:shape id="Text Box 29" o:spid="_x0000_s1029" type="#_x0000_t202" style="position:absolute;left:-18573;top:38576;width:1042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14:paraId="18BEC271" w14:textId="701CCF1A" w:rsidR="00B00716" w:rsidRPr="007F0DC5" w:rsidRDefault="00B00716" w:rsidP="00F67AAE">
                        <w:pPr>
                          <w:ind w:firstLine="0"/>
                          <w:jc w:val="center"/>
                          <w:rPr>
                            <w:b/>
                            <w:bCs/>
                            <w:sz w:val="32"/>
                            <w:szCs w:val="28"/>
                            <w:lang w:val="bg-BG"/>
                          </w:rPr>
                        </w:pPr>
                        <w:r>
                          <w:rPr>
                            <w:b/>
                          </w:rPr>
                          <w:t>Fig</w:t>
                        </w:r>
                        <w:r w:rsidRPr="000A1E28">
                          <w:rPr>
                            <w:b/>
                            <w:lang w:val="bg-BG"/>
                          </w:rPr>
                          <w:t>. 1</w:t>
                        </w:r>
                        <w:r>
                          <w:rPr>
                            <w:b/>
                            <w:lang w:val="bg-BG"/>
                          </w:rPr>
                          <w:t>.3</w:t>
                        </w:r>
                        <w:r w:rsidRPr="000A1E28">
                          <w:rPr>
                            <w:b/>
                            <w:lang w:val="bg-BG"/>
                          </w:rPr>
                          <w:t xml:space="preserve">. </w:t>
                        </w:r>
                        <w:r>
                          <w:rPr>
                            <w:b/>
                          </w:rPr>
                          <w:t>Location of the locomotive of DFT</w:t>
                        </w:r>
                        <w:r>
                          <w:rPr>
                            <w:b/>
                            <w:lang w:val="bg-BG"/>
                          </w:rPr>
                          <w:t xml:space="preserve"> № 20698 </w:t>
                        </w:r>
                        <w:r>
                          <w:rPr>
                            <w:b/>
                          </w:rPr>
                          <w:t>on</w:t>
                        </w:r>
                        <w:r>
                          <w:rPr>
                            <w:b/>
                            <w:lang w:val="bg-BG"/>
                          </w:rPr>
                          <w:t xml:space="preserve"> 9</w:t>
                        </w:r>
                        <w:r>
                          <w:rPr>
                            <w:b/>
                          </w:rPr>
                          <w:t>-nth track</w:t>
                        </w:r>
                        <w:r>
                          <w:rPr>
                            <w:b/>
                            <w:bCs/>
                            <w:szCs w:val="24"/>
                            <w:lang w:val="bg-BG"/>
                          </w:rPr>
                          <w:t>.</w:t>
                        </w:r>
                      </w:p>
                    </w:txbxContent>
                  </v:textbox>
                </v:shape>
                <w10:wrap type="topAndBottom" anchory="page"/>
              </v:group>
            </w:pict>
          </mc:Fallback>
        </mc:AlternateContent>
      </w:r>
    </w:p>
    <w:p w14:paraId="57FFF128" w14:textId="607DA7E9" w:rsidR="00221D7B" w:rsidRPr="00BD7A11" w:rsidRDefault="00221D7B" w:rsidP="00F67AAE">
      <w:pPr>
        <w:tabs>
          <w:tab w:val="left" w:pos="993"/>
        </w:tabs>
        <w:rPr>
          <w:lang w:val="en-GB"/>
        </w:rPr>
      </w:pPr>
      <w:r w:rsidRPr="00BD7A11">
        <w:rPr>
          <w:lang w:val="en-GB"/>
        </w:rPr>
        <w:t>The circumstance cannot be considered as the main cause for the accident, as the normative documents and the technology of Iliyantsi station forbid the locomotive driver to leave the station only on the permitting indication of the exit semaphore, bu</w:t>
      </w:r>
      <w:r w:rsidR="00194FEB" w:rsidRPr="00BD7A11">
        <w:rPr>
          <w:lang w:val="en-GB"/>
        </w:rPr>
        <w:t xml:space="preserve">t it probably had </w:t>
      </w:r>
      <w:r w:rsidRPr="00BD7A11">
        <w:rPr>
          <w:lang w:val="en-GB"/>
        </w:rPr>
        <w:t>impact to some extent</w:t>
      </w:r>
    </w:p>
    <w:p w14:paraId="52F74721" w14:textId="3727EB88" w:rsidR="00256240" w:rsidRPr="00BD7A11" w:rsidRDefault="00256240" w:rsidP="00F67AAE">
      <w:pPr>
        <w:tabs>
          <w:tab w:val="left" w:pos="993"/>
        </w:tabs>
        <w:rPr>
          <w:lang w:val="en-GB"/>
        </w:rPr>
      </w:pPr>
      <w:r w:rsidRPr="00BD7A11">
        <w:rPr>
          <w:lang w:val="en-GB"/>
        </w:rPr>
        <w:t>It remains unclear why the locomotive driver of locomotive № 91522086005-9 undertook departure, given that the locomotive was loaded with maximum or almost maximum traction - something that cannot be done accidentally. It is known that the locomotive can be set in motion (even more so in traction mode) only after specific actions have been performed by the locomotive driver, in a strictly defined sequence.</w:t>
      </w:r>
    </w:p>
    <w:p w14:paraId="4FDE8043" w14:textId="327B5E4A" w:rsidR="00256240" w:rsidRPr="00BD7A11" w:rsidRDefault="00256240" w:rsidP="001E7E0F">
      <w:pPr>
        <w:ind w:firstLine="720"/>
        <w:rPr>
          <w:lang w:val="en-GB"/>
        </w:rPr>
      </w:pPr>
      <w:r w:rsidRPr="00BD7A11">
        <w:rPr>
          <w:lang w:val="en-GB"/>
        </w:rPr>
        <w:t>Therefore, the direct cause for the accident can be considered that DFT № 20698 left the ninth track without meeting the regulatory requirements for sending trains from Iliyantsi station.</w:t>
      </w:r>
    </w:p>
    <w:p w14:paraId="3A1A023B" w14:textId="3C8852C1" w:rsidR="003C706B" w:rsidRPr="00BD7A11" w:rsidRDefault="00B25EE0" w:rsidP="00A6173B">
      <w:pPr>
        <w:pStyle w:val="ab"/>
        <w:numPr>
          <w:ilvl w:val="1"/>
          <w:numId w:val="1"/>
        </w:numPr>
        <w:spacing w:before="120"/>
        <w:ind w:left="0" w:firstLine="709"/>
        <w:contextualSpacing w:val="0"/>
        <w:rPr>
          <w:b/>
          <w:i/>
          <w:iCs/>
          <w:lang w:val="en-GB"/>
        </w:rPr>
      </w:pPr>
      <w:r w:rsidRPr="00BD7A11">
        <w:rPr>
          <w:b/>
          <w:i/>
          <w:lang w:val="en-GB"/>
        </w:rPr>
        <w:t>Safety recommendations and addressees to which they are addressed</w:t>
      </w:r>
      <w:r w:rsidRPr="00BD7A11">
        <w:rPr>
          <w:b/>
          <w:i/>
          <w:iCs/>
          <w:lang w:val="en-GB"/>
        </w:rPr>
        <w:t>.</w:t>
      </w:r>
    </w:p>
    <w:p w14:paraId="4127B42C" w14:textId="77777777" w:rsidR="00D556B4" w:rsidRPr="00BD7A11" w:rsidRDefault="00D556B4" w:rsidP="00D556B4">
      <w:pPr>
        <w:pStyle w:val="ab"/>
        <w:ind w:left="0"/>
        <w:contextualSpacing w:val="0"/>
        <w:rPr>
          <w:iCs/>
          <w:lang w:val="en-GB"/>
        </w:rPr>
      </w:pPr>
      <w:r w:rsidRPr="00BD7A11">
        <w:rPr>
          <w:iCs/>
          <w:lang w:val="en-GB"/>
        </w:rPr>
        <w:t>In order to prevent other similar accidents that could have serious consequences for the railway infrastructure and rolling stock, the Investigation Commission proposes to the National Safety Authority RAEA safety recommendations related to Bulmarket Rail Cargo EOOD and SE NRIC.</w:t>
      </w:r>
    </w:p>
    <w:p w14:paraId="667F2B79" w14:textId="7372D220" w:rsidR="005D4399" w:rsidRPr="00BD7A11" w:rsidRDefault="00D556B4" w:rsidP="0012247B">
      <w:pPr>
        <w:pStyle w:val="ab"/>
        <w:numPr>
          <w:ilvl w:val="0"/>
          <w:numId w:val="9"/>
        </w:numPr>
        <w:rPr>
          <w:lang w:val="en-GB"/>
        </w:rPr>
      </w:pPr>
      <w:r w:rsidRPr="00BD7A11">
        <w:rPr>
          <w:lang w:val="en-GB"/>
        </w:rPr>
        <w:t xml:space="preserve">Recommendation 1 proposes that SE NRIC and </w:t>
      </w:r>
      <w:r w:rsidRPr="00BD7A11">
        <w:rPr>
          <w:iCs/>
          <w:lang w:val="en-GB"/>
        </w:rPr>
        <w:t>Bulmarket Rail Cargo EOOD</w:t>
      </w:r>
      <w:r w:rsidRPr="00BD7A11">
        <w:rPr>
          <w:lang w:val="en-GB"/>
        </w:rPr>
        <w:t xml:space="preserve"> shall acquaint the interested staff with the content of this report.</w:t>
      </w:r>
    </w:p>
    <w:p w14:paraId="37B3AF7A" w14:textId="0AC3777D" w:rsidR="005D4399" w:rsidRPr="00BD7A11" w:rsidRDefault="00D556B4" w:rsidP="0012247B">
      <w:pPr>
        <w:pStyle w:val="ab"/>
        <w:numPr>
          <w:ilvl w:val="0"/>
          <w:numId w:val="9"/>
        </w:numPr>
        <w:rPr>
          <w:lang w:val="en-GB"/>
        </w:rPr>
      </w:pPr>
      <w:r w:rsidRPr="00BD7A11">
        <w:rPr>
          <w:lang w:val="en-GB"/>
        </w:rPr>
        <w:t xml:space="preserve">Recommendation </w:t>
      </w:r>
      <w:r w:rsidR="005D4399" w:rsidRPr="00BD7A11">
        <w:rPr>
          <w:lang w:val="en-GB"/>
        </w:rPr>
        <w:t xml:space="preserve">2 </w:t>
      </w:r>
      <w:r w:rsidRPr="00BD7A11">
        <w:rPr>
          <w:lang w:val="en-GB"/>
        </w:rPr>
        <w:t xml:space="preserve">proposes </w:t>
      </w:r>
      <w:r w:rsidRPr="00BD7A11">
        <w:rPr>
          <w:iCs/>
          <w:lang w:val="en-GB"/>
        </w:rPr>
        <w:t>Bulmarket Rail Cargo EOOD</w:t>
      </w:r>
      <w:r w:rsidRPr="00BD7A11">
        <w:rPr>
          <w:lang w:val="en-GB"/>
        </w:rPr>
        <w:t xml:space="preserve"> to assess the psychological human factor of the locomotive staff in order to improve teamwork in a positive atmosphere.</w:t>
      </w:r>
    </w:p>
    <w:p w14:paraId="035FB217" w14:textId="0BB67CDE" w:rsidR="005D4399" w:rsidRPr="00BD7A11" w:rsidRDefault="00077E1A" w:rsidP="0012247B">
      <w:pPr>
        <w:pStyle w:val="ab"/>
        <w:numPr>
          <w:ilvl w:val="0"/>
          <w:numId w:val="9"/>
        </w:numPr>
        <w:rPr>
          <w:rFonts w:eastAsiaTheme="minorEastAsia"/>
          <w:szCs w:val="24"/>
          <w:lang w:val="en-GB"/>
        </w:rPr>
      </w:pPr>
      <w:r w:rsidRPr="00BD7A11">
        <w:rPr>
          <w:lang w:val="en-GB"/>
        </w:rPr>
        <w:t xml:space="preserve">Recommendation </w:t>
      </w:r>
      <w:r w:rsidR="005D4399" w:rsidRPr="00BD7A11">
        <w:rPr>
          <w:lang w:val="en-GB"/>
        </w:rPr>
        <w:t xml:space="preserve">3 </w:t>
      </w:r>
      <w:r w:rsidRPr="00BD7A11">
        <w:rPr>
          <w:lang w:val="en-GB"/>
        </w:rPr>
        <w:t xml:space="preserve">proposes </w:t>
      </w:r>
      <w:r w:rsidRPr="00BD7A11">
        <w:rPr>
          <w:iCs/>
          <w:lang w:val="en-GB"/>
        </w:rPr>
        <w:t>Bulmarket Rail Cargo EOOD</w:t>
      </w:r>
      <w:r w:rsidRPr="00BD7A11">
        <w:rPr>
          <w:lang w:val="en-GB"/>
        </w:rPr>
        <w:t xml:space="preserve"> </w:t>
      </w:r>
      <w:r w:rsidRPr="00BD7A11">
        <w:rPr>
          <w:rFonts w:eastAsiaTheme="minorEastAsia"/>
          <w:szCs w:val="24"/>
          <w:lang w:val="en-GB"/>
        </w:rPr>
        <w:t xml:space="preserve">to </w:t>
      </w:r>
      <w:r w:rsidR="006960FE" w:rsidRPr="00BD7A11">
        <w:rPr>
          <w:rFonts w:eastAsiaTheme="minorEastAsia"/>
          <w:szCs w:val="24"/>
          <w:lang w:val="en-GB"/>
        </w:rPr>
        <w:t xml:space="preserve">hold </w:t>
      </w:r>
      <w:r w:rsidRPr="00BD7A11">
        <w:rPr>
          <w:rFonts w:eastAsiaTheme="minorEastAsia"/>
          <w:szCs w:val="24"/>
          <w:lang w:val="en-GB"/>
        </w:rPr>
        <w:t>periodically interviews with the locomotive staff in the presence of a psychologist to discuss the development and promotion of collective good practices.</w:t>
      </w:r>
    </w:p>
    <w:p w14:paraId="093FDCDF" w14:textId="1D71C6BE" w:rsidR="005D4399" w:rsidRPr="00BD7A11" w:rsidRDefault="00253A2F" w:rsidP="0012247B">
      <w:pPr>
        <w:pStyle w:val="ab"/>
        <w:numPr>
          <w:ilvl w:val="0"/>
          <w:numId w:val="9"/>
        </w:numPr>
        <w:spacing w:before="120"/>
        <w:rPr>
          <w:lang w:val="en-GB"/>
        </w:rPr>
      </w:pPr>
      <w:r w:rsidRPr="00BD7A11">
        <w:rPr>
          <w:lang w:val="en-GB"/>
        </w:rPr>
        <w:t xml:space="preserve">Recommendation </w:t>
      </w:r>
      <w:r w:rsidR="005D4399" w:rsidRPr="00BD7A11">
        <w:rPr>
          <w:lang w:val="en-GB"/>
        </w:rPr>
        <w:t xml:space="preserve">4 </w:t>
      </w:r>
      <w:r w:rsidRPr="00BD7A11">
        <w:rPr>
          <w:lang w:val="en-GB"/>
        </w:rPr>
        <w:t xml:space="preserve">proposes </w:t>
      </w:r>
      <w:r w:rsidRPr="00BD7A11">
        <w:rPr>
          <w:iCs/>
          <w:lang w:val="en-GB"/>
        </w:rPr>
        <w:t>RAEA</w:t>
      </w:r>
      <w:r w:rsidR="005D4399" w:rsidRPr="00BD7A11">
        <w:rPr>
          <w:lang w:val="en-GB"/>
        </w:rPr>
        <w:t xml:space="preserve"> </w:t>
      </w:r>
      <w:r w:rsidRPr="00BD7A11">
        <w:rPr>
          <w:lang w:val="en-GB"/>
        </w:rPr>
        <w:t>to assess the functioning of the Safety Management Systems with regard to the performance of pre-shift briefings and checks on alcohol and other intoxicants of locomotive staff in rai</w:t>
      </w:r>
      <w:r w:rsidR="00AD0A6E" w:rsidRPr="00BD7A11">
        <w:rPr>
          <w:lang w:val="en-GB"/>
        </w:rPr>
        <w:t>lway undertakings carrying freights</w:t>
      </w:r>
      <w:r w:rsidRPr="00BD7A11">
        <w:rPr>
          <w:lang w:val="en-GB"/>
        </w:rPr>
        <w:t xml:space="preserve"> and passengers and, </w:t>
      </w:r>
      <w:r w:rsidRPr="00BD7A11">
        <w:rPr>
          <w:lang w:val="en-GB"/>
        </w:rPr>
        <w:lastRenderedPageBreak/>
        <w:t xml:space="preserve">at its discretion and need </w:t>
      </w:r>
      <w:r w:rsidR="00AD0A6E" w:rsidRPr="00BD7A11">
        <w:rPr>
          <w:lang w:val="en-GB"/>
        </w:rPr>
        <w:t>to restore the points for carrying out pre-travel medical examinations</w:t>
      </w:r>
      <w:r w:rsidRPr="00BD7A11">
        <w:rPr>
          <w:lang w:val="en-GB"/>
        </w:rPr>
        <w:t>.</w:t>
      </w:r>
    </w:p>
    <w:p w14:paraId="36BDB466" w14:textId="75573DBB" w:rsidR="00EB30B3" w:rsidRPr="00BD7A11" w:rsidRDefault="0001176F" w:rsidP="0012247B">
      <w:pPr>
        <w:pStyle w:val="ab"/>
        <w:numPr>
          <w:ilvl w:val="0"/>
          <w:numId w:val="9"/>
        </w:numPr>
        <w:tabs>
          <w:tab w:val="left" w:pos="993"/>
        </w:tabs>
        <w:rPr>
          <w:lang w:val="en-GB"/>
        </w:rPr>
      </w:pPr>
      <w:r w:rsidRPr="00BD7A11">
        <w:rPr>
          <w:lang w:val="en-GB"/>
        </w:rPr>
        <w:t xml:space="preserve"> Recommendation </w:t>
      </w:r>
      <w:r w:rsidR="005D4399" w:rsidRPr="00BD7A11">
        <w:rPr>
          <w:lang w:val="en-GB"/>
        </w:rPr>
        <w:t xml:space="preserve">5 </w:t>
      </w:r>
      <w:r w:rsidRPr="00BD7A11">
        <w:rPr>
          <w:lang w:val="en-GB"/>
        </w:rPr>
        <w:t xml:space="preserve">proposes </w:t>
      </w:r>
      <w:r w:rsidRPr="00BD7A11">
        <w:rPr>
          <w:iCs/>
          <w:lang w:val="en-GB"/>
        </w:rPr>
        <w:t xml:space="preserve">in case when assessing the functioning of the Safety Management Systems of the railway undertakings, discrepancies or omissions are established regarding compliance with the requirements of item </w:t>
      </w:r>
      <w:r w:rsidRPr="00BD7A11">
        <w:rPr>
          <w:i/>
          <w:iCs/>
          <w:lang w:val="en-GB"/>
        </w:rPr>
        <w:t>4.2 Competence</w:t>
      </w:r>
      <w:r w:rsidRPr="00BD7A11">
        <w:rPr>
          <w:iCs/>
          <w:lang w:val="en-GB"/>
        </w:rPr>
        <w:t xml:space="preserve">, </w:t>
      </w:r>
      <w:r w:rsidRPr="00BD7A11">
        <w:rPr>
          <w:i/>
          <w:iCs/>
          <w:lang w:val="en-GB"/>
        </w:rPr>
        <w:t>item 4.6 Integration of the human and organizational factor</w:t>
      </w:r>
      <w:r w:rsidRPr="00BD7A11">
        <w:rPr>
          <w:iCs/>
          <w:lang w:val="en-GB"/>
        </w:rPr>
        <w:t xml:space="preserve"> from Annex 1 of Commission Delegated Regulation (EU) 2018/762, RAEA to issue mandatory instructions to railway undertakings to organize training of staff on the formation of mechanisms such as resilience to stress, personal stability and dynamic balance of psychological state, building and playing a subjective sense of control.</w:t>
      </w:r>
    </w:p>
    <w:p w14:paraId="342290E5" w14:textId="2BFEDF6E" w:rsidR="00EB30B3" w:rsidRPr="00BD7A11" w:rsidRDefault="00DA4D30" w:rsidP="0012247B">
      <w:pPr>
        <w:pStyle w:val="ab"/>
        <w:numPr>
          <w:ilvl w:val="0"/>
          <w:numId w:val="9"/>
        </w:numPr>
        <w:tabs>
          <w:tab w:val="left" w:pos="993"/>
        </w:tabs>
        <w:rPr>
          <w:lang w:val="en-GB"/>
        </w:rPr>
      </w:pPr>
      <w:bookmarkStart w:id="2" w:name="_Hlk102991545"/>
      <w:r w:rsidRPr="00BD7A11">
        <w:rPr>
          <w:lang w:val="en-GB"/>
        </w:rPr>
        <w:t xml:space="preserve">Recommendation </w:t>
      </w:r>
      <w:r w:rsidR="00EB30B3" w:rsidRPr="00BD7A11">
        <w:rPr>
          <w:lang w:val="en-GB"/>
        </w:rPr>
        <w:t xml:space="preserve">6 </w:t>
      </w:r>
      <w:r w:rsidRPr="00BD7A11">
        <w:rPr>
          <w:lang w:val="en-GB"/>
        </w:rPr>
        <w:t>proposes RAEA to carry out an inspection regarding the type of signalling at Iliyantsi station and together with SE NRIC to take action to comply with the requirements of Art. 305 of Ordinance № 58</w:t>
      </w:r>
      <w:r w:rsidR="00CC3413" w:rsidRPr="00BD7A11">
        <w:rPr>
          <w:lang w:val="en-GB"/>
        </w:rPr>
        <w:t>.</w:t>
      </w:r>
    </w:p>
    <w:bookmarkEnd w:id="2"/>
    <w:p w14:paraId="12D4577F" w14:textId="48C13291" w:rsidR="003C706B" w:rsidRPr="00BD7A11" w:rsidRDefault="003C706B" w:rsidP="0012247B">
      <w:pPr>
        <w:pStyle w:val="ab"/>
        <w:numPr>
          <w:ilvl w:val="0"/>
          <w:numId w:val="9"/>
        </w:numPr>
        <w:tabs>
          <w:tab w:val="left" w:pos="993"/>
        </w:tabs>
        <w:rPr>
          <w:lang w:val="en-GB"/>
        </w:rPr>
      </w:pPr>
      <w:r w:rsidRPr="00BD7A11">
        <w:rPr>
          <w:lang w:val="en-GB"/>
        </w:rPr>
        <w:br w:type="page"/>
      </w:r>
    </w:p>
    <w:p w14:paraId="772D503E" w14:textId="037B1680" w:rsidR="003C706B" w:rsidRPr="00BD7A11" w:rsidRDefault="00065E66" w:rsidP="00551EC2">
      <w:pPr>
        <w:pStyle w:val="ab"/>
        <w:numPr>
          <w:ilvl w:val="0"/>
          <w:numId w:val="1"/>
        </w:numPr>
        <w:ind w:firstLine="349"/>
        <w:rPr>
          <w:b/>
          <w:bCs/>
          <w:sz w:val="28"/>
          <w:szCs w:val="22"/>
          <w:lang w:val="en-GB"/>
        </w:rPr>
      </w:pPr>
      <w:r w:rsidRPr="00BD7A11">
        <w:rPr>
          <w:b/>
          <w:bCs/>
          <w:sz w:val="28"/>
          <w:szCs w:val="22"/>
          <w:lang w:val="en-GB"/>
        </w:rPr>
        <w:lastRenderedPageBreak/>
        <w:t>Investigation</w:t>
      </w:r>
    </w:p>
    <w:p w14:paraId="206C41B4" w14:textId="0D2CE095" w:rsidR="003C706B" w:rsidRPr="00BD7A11" w:rsidRDefault="006321CE" w:rsidP="00551EC2">
      <w:pPr>
        <w:pStyle w:val="ab"/>
        <w:numPr>
          <w:ilvl w:val="1"/>
          <w:numId w:val="1"/>
        </w:numPr>
        <w:spacing w:before="120"/>
        <w:ind w:left="788" w:hanging="79"/>
        <w:contextualSpacing w:val="0"/>
        <w:rPr>
          <w:b/>
          <w:i/>
          <w:iCs/>
          <w:lang w:val="en-GB"/>
        </w:rPr>
      </w:pPr>
      <w:r w:rsidRPr="00BD7A11">
        <w:rPr>
          <w:b/>
          <w:i/>
          <w:iCs/>
          <w:lang w:val="en-GB"/>
        </w:rPr>
        <w:t>Decision for starting the investigation</w:t>
      </w:r>
      <w:r w:rsidR="003C706B" w:rsidRPr="00BD7A11">
        <w:rPr>
          <w:b/>
          <w:i/>
          <w:iCs/>
          <w:lang w:val="en-GB"/>
        </w:rPr>
        <w:t>.</w:t>
      </w:r>
    </w:p>
    <w:p w14:paraId="74214E82" w14:textId="2319DF8B" w:rsidR="00684D27" w:rsidRPr="00BD7A11" w:rsidRDefault="00521078" w:rsidP="00684D27">
      <w:pPr>
        <w:rPr>
          <w:lang w:val="en-GB"/>
        </w:rPr>
      </w:pPr>
      <w:r w:rsidRPr="00BD7A11">
        <w:rPr>
          <w:iCs/>
          <w:lang w:val="en-GB"/>
        </w:rPr>
        <w:t>The decision to initiate the investigation was taken by the member of the Management Board of the NAMRTAIB in the Republic of Bulgaria, leading the investigation of railway accidents and incidents given the severity of the accident and its impact on railway transport safety. The investigation will be mainly focused on the analysis and organization of the human factor, which aims to prevent such accidents, which in similar circumstances could lead to serious consequences.</w:t>
      </w:r>
    </w:p>
    <w:p w14:paraId="3CCDD34D" w14:textId="2CF28483" w:rsidR="003C706B" w:rsidRPr="00BD7A11" w:rsidRDefault="00414E3A" w:rsidP="00551EC2">
      <w:pPr>
        <w:pStyle w:val="ab"/>
        <w:numPr>
          <w:ilvl w:val="1"/>
          <w:numId w:val="1"/>
        </w:numPr>
        <w:spacing w:before="120"/>
        <w:ind w:left="788" w:hanging="79"/>
        <w:contextualSpacing w:val="0"/>
        <w:rPr>
          <w:b/>
          <w:i/>
          <w:iCs/>
          <w:lang w:val="en-GB"/>
        </w:rPr>
      </w:pPr>
      <w:r w:rsidRPr="00BD7A11">
        <w:rPr>
          <w:b/>
          <w:i/>
          <w:iCs/>
          <w:lang w:val="en-GB"/>
        </w:rPr>
        <w:t>Motives for the decision to initiate the investigation</w:t>
      </w:r>
      <w:r w:rsidR="003C706B" w:rsidRPr="00BD7A11">
        <w:rPr>
          <w:b/>
          <w:i/>
          <w:iCs/>
          <w:lang w:val="en-GB"/>
        </w:rPr>
        <w:t>.</w:t>
      </w:r>
    </w:p>
    <w:p w14:paraId="7AFB3626" w14:textId="0931CEEA" w:rsidR="00B979A8" w:rsidRPr="00BD7A11" w:rsidRDefault="00414E3A" w:rsidP="00B979A8">
      <w:pPr>
        <w:pStyle w:val="ab"/>
        <w:ind w:left="0" w:firstLine="720"/>
        <w:rPr>
          <w:lang w:val="en-GB"/>
        </w:rPr>
      </w:pPr>
      <w:r w:rsidRPr="00BD7A11">
        <w:rPr>
          <w:lang w:val="en-GB"/>
        </w:rPr>
        <w:t>The Decision to initiate the investigation is taken by the Commission at NAMRATIB based on art. 20, paragraph 2, (а) and (c) of Directive (EU) 2016/798, art. 115к, paragraph 1, item 2 of RTA, and art. 76, par. 1, item 2 of Ordinance No 59 dated 5.12.2006.</w:t>
      </w:r>
    </w:p>
    <w:p w14:paraId="32FE8982" w14:textId="397DBD7E" w:rsidR="003C706B" w:rsidRPr="00BD7A11" w:rsidRDefault="00A076AC" w:rsidP="00B979A8">
      <w:pPr>
        <w:pStyle w:val="ab"/>
        <w:numPr>
          <w:ilvl w:val="1"/>
          <w:numId w:val="1"/>
        </w:numPr>
        <w:spacing w:before="120"/>
        <w:ind w:left="0" w:firstLine="709"/>
        <w:contextualSpacing w:val="0"/>
        <w:rPr>
          <w:b/>
          <w:i/>
          <w:iCs/>
          <w:lang w:val="en-GB"/>
        </w:rPr>
      </w:pPr>
      <w:r w:rsidRPr="00BD7A11">
        <w:rPr>
          <w:b/>
          <w:i/>
          <w:iCs/>
          <w:lang w:val="en-GB"/>
        </w:rPr>
        <w:t>Scope and restrictions of the investigation</w:t>
      </w:r>
      <w:r w:rsidR="003C706B" w:rsidRPr="00BD7A11">
        <w:rPr>
          <w:b/>
          <w:i/>
          <w:iCs/>
          <w:lang w:val="en-GB"/>
        </w:rPr>
        <w:t>.</w:t>
      </w:r>
    </w:p>
    <w:p w14:paraId="0CA6C557" w14:textId="208933C8" w:rsidR="008D4112" w:rsidRPr="00BD7A11" w:rsidRDefault="008D4112" w:rsidP="008D4112">
      <w:pPr>
        <w:ind w:firstLine="720"/>
        <w:rPr>
          <w:lang w:val="en-GB"/>
        </w:rPr>
      </w:pPr>
      <w:r w:rsidRPr="00BD7A11">
        <w:rPr>
          <w:lang w:val="en-GB"/>
        </w:rPr>
        <w:t xml:space="preserve">The scope of the investigation examines and </w:t>
      </w:r>
      <w:r w:rsidR="008F4C36" w:rsidRPr="00BD7A11">
        <w:rPr>
          <w:lang w:val="en-GB"/>
        </w:rPr>
        <w:t>analyses</w:t>
      </w:r>
      <w:r w:rsidRPr="00BD7A11">
        <w:rPr>
          <w:lang w:val="en-GB"/>
        </w:rPr>
        <w:t xml:space="preserve"> the human factor (the locomotive staff</w:t>
      </w:r>
      <w:r w:rsidR="008F4C36" w:rsidRPr="00BD7A11">
        <w:rPr>
          <w:lang w:val="en-GB"/>
        </w:rPr>
        <w:t xml:space="preserve"> who drove the locomotive of DFT</w:t>
      </w:r>
      <w:r w:rsidRPr="00BD7A11">
        <w:rPr>
          <w:lang w:val="en-GB"/>
        </w:rPr>
        <w:t xml:space="preserve"> № 20698), the violations of the regulations related to safety and the training of the staff.</w:t>
      </w:r>
    </w:p>
    <w:p w14:paraId="74ED508D" w14:textId="4A4DA129" w:rsidR="008D4112" w:rsidRPr="00BD7A11" w:rsidRDefault="008D4112" w:rsidP="008D4112">
      <w:pPr>
        <w:ind w:firstLine="720"/>
        <w:rPr>
          <w:lang w:val="en-GB"/>
        </w:rPr>
      </w:pPr>
      <w:r w:rsidRPr="00BD7A11">
        <w:rPr>
          <w:lang w:val="en-GB"/>
        </w:rPr>
        <w:t>For the purposes of the ongoing investigation, the Chair</w:t>
      </w:r>
      <w:r w:rsidR="008F4C36" w:rsidRPr="00BD7A11">
        <w:rPr>
          <w:lang w:val="en-GB"/>
        </w:rPr>
        <w:t xml:space="preserve">person </w:t>
      </w:r>
      <w:r w:rsidRPr="00BD7A11">
        <w:rPr>
          <w:lang w:val="en-GB"/>
        </w:rPr>
        <w:t xml:space="preserve">of the </w:t>
      </w:r>
      <w:r w:rsidR="008F4C36" w:rsidRPr="00BD7A11">
        <w:rPr>
          <w:lang w:val="en-GB"/>
        </w:rPr>
        <w:t xml:space="preserve">Investigation Commission </w:t>
      </w:r>
      <w:r w:rsidRPr="00BD7A11">
        <w:rPr>
          <w:lang w:val="en-GB"/>
        </w:rPr>
        <w:t xml:space="preserve">recruited an external expert to the </w:t>
      </w:r>
      <w:r w:rsidR="008F4C36" w:rsidRPr="00BD7A11">
        <w:rPr>
          <w:lang w:val="en-GB"/>
        </w:rPr>
        <w:t xml:space="preserve">Investigation Commission </w:t>
      </w:r>
      <w:r w:rsidRPr="00BD7A11">
        <w:rPr>
          <w:lang w:val="en-GB"/>
        </w:rPr>
        <w:t xml:space="preserve">to conduct human factor </w:t>
      </w:r>
      <w:r w:rsidR="008F4C36" w:rsidRPr="00BD7A11">
        <w:rPr>
          <w:lang w:val="en-GB"/>
        </w:rPr>
        <w:t>analyses</w:t>
      </w:r>
      <w:r w:rsidRPr="00BD7A11">
        <w:rPr>
          <w:lang w:val="en-GB"/>
        </w:rPr>
        <w:t>.</w:t>
      </w:r>
    </w:p>
    <w:p w14:paraId="17FCA2B2" w14:textId="64639F4B" w:rsidR="008D4112" w:rsidRPr="00BD7A11" w:rsidRDefault="008D4112" w:rsidP="008D4112">
      <w:pPr>
        <w:ind w:firstLine="720"/>
        <w:rPr>
          <w:lang w:val="en-GB"/>
        </w:rPr>
      </w:pPr>
      <w:r w:rsidRPr="00BD7A11">
        <w:rPr>
          <w:lang w:val="en-GB"/>
        </w:rPr>
        <w:t xml:space="preserve">Given the </w:t>
      </w:r>
      <w:r w:rsidR="004918AE" w:rsidRPr="00BD7A11">
        <w:rPr>
          <w:lang w:val="en-GB"/>
        </w:rPr>
        <w:t xml:space="preserve">caused </w:t>
      </w:r>
      <w:r w:rsidRPr="00BD7A11">
        <w:rPr>
          <w:lang w:val="en-GB"/>
        </w:rPr>
        <w:t>damage</w:t>
      </w:r>
      <w:r w:rsidR="004918AE" w:rsidRPr="00BD7A11">
        <w:rPr>
          <w:lang w:val="en-GB"/>
        </w:rPr>
        <w:t>s</w:t>
      </w:r>
      <w:r w:rsidRPr="00BD7A11">
        <w:rPr>
          <w:lang w:val="en-GB"/>
        </w:rPr>
        <w:t>, the investigation is focused on the circumstances that led to the accident - derailment of locomot</w:t>
      </w:r>
      <w:r w:rsidR="004918AE" w:rsidRPr="00BD7A11">
        <w:rPr>
          <w:lang w:val="en-GB"/>
        </w:rPr>
        <w:t>ives in a subsequent side collision, serviced DFT № 20691 and DFT</w:t>
      </w:r>
      <w:r w:rsidRPr="00BD7A11">
        <w:rPr>
          <w:lang w:val="en-GB"/>
        </w:rPr>
        <w:t xml:space="preserve"> №20698 at Iliyantsi station, which in slightly different circumstances could lead to human casualties and significant material damage</w:t>
      </w:r>
      <w:r w:rsidR="004918AE" w:rsidRPr="00BD7A11">
        <w:rPr>
          <w:lang w:val="en-GB"/>
        </w:rPr>
        <w:t>s</w:t>
      </w:r>
      <w:r w:rsidRPr="00BD7A11">
        <w:rPr>
          <w:lang w:val="en-GB"/>
        </w:rPr>
        <w:t>.</w:t>
      </w:r>
    </w:p>
    <w:p w14:paraId="6E1493BA" w14:textId="1EA17F12" w:rsidR="003C706B" w:rsidRPr="00BD7A11" w:rsidRDefault="00DC787B" w:rsidP="003B274F">
      <w:pPr>
        <w:pStyle w:val="ab"/>
        <w:numPr>
          <w:ilvl w:val="1"/>
          <w:numId w:val="1"/>
        </w:numPr>
        <w:spacing w:before="120"/>
        <w:ind w:left="0" w:firstLine="709"/>
        <w:contextualSpacing w:val="0"/>
        <w:rPr>
          <w:b/>
          <w:i/>
          <w:iCs/>
          <w:lang w:val="en-GB"/>
        </w:rPr>
      </w:pPr>
      <w:r w:rsidRPr="00BD7A11">
        <w:rPr>
          <w:b/>
          <w:i/>
          <w:iCs/>
          <w:lang w:val="en-GB"/>
        </w:rPr>
        <w:t>Competences of the persons, involved in the investigation</w:t>
      </w:r>
      <w:r w:rsidR="003C706B" w:rsidRPr="00BD7A11">
        <w:rPr>
          <w:b/>
          <w:i/>
          <w:iCs/>
          <w:lang w:val="en-GB"/>
        </w:rPr>
        <w:t>.</w:t>
      </w:r>
    </w:p>
    <w:p w14:paraId="56DDDEFC" w14:textId="76267F53" w:rsidR="00F24D15" w:rsidRPr="00BD7A11" w:rsidRDefault="00F24D15" w:rsidP="00684D27">
      <w:pPr>
        <w:ind w:firstLine="720"/>
        <w:rPr>
          <w:lang w:val="en-GB"/>
        </w:rPr>
      </w:pPr>
      <w:r w:rsidRPr="00BD7A11">
        <w:rPr>
          <w:lang w:val="en-GB"/>
        </w:rPr>
        <w:t>The Deputy President of the Management Board of the NAMRATIB, head of railway transport field headed the Investigation Commission. The composition of the commission includes external independent experts - habilitated persons from the scientific circles and experts with free profession with qualification and professional orientation in fields of activity – human factor, railway infrastructure, and rail rolling stock.</w:t>
      </w:r>
    </w:p>
    <w:p w14:paraId="51429FEC" w14:textId="19ED0B42" w:rsidR="003C706B" w:rsidRPr="00BD7A11" w:rsidRDefault="00276994" w:rsidP="00551EC2">
      <w:pPr>
        <w:pStyle w:val="ab"/>
        <w:numPr>
          <w:ilvl w:val="1"/>
          <w:numId w:val="1"/>
        </w:numPr>
        <w:spacing w:before="120"/>
        <w:ind w:left="788" w:hanging="79"/>
        <w:contextualSpacing w:val="0"/>
        <w:rPr>
          <w:b/>
          <w:i/>
          <w:iCs/>
          <w:lang w:val="en-GB"/>
        </w:rPr>
      </w:pPr>
      <w:r w:rsidRPr="00BD7A11">
        <w:rPr>
          <w:b/>
          <w:i/>
          <w:iCs/>
          <w:lang w:val="en-GB"/>
        </w:rPr>
        <w:t>Communication and consultations with the persons and entities, involved in the event</w:t>
      </w:r>
      <w:r w:rsidR="003C706B" w:rsidRPr="00BD7A11">
        <w:rPr>
          <w:b/>
          <w:i/>
          <w:iCs/>
          <w:lang w:val="en-GB"/>
        </w:rPr>
        <w:t>.</w:t>
      </w:r>
    </w:p>
    <w:p w14:paraId="4D0233AC" w14:textId="044B1C10" w:rsidR="00276994" w:rsidRPr="00BD7A11" w:rsidRDefault="00276994" w:rsidP="00787F65">
      <w:pPr>
        <w:ind w:firstLine="720"/>
        <w:rPr>
          <w:lang w:val="en-GB"/>
        </w:rPr>
      </w:pPr>
      <w:r w:rsidRPr="00BD7A11">
        <w:rPr>
          <w:lang w:val="en-GB"/>
        </w:rPr>
        <w:t>The Commission defined the parameters of the investigation and coordinated its actions with the Task Force, which includes representatives of the entities involved in the accident. The Task Force collected all documents and samples, written testimony of the staff of the entities, records from the recording devices of locomotive № 91522086001-8, towing DFT №20691 and locomotive №91522086005-9, towing DFT № 20698, as well as recordings from the camera front wall of locomotive № 91522086005-9. The materials and documents w</w:t>
      </w:r>
      <w:r w:rsidR="00E221FB" w:rsidRPr="00BD7A11">
        <w:rPr>
          <w:lang w:val="en-GB"/>
        </w:rPr>
        <w:t xml:space="preserve">ere handed over to the Chairperson </w:t>
      </w:r>
      <w:r w:rsidRPr="00BD7A11">
        <w:rPr>
          <w:lang w:val="en-GB"/>
        </w:rPr>
        <w:t xml:space="preserve">of the </w:t>
      </w:r>
      <w:r w:rsidR="00E221FB" w:rsidRPr="00BD7A11">
        <w:rPr>
          <w:lang w:val="en-GB"/>
        </w:rPr>
        <w:t xml:space="preserve">Investigation Commission at </w:t>
      </w:r>
      <w:r w:rsidRPr="00BD7A11">
        <w:rPr>
          <w:lang w:val="en-GB"/>
        </w:rPr>
        <w:t xml:space="preserve">the </w:t>
      </w:r>
      <w:r w:rsidR="00FE1F5E" w:rsidRPr="00BD7A11">
        <w:rPr>
          <w:lang w:val="en-GB"/>
        </w:rPr>
        <w:t xml:space="preserve">NAMRATIB. The chairperson </w:t>
      </w:r>
      <w:r w:rsidRPr="00BD7A11">
        <w:rPr>
          <w:lang w:val="en-GB"/>
        </w:rPr>
        <w:t xml:space="preserve">of the </w:t>
      </w:r>
      <w:r w:rsidR="00FE1F5E" w:rsidRPr="00BD7A11">
        <w:rPr>
          <w:lang w:val="en-GB"/>
        </w:rPr>
        <w:t xml:space="preserve">Investigation Commission </w:t>
      </w:r>
      <w:r w:rsidRPr="00BD7A11">
        <w:rPr>
          <w:lang w:val="en-GB"/>
        </w:rPr>
        <w:t xml:space="preserve">conducted the first </w:t>
      </w:r>
      <w:r w:rsidR="00FE1F5E" w:rsidRPr="00BD7A11">
        <w:rPr>
          <w:lang w:val="en-GB"/>
        </w:rPr>
        <w:t>on-site interview with all the</w:t>
      </w:r>
      <w:r w:rsidRPr="00BD7A11">
        <w:rPr>
          <w:lang w:val="en-GB"/>
        </w:rPr>
        <w:t xml:space="preserve"> involv</w:t>
      </w:r>
      <w:r w:rsidR="00FE1F5E" w:rsidRPr="00BD7A11">
        <w:rPr>
          <w:lang w:val="en-GB"/>
        </w:rPr>
        <w:t>ed in the accident. The entities</w:t>
      </w:r>
      <w:r w:rsidRPr="00BD7A11">
        <w:rPr>
          <w:lang w:val="en-GB"/>
        </w:rPr>
        <w:t xml:space="preserve"> were requested and provided information on</w:t>
      </w:r>
      <w:r w:rsidR="00FE1F5E" w:rsidRPr="00BD7A11">
        <w:rPr>
          <w:lang w:val="en-GB"/>
        </w:rPr>
        <w:t xml:space="preserve"> the maintenance of the rail track </w:t>
      </w:r>
      <w:r w:rsidRPr="00BD7A11">
        <w:rPr>
          <w:lang w:val="en-GB"/>
        </w:rPr>
        <w:t>an</w:t>
      </w:r>
      <w:r w:rsidR="00FE1F5E" w:rsidRPr="00BD7A11">
        <w:rPr>
          <w:lang w:val="en-GB"/>
        </w:rPr>
        <w:t xml:space="preserve">d the facilities of the signalling </w:t>
      </w:r>
      <w:r w:rsidRPr="00BD7A11">
        <w:rPr>
          <w:lang w:val="en-GB"/>
        </w:rPr>
        <w:t xml:space="preserve">equipment at Iliyantsi station, information on the repair and maintenance of the locomotives of the two trains. The expertise of the locomotive personnel who underwent </w:t>
      </w:r>
      <w:r w:rsidR="00535116" w:rsidRPr="00BD7A11">
        <w:rPr>
          <w:lang w:val="en-GB"/>
        </w:rPr>
        <w:t xml:space="preserve">the </w:t>
      </w:r>
      <w:r w:rsidRPr="00BD7A11">
        <w:rPr>
          <w:lang w:val="en-GB"/>
        </w:rPr>
        <w:t xml:space="preserve">medical and psychological examinations was also required. Interviews were conducted with the safety authorities of the two entities and with the management of the railway company Bulmarket Rail Cargo EOOD and the railway infrastructure manager </w:t>
      </w:r>
      <w:r w:rsidR="00535116" w:rsidRPr="00BD7A11">
        <w:rPr>
          <w:lang w:val="en-GB"/>
        </w:rPr>
        <w:t xml:space="preserve">SE </w:t>
      </w:r>
      <w:r w:rsidRPr="00BD7A11">
        <w:rPr>
          <w:lang w:val="en-GB"/>
        </w:rPr>
        <w:t>NRIC. The locomotive personne</w:t>
      </w:r>
      <w:r w:rsidR="00535116" w:rsidRPr="00BD7A11">
        <w:rPr>
          <w:lang w:val="en-GB"/>
        </w:rPr>
        <w:t xml:space="preserve">l involved in the accident was </w:t>
      </w:r>
      <w:r w:rsidRPr="00BD7A11">
        <w:rPr>
          <w:lang w:val="en-GB"/>
        </w:rPr>
        <w:t xml:space="preserve">tested for alcohol use </w:t>
      </w:r>
      <w:r w:rsidR="00535116" w:rsidRPr="00BD7A11">
        <w:rPr>
          <w:lang w:val="en-GB"/>
        </w:rPr>
        <w:t xml:space="preserve">in the presence of the Chairperson </w:t>
      </w:r>
      <w:r w:rsidRPr="00BD7A11">
        <w:rPr>
          <w:lang w:val="en-GB"/>
        </w:rPr>
        <w:t xml:space="preserve">of the </w:t>
      </w:r>
      <w:r w:rsidR="00535116" w:rsidRPr="00BD7A11">
        <w:rPr>
          <w:lang w:val="en-GB"/>
        </w:rPr>
        <w:t xml:space="preserve">Investigation Commission </w:t>
      </w:r>
      <w:r w:rsidRPr="00BD7A11">
        <w:rPr>
          <w:lang w:val="en-GB"/>
        </w:rPr>
        <w:t>and the Task Force.</w:t>
      </w:r>
    </w:p>
    <w:p w14:paraId="0323D0B9" w14:textId="77777777" w:rsidR="00E30460" w:rsidRPr="00BD7A11" w:rsidRDefault="00E30460" w:rsidP="00787F65">
      <w:pPr>
        <w:ind w:firstLine="720"/>
        <w:rPr>
          <w:lang w:val="en-GB"/>
        </w:rPr>
      </w:pPr>
    </w:p>
    <w:p w14:paraId="100AF86A" w14:textId="77777777" w:rsidR="00E30460" w:rsidRPr="00BD7A11" w:rsidRDefault="00E30460" w:rsidP="00787F65">
      <w:pPr>
        <w:ind w:firstLine="720"/>
        <w:rPr>
          <w:lang w:val="en-GB"/>
        </w:rPr>
      </w:pPr>
    </w:p>
    <w:p w14:paraId="0FE8BEA0" w14:textId="77777777" w:rsidR="00E30460" w:rsidRPr="00BD7A11" w:rsidRDefault="00E30460" w:rsidP="00787F65">
      <w:pPr>
        <w:ind w:firstLine="720"/>
        <w:rPr>
          <w:lang w:val="en-GB"/>
        </w:rPr>
      </w:pPr>
    </w:p>
    <w:p w14:paraId="44C72571" w14:textId="725E4E81" w:rsidR="003C706B" w:rsidRPr="00BD7A11" w:rsidRDefault="00535116" w:rsidP="00551EC2">
      <w:pPr>
        <w:pStyle w:val="ab"/>
        <w:numPr>
          <w:ilvl w:val="1"/>
          <w:numId w:val="1"/>
        </w:numPr>
        <w:spacing w:before="120"/>
        <w:ind w:left="788" w:hanging="79"/>
        <w:contextualSpacing w:val="0"/>
        <w:rPr>
          <w:b/>
          <w:i/>
          <w:iCs/>
          <w:lang w:val="en-GB"/>
        </w:rPr>
      </w:pPr>
      <w:r w:rsidRPr="00BD7A11">
        <w:rPr>
          <w:b/>
          <w:i/>
          <w:iCs/>
          <w:lang w:val="en-GB"/>
        </w:rPr>
        <w:lastRenderedPageBreak/>
        <w:t>Degree of cooperation from the participating entities</w:t>
      </w:r>
      <w:r w:rsidR="003C706B" w:rsidRPr="00BD7A11">
        <w:rPr>
          <w:b/>
          <w:i/>
          <w:iCs/>
          <w:lang w:val="en-GB"/>
        </w:rPr>
        <w:t>.</w:t>
      </w:r>
    </w:p>
    <w:p w14:paraId="17481D43" w14:textId="77777777" w:rsidR="003C2786" w:rsidRPr="00BD7A11" w:rsidRDefault="00535116" w:rsidP="00684D27">
      <w:pPr>
        <w:ind w:firstLine="720"/>
        <w:rPr>
          <w:lang w:val="en-GB"/>
        </w:rPr>
      </w:pPr>
      <w:r w:rsidRPr="00BD7A11">
        <w:rPr>
          <w:lang w:val="en-GB"/>
        </w:rPr>
        <w:t>During the investigation, the managers of the railway company Bulmarket Rail Cargo EOOD and SE NRIC, fully cooperated and provided complete access to the Investigation Commission at NAMRATIB as well as to all the collected materials and documents.</w:t>
      </w:r>
      <w:r w:rsidR="0099501E" w:rsidRPr="00BD7A11">
        <w:rPr>
          <w:lang w:val="en-GB"/>
        </w:rPr>
        <w:t xml:space="preserve"> </w:t>
      </w:r>
    </w:p>
    <w:p w14:paraId="6506E552" w14:textId="449746BE" w:rsidR="00535116" w:rsidRPr="00BD7A11" w:rsidRDefault="0099501E" w:rsidP="00684D27">
      <w:pPr>
        <w:ind w:firstLine="720"/>
        <w:rPr>
          <w:lang w:val="en-GB"/>
        </w:rPr>
      </w:pPr>
      <w:r w:rsidRPr="00BD7A11">
        <w:rPr>
          <w:lang w:val="en-GB"/>
        </w:rPr>
        <w:t>In addition, interviews were conducted with the locomotive staff, the shift staff at Iliyantsi station and the management team of the entities. Full access to rolling stock and ra</w:t>
      </w:r>
      <w:r w:rsidR="003C2786" w:rsidRPr="00BD7A11">
        <w:rPr>
          <w:lang w:val="en-GB"/>
        </w:rPr>
        <w:t>ilway infrastructure elements was</w:t>
      </w:r>
      <w:r w:rsidRPr="00BD7A11">
        <w:rPr>
          <w:lang w:val="en-GB"/>
        </w:rPr>
        <w:t xml:space="preserve"> provided</w:t>
      </w:r>
      <w:r w:rsidR="003C2786" w:rsidRPr="00BD7A11">
        <w:rPr>
          <w:lang w:val="en-GB"/>
        </w:rPr>
        <w:t>.</w:t>
      </w:r>
    </w:p>
    <w:p w14:paraId="00CE237B" w14:textId="43415ED4" w:rsidR="003C706B" w:rsidRPr="00BD7A11" w:rsidRDefault="004319D3" w:rsidP="00551EC2">
      <w:pPr>
        <w:pStyle w:val="ab"/>
        <w:numPr>
          <w:ilvl w:val="1"/>
          <w:numId w:val="1"/>
        </w:numPr>
        <w:spacing w:before="120"/>
        <w:ind w:left="788" w:hanging="79"/>
        <w:contextualSpacing w:val="0"/>
        <w:rPr>
          <w:b/>
          <w:i/>
          <w:iCs/>
          <w:lang w:val="en-GB"/>
        </w:rPr>
      </w:pPr>
      <w:r w:rsidRPr="00BD7A11">
        <w:rPr>
          <w:b/>
          <w:i/>
          <w:iCs/>
          <w:lang w:val="en-GB"/>
        </w:rPr>
        <w:t>Methods and techniques of investigation and analysis</w:t>
      </w:r>
      <w:r w:rsidR="00684D27" w:rsidRPr="00BD7A11">
        <w:rPr>
          <w:b/>
          <w:i/>
          <w:iCs/>
          <w:lang w:val="en-GB"/>
        </w:rPr>
        <w:t>.</w:t>
      </w:r>
    </w:p>
    <w:p w14:paraId="4DF11737" w14:textId="5E83175C" w:rsidR="00EF0F62" w:rsidRPr="00BD7A11" w:rsidRDefault="00EF0F62" w:rsidP="00400998">
      <w:pPr>
        <w:rPr>
          <w:lang w:val="en-GB"/>
        </w:rPr>
      </w:pPr>
      <w:bookmarkStart w:id="3" w:name="_Hlk57878799"/>
      <w:r w:rsidRPr="00BD7A11">
        <w:rPr>
          <w:lang w:val="en-GB"/>
        </w:rPr>
        <w:t>On 21.01.2022 at 03:45 a.m. the member of the Board of NAMRATIB with competence to investigate railway accidents received an oral notification by mobile phone at 04:06 a.m. followed by a written notification by SMS from the on-duty officials of the railway infrastructure manager for realized accident. The member of the Management Board of NAMRATIB with competence to investigate railway accidents analysed the received information, notified the two entities (SE NRIC and Bulmarket Rail Cargo EOOD) not to take other actions until his arrival on the spot.</w:t>
      </w:r>
    </w:p>
    <w:p w14:paraId="4CCF6F6A" w14:textId="6C6B8953" w:rsidR="00E30460" w:rsidRPr="00BD7A11" w:rsidRDefault="00E30460" w:rsidP="00400998">
      <w:pPr>
        <w:rPr>
          <w:lang w:val="en-GB"/>
        </w:rPr>
      </w:pPr>
      <w:r w:rsidRPr="00BD7A11">
        <w:rPr>
          <w:lang w:val="en-GB"/>
        </w:rPr>
        <w:t xml:space="preserve">At 04:30 a.m. the member of the Board of the NAMRATIB with competence to investigate railway accidents arrived at the place of the accident at Iliyantsi station. He undertook primary inspections and prepared photographic material on the state of the station interlocking, RRI type WSSB, which registered the moment of the accident with light and sound notification of the accident. After </w:t>
      </w:r>
      <w:r w:rsidR="00F446E6" w:rsidRPr="00BD7A11">
        <w:rPr>
          <w:lang w:val="en-GB"/>
        </w:rPr>
        <w:t xml:space="preserve">the </w:t>
      </w:r>
      <w:r w:rsidRPr="00BD7A11">
        <w:rPr>
          <w:lang w:val="en-GB"/>
        </w:rPr>
        <w:t>dera</w:t>
      </w:r>
      <w:r w:rsidR="00F446E6" w:rsidRPr="00BD7A11">
        <w:rPr>
          <w:lang w:val="en-GB"/>
        </w:rPr>
        <w:t xml:space="preserve">ilment of the locomotives, switch № 39 remained in a </w:t>
      </w:r>
      <w:r w:rsidRPr="00BD7A11">
        <w:rPr>
          <w:lang w:val="en-GB"/>
        </w:rPr>
        <w:t xml:space="preserve">cut position, visibly indicated on the control panel of the station </w:t>
      </w:r>
      <w:r w:rsidR="00F446E6" w:rsidRPr="00BD7A11">
        <w:rPr>
          <w:lang w:val="en-GB"/>
        </w:rPr>
        <w:t>interlocking</w:t>
      </w:r>
      <w:r w:rsidRPr="00BD7A11">
        <w:rPr>
          <w:lang w:val="en-GB"/>
        </w:rPr>
        <w:t>. Through the control pan</w:t>
      </w:r>
      <w:r w:rsidR="00F446E6" w:rsidRPr="00BD7A11">
        <w:rPr>
          <w:lang w:val="en-GB"/>
        </w:rPr>
        <w:t>el of the station interlocking</w:t>
      </w:r>
      <w:r w:rsidRPr="00BD7A11">
        <w:rPr>
          <w:lang w:val="en-GB"/>
        </w:rPr>
        <w:t xml:space="preserve"> it w</w:t>
      </w:r>
      <w:r w:rsidR="00F446E6" w:rsidRPr="00BD7A11">
        <w:rPr>
          <w:lang w:val="en-GB"/>
        </w:rPr>
        <w:t>as established that the route was</w:t>
      </w:r>
      <w:r w:rsidRPr="00BD7A11">
        <w:rPr>
          <w:lang w:val="en-GB"/>
        </w:rPr>
        <w:t xml:space="preserve"> arranged and locked with a permissive indication of the output signal and given ready by the </w:t>
      </w:r>
      <w:r w:rsidR="00F446E6" w:rsidRPr="00BD7A11">
        <w:rPr>
          <w:lang w:val="en-GB"/>
        </w:rPr>
        <w:t>traffic</w:t>
      </w:r>
      <w:r w:rsidRPr="00BD7A11">
        <w:rPr>
          <w:lang w:val="en-GB"/>
        </w:rPr>
        <w:t xml:space="preserve"> manager </w:t>
      </w:r>
      <w:r w:rsidR="00F446E6" w:rsidRPr="00BD7A11">
        <w:rPr>
          <w:lang w:val="en-GB"/>
        </w:rPr>
        <w:t xml:space="preserve">on-duty </w:t>
      </w:r>
      <w:r w:rsidRPr="00BD7A11">
        <w:rPr>
          <w:lang w:val="en-GB"/>
        </w:rPr>
        <w:t>second person from the 8th tra</w:t>
      </w:r>
      <w:r w:rsidR="00F446E6" w:rsidRPr="00BD7A11">
        <w:rPr>
          <w:lang w:val="en-GB"/>
        </w:rPr>
        <w:t>ck for departure of DFT</w:t>
      </w:r>
      <w:r w:rsidRPr="00BD7A11">
        <w:rPr>
          <w:lang w:val="en-GB"/>
        </w:rPr>
        <w:t xml:space="preserve"> № 20691 in the direction of Ruse </w:t>
      </w:r>
      <w:r w:rsidR="00F446E6" w:rsidRPr="00BD7A11">
        <w:rPr>
          <w:lang w:val="en-GB"/>
        </w:rPr>
        <w:t>marshalling yard</w:t>
      </w:r>
      <w:r w:rsidRPr="00BD7A11">
        <w:rPr>
          <w:lang w:val="en-GB"/>
        </w:rPr>
        <w:t>.</w:t>
      </w:r>
    </w:p>
    <w:p w14:paraId="48359E79" w14:textId="795BCAFF" w:rsidR="00401C17" w:rsidRPr="00BD7A11" w:rsidRDefault="00401C17" w:rsidP="00400998">
      <w:pPr>
        <w:rPr>
          <w:lang w:val="en-GB"/>
        </w:rPr>
      </w:pPr>
      <w:r w:rsidRPr="00BD7A11">
        <w:rPr>
          <w:lang w:val="en-GB"/>
        </w:rPr>
        <w:t>A discrepancy was found in the type of signalling (high-speed and conventional) which is a possible factor introducing additional confusion for locomotive drivers, described in detail in item 3.1.4.2.</w:t>
      </w:r>
    </w:p>
    <w:p w14:paraId="1CA417CE" w14:textId="0FDA70AE" w:rsidR="005D4283" w:rsidRPr="00BD7A11" w:rsidRDefault="005D4283" w:rsidP="00400998">
      <w:pPr>
        <w:rPr>
          <w:lang w:val="en-GB"/>
        </w:rPr>
      </w:pPr>
      <w:r w:rsidRPr="00BD7A11">
        <w:rPr>
          <w:lang w:val="en-GB"/>
        </w:rPr>
        <w:t>At 05:00 a.m., after the completion of the inspection of the station interlocking, permission was given by the head of the investigation of the NAMRATIB for restoration and preparation of a Statement of findings for its technical condition. In the office at Iliyantsi station, the officials of the Task Force carried out tests with the interlocking, which were reflected in the Statement of findings for the technical condition of the signalling equipment.</w:t>
      </w:r>
    </w:p>
    <w:p w14:paraId="04B7B356" w14:textId="0743ED82" w:rsidR="00DA4B93" w:rsidRPr="00BD7A11" w:rsidRDefault="00DA4B93" w:rsidP="00DA4B93">
      <w:pPr>
        <w:rPr>
          <w:lang w:val="en-GB"/>
        </w:rPr>
      </w:pPr>
      <w:r w:rsidRPr="00BD7A11">
        <w:rPr>
          <w:lang w:val="en-GB"/>
        </w:rPr>
        <w:t>The availability and integrity of all seals on the prepared and locked route, as well as the permitting indication of the 8th track exit signal were established.</w:t>
      </w:r>
    </w:p>
    <w:p w14:paraId="6711789A" w14:textId="3CF8134D" w:rsidR="00DA4B93" w:rsidRPr="00BD7A11" w:rsidRDefault="00DA4B93" w:rsidP="00DA4B93">
      <w:pPr>
        <w:rPr>
          <w:lang w:val="en-GB"/>
        </w:rPr>
      </w:pPr>
      <w:r w:rsidRPr="00BD7A11">
        <w:rPr>
          <w:lang w:val="en-GB"/>
        </w:rPr>
        <w:t>It was established that the traffic manager on-duty first person at the Iliyantsi station had properly manipu</w:t>
      </w:r>
      <w:r w:rsidR="0083123A" w:rsidRPr="00BD7A11">
        <w:rPr>
          <w:lang w:val="en-GB"/>
        </w:rPr>
        <w:t>lated the station interlocking</w:t>
      </w:r>
      <w:r w:rsidRPr="00BD7A11">
        <w:rPr>
          <w:lang w:val="en-GB"/>
        </w:rPr>
        <w:t xml:space="preserve"> and it was working normally at the time of the accident.</w:t>
      </w:r>
    </w:p>
    <w:p w14:paraId="3D2F9B66" w14:textId="19D4BEC7" w:rsidR="0083123A" w:rsidRPr="00BD7A11" w:rsidRDefault="0083123A" w:rsidP="00400998">
      <w:pPr>
        <w:rPr>
          <w:lang w:val="en-GB"/>
        </w:rPr>
      </w:pPr>
      <w:r w:rsidRPr="00BD7A11">
        <w:rPr>
          <w:lang w:val="en-GB"/>
        </w:rPr>
        <w:t xml:space="preserve">During the first inspections of the railway infrastructure it was found that due to the derailed locomotives one of them with the pantograph broke the fixing support rope of the catenary between poles 53 ÷ 60 and the traffic was interrupted from the 5th to the 10th track. The rope has sagged and the catenary voltage has not been switched off so far. From 04:50 </w:t>
      </w:r>
      <w:r w:rsidR="004C343C" w:rsidRPr="00BD7A11">
        <w:rPr>
          <w:lang w:val="en-GB"/>
        </w:rPr>
        <w:t>a.m. the voltage in the catenary was</w:t>
      </w:r>
      <w:r w:rsidRPr="00BD7A11">
        <w:rPr>
          <w:lang w:val="en-GB"/>
        </w:rPr>
        <w:t xml:space="preserve"> switched off from the fi</w:t>
      </w:r>
      <w:r w:rsidR="004C343C" w:rsidRPr="00BD7A11">
        <w:rPr>
          <w:lang w:val="en-GB"/>
        </w:rPr>
        <w:t>fth to the tenth track and was</w:t>
      </w:r>
      <w:r w:rsidRPr="00BD7A11">
        <w:rPr>
          <w:lang w:val="en-GB"/>
        </w:rPr>
        <w:t xml:space="preserve"> switched on at 05:50 </w:t>
      </w:r>
      <w:r w:rsidR="004C343C" w:rsidRPr="00BD7A11">
        <w:rPr>
          <w:lang w:val="en-GB"/>
        </w:rPr>
        <w:t xml:space="preserve">a.m. </w:t>
      </w:r>
      <w:r w:rsidRPr="00BD7A11">
        <w:rPr>
          <w:lang w:val="en-GB"/>
        </w:rPr>
        <w:t>after the completion of the repair.</w:t>
      </w:r>
    </w:p>
    <w:p w14:paraId="5A2F340D" w14:textId="3D7C73F7" w:rsidR="00D74F87" w:rsidRPr="00BD7A11" w:rsidRDefault="00D74F87" w:rsidP="00400998">
      <w:pPr>
        <w:rPr>
          <w:lang w:val="en-GB"/>
        </w:rPr>
      </w:pPr>
      <w:r w:rsidRPr="00BD7A11">
        <w:rPr>
          <w:lang w:val="en-GB"/>
        </w:rPr>
        <w:t>After the inspection, permission was given by the investigating body - NAMRATIB for its restoration and drawing up a Statement of findings for the technical condition of the catenary.</w:t>
      </w:r>
    </w:p>
    <w:p w14:paraId="5EFCC68C" w14:textId="05193340" w:rsidR="00D74F87" w:rsidRPr="00BD7A11" w:rsidRDefault="00D74F87" w:rsidP="00400998">
      <w:pPr>
        <w:rPr>
          <w:lang w:val="en-GB"/>
        </w:rPr>
      </w:pPr>
      <w:r w:rsidRPr="00BD7A11">
        <w:rPr>
          <w:lang w:val="en-GB"/>
        </w:rPr>
        <w:t>The location of the two locomotives derailed with all the wheel-sets on both sides of the switch was determined on switch № 39. On locomotive № 91522086005-9 of DFT № 20698 on the 9th track, the first bogie had dug into the ballast prism between the 9th and 10th tracks, and the second bogie was trapped in the first bogie of the second (non-derailed) train locomotive on 8</w:t>
      </w:r>
      <w:r w:rsidRPr="00BD7A11">
        <w:rPr>
          <w:vertAlign w:val="superscript"/>
          <w:lang w:val="en-GB"/>
        </w:rPr>
        <w:t xml:space="preserve">th </w:t>
      </w:r>
      <w:r w:rsidRPr="00BD7A11">
        <w:rPr>
          <w:lang w:val="en-GB"/>
        </w:rPr>
        <w:t>track. The locomotive was lying to the right at a 45 ° angle. The first locomo</w:t>
      </w:r>
      <w:r w:rsidR="006A64F4" w:rsidRPr="00BD7A11">
        <w:rPr>
          <w:lang w:val="en-GB"/>
        </w:rPr>
        <w:t>tive № 91522086001-8, towing DFT</w:t>
      </w:r>
      <w:r w:rsidRPr="00BD7A11">
        <w:rPr>
          <w:lang w:val="en-GB"/>
        </w:rPr>
        <w:t xml:space="preserve"> № 20691, derailed </w:t>
      </w:r>
      <w:r w:rsidRPr="00BD7A11">
        <w:rPr>
          <w:lang w:val="en-GB"/>
        </w:rPr>
        <w:lastRenderedPageBreak/>
        <w:t>to the left</w:t>
      </w:r>
      <w:r w:rsidR="006A64F4" w:rsidRPr="00BD7A11">
        <w:rPr>
          <w:lang w:val="en-GB"/>
        </w:rPr>
        <w:t xml:space="preserve"> on switch</w:t>
      </w:r>
      <w:r w:rsidRPr="00BD7A11">
        <w:rPr>
          <w:lang w:val="en-GB"/>
        </w:rPr>
        <w:t xml:space="preserve"> № 39 with all </w:t>
      </w:r>
      <w:r w:rsidR="006A64F4" w:rsidRPr="00BD7A11">
        <w:rPr>
          <w:lang w:val="en-GB"/>
        </w:rPr>
        <w:t xml:space="preserve">the </w:t>
      </w:r>
      <w:r w:rsidRPr="00BD7A11">
        <w:rPr>
          <w:lang w:val="en-GB"/>
        </w:rPr>
        <w:t>wheel</w:t>
      </w:r>
      <w:r w:rsidR="006A64F4" w:rsidRPr="00BD7A11">
        <w:rPr>
          <w:lang w:val="en-GB"/>
        </w:rPr>
        <w:t>-</w:t>
      </w:r>
      <w:r w:rsidRPr="00BD7A11">
        <w:rPr>
          <w:lang w:val="en-GB"/>
        </w:rPr>
        <w:t>s</w:t>
      </w:r>
      <w:r w:rsidR="006A64F4" w:rsidRPr="00BD7A11">
        <w:rPr>
          <w:lang w:val="en-GB"/>
        </w:rPr>
        <w:t>ets</w:t>
      </w:r>
      <w:r w:rsidRPr="00BD7A11">
        <w:rPr>
          <w:lang w:val="en-GB"/>
        </w:rPr>
        <w:t xml:space="preserve">. The </w:t>
      </w:r>
      <w:r w:rsidR="006A64F4" w:rsidRPr="00BD7A11">
        <w:rPr>
          <w:lang w:val="en-GB"/>
        </w:rPr>
        <w:t xml:space="preserve">buffers of </w:t>
      </w:r>
      <w:r w:rsidRPr="00BD7A11">
        <w:rPr>
          <w:lang w:val="en-GB"/>
        </w:rPr>
        <w:t xml:space="preserve">locomotive № 91522086001-8 and №91520085005-4 were jammed with each other in a horizontal </w:t>
      </w:r>
      <w:r w:rsidR="006A64F4" w:rsidRPr="00BD7A11">
        <w:rPr>
          <w:lang w:val="en-GB"/>
        </w:rPr>
        <w:t xml:space="preserve">plane transverse to the rail track </w:t>
      </w:r>
      <w:r w:rsidRPr="00BD7A11">
        <w:rPr>
          <w:lang w:val="en-GB"/>
        </w:rPr>
        <w:t>axis.</w:t>
      </w:r>
    </w:p>
    <w:p w14:paraId="589A5B68" w14:textId="36DFB969" w:rsidR="006A64F4" w:rsidRPr="00BD7A11" w:rsidRDefault="006A64F4" w:rsidP="00400998">
      <w:pPr>
        <w:rPr>
          <w:lang w:val="en-GB"/>
        </w:rPr>
      </w:pPr>
      <w:r w:rsidRPr="00BD7A11">
        <w:rPr>
          <w:lang w:val="en-GB"/>
        </w:rPr>
        <w:t>The “Safety Procedure SP 2.09” part of the SMS of SE NRIC was not observed due to the late notification received, around 06:30 a.m. on the national telephone number 112 about the occurred accident.</w:t>
      </w:r>
    </w:p>
    <w:p w14:paraId="035B9A6D" w14:textId="26ACE843" w:rsidR="00C57DB7" w:rsidRPr="00BD7A11" w:rsidRDefault="00C57DB7" w:rsidP="00D20A26">
      <w:pPr>
        <w:rPr>
          <w:lang w:val="en-GB"/>
        </w:rPr>
      </w:pPr>
      <w:r w:rsidRPr="00BD7A11">
        <w:rPr>
          <w:lang w:val="en-GB"/>
        </w:rPr>
        <w:t>At around 07:30</w:t>
      </w:r>
      <w:r w:rsidR="00DB4E61" w:rsidRPr="00BD7A11">
        <w:rPr>
          <w:lang w:val="en-GB"/>
        </w:rPr>
        <w:t xml:space="preserve"> a.m.</w:t>
      </w:r>
      <w:r w:rsidRPr="00BD7A11">
        <w:rPr>
          <w:lang w:val="en-GB"/>
        </w:rPr>
        <w:t xml:space="preserve">, </w:t>
      </w:r>
      <w:r w:rsidR="00DB4E61" w:rsidRPr="00BD7A11">
        <w:rPr>
          <w:lang w:val="en-GB"/>
        </w:rPr>
        <w:t>the pre-trial bodies from the SDIM</w:t>
      </w:r>
      <w:r w:rsidRPr="00BD7A11">
        <w:rPr>
          <w:lang w:val="en-GB"/>
        </w:rPr>
        <w:t xml:space="preserve"> - Sofia, investigating police officers arrived at Iliyantsi station. The head of the investigation from the </w:t>
      </w:r>
      <w:r w:rsidR="00DB4E61" w:rsidRPr="00BD7A11">
        <w:rPr>
          <w:lang w:val="en-GB"/>
        </w:rPr>
        <w:t>NAMRATIB</w:t>
      </w:r>
      <w:r w:rsidRPr="00BD7A11">
        <w:rPr>
          <w:lang w:val="en-GB"/>
        </w:rPr>
        <w:t xml:space="preserve"> on the spot with the bodies of the pre-trial proceedings set up an organization for follow-up and exchange of information. A re-inspection was carried out jointly with the investigative bodies in the p</w:t>
      </w:r>
      <w:r w:rsidR="00FB655C" w:rsidRPr="00BD7A11">
        <w:rPr>
          <w:lang w:val="en-GB"/>
        </w:rPr>
        <w:t>re-trial proceedings of the SDIM</w:t>
      </w:r>
      <w:r w:rsidRPr="00BD7A11">
        <w:rPr>
          <w:lang w:val="en-GB"/>
        </w:rPr>
        <w:t xml:space="preserve"> - Sofia. According to a report by the investigating police officers, the Sofia District Prosecutor's Office has instituted pre-trial proceedings to establish the circumstances and causes that led to the accide</w:t>
      </w:r>
      <w:r w:rsidR="00FB655C" w:rsidRPr="00BD7A11">
        <w:rPr>
          <w:lang w:val="en-GB"/>
        </w:rPr>
        <w:t>nt and to establish the guilty officials</w:t>
      </w:r>
      <w:r w:rsidRPr="00BD7A11">
        <w:rPr>
          <w:lang w:val="en-GB"/>
        </w:rPr>
        <w:t>. An organization for follow-up actions and exchange of information was established between the bodies of the</w:t>
      </w:r>
      <w:r w:rsidR="005B67A3" w:rsidRPr="00BD7A11">
        <w:rPr>
          <w:lang w:val="en-GB"/>
        </w:rPr>
        <w:t xml:space="preserve"> pre-trial proceedings from SDIM</w:t>
      </w:r>
      <w:r w:rsidRPr="00BD7A11">
        <w:rPr>
          <w:lang w:val="en-GB"/>
        </w:rPr>
        <w:t xml:space="preserve"> - Sofia and the head of the investigation from </w:t>
      </w:r>
      <w:r w:rsidR="005B67A3" w:rsidRPr="00BD7A11">
        <w:rPr>
          <w:lang w:val="en-GB"/>
        </w:rPr>
        <w:t>NAMRATIB.</w:t>
      </w:r>
    </w:p>
    <w:p w14:paraId="70CC5163" w14:textId="77777777" w:rsidR="00E71D66" w:rsidRPr="00BD7A11" w:rsidRDefault="00E71D66" w:rsidP="00E71D66">
      <w:pPr>
        <w:rPr>
          <w:lang w:val="en-GB"/>
        </w:rPr>
      </w:pPr>
      <w:r w:rsidRPr="00BD7A11">
        <w:rPr>
          <w:lang w:val="en-GB"/>
        </w:rPr>
        <w:t>An interview was conducted on the spot with the staff of the railway infrastructure (first and second person traffic managers on duty, switchman at post № 1 at Iliyantsi station).</w:t>
      </w:r>
    </w:p>
    <w:p w14:paraId="695B387D" w14:textId="214F1D89" w:rsidR="00E71D66" w:rsidRPr="00BD7A11" w:rsidRDefault="00E71D66" w:rsidP="00E71D66">
      <w:pPr>
        <w:rPr>
          <w:lang w:val="en-GB"/>
        </w:rPr>
      </w:pPr>
      <w:r w:rsidRPr="00BD7A11">
        <w:rPr>
          <w:lang w:val="en-GB"/>
        </w:rPr>
        <w:t>In the light part of the day, repeated inspections of the derailed locomotives on switch 39 were performed, documented with photographic material.</w:t>
      </w:r>
    </w:p>
    <w:p w14:paraId="6DAF7B8B" w14:textId="51691F6F" w:rsidR="00E71D66" w:rsidRPr="00BD7A11" w:rsidRDefault="00E71D66" w:rsidP="00E71D66">
      <w:pPr>
        <w:rPr>
          <w:lang w:val="en-GB"/>
        </w:rPr>
      </w:pPr>
      <w:r w:rsidRPr="00BD7A11">
        <w:rPr>
          <w:lang w:val="en-GB"/>
        </w:rPr>
        <w:t>Inspections were performed for the visibility of the readings of the exit signals on the 8th and 9th tracks. The exit signals of the two tracks, although they are terrestrial (ground), the perception of their readings is possible and guaranteed after an established measurement at a distance of 200 meters from them.</w:t>
      </w:r>
    </w:p>
    <w:p w14:paraId="05D35596" w14:textId="54D1647F" w:rsidR="00AF0A30" w:rsidRPr="00BD7A11" w:rsidRDefault="00AF0A30" w:rsidP="00AF0A30">
      <w:pPr>
        <w:rPr>
          <w:lang w:val="en-GB"/>
        </w:rPr>
      </w:pPr>
      <w:r w:rsidRPr="00BD7A11">
        <w:rPr>
          <w:lang w:val="en-GB"/>
        </w:rPr>
        <w:t>After lifting and moving the derailed locomotives, inspections were performed on switch № 39. From the inspections and the condition of the station interlocking, it was established that the switch after the accident passed in a cut position. The following damages were found along the switch: displacement along the axis of the point, intermediate and crossing part; broken switch wooden sleepers and fasteners, broken rails on both tracks after the end of the switch.</w:t>
      </w:r>
    </w:p>
    <w:p w14:paraId="17871D0F" w14:textId="40E91E60" w:rsidR="00AF0A30" w:rsidRPr="00BD7A11" w:rsidRDefault="00AF0A30" w:rsidP="00AF0A30">
      <w:pPr>
        <w:rPr>
          <w:lang w:val="en-GB"/>
        </w:rPr>
      </w:pPr>
      <w:r w:rsidRPr="00BD7A11">
        <w:rPr>
          <w:lang w:val="en-GB"/>
        </w:rPr>
        <w:t xml:space="preserve">During the inspection of the catenary, a broken fixing rope from the 5th to the 10th </w:t>
      </w:r>
      <w:r w:rsidR="00315360" w:rsidRPr="00BD7A11">
        <w:rPr>
          <w:lang w:val="en-GB"/>
        </w:rPr>
        <w:t>acceptance</w:t>
      </w:r>
      <w:r w:rsidRPr="00BD7A11">
        <w:rPr>
          <w:lang w:val="en-GB"/>
        </w:rPr>
        <w:t>-departure tracks was found.</w:t>
      </w:r>
    </w:p>
    <w:p w14:paraId="35727974" w14:textId="69F67BFF" w:rsidR="00AF0A30" w:rsidRPr="00BD7A11" w:rsidRDefault="00AF0A30" w:rsidP="00AF0A30">
      <w:pPr>
        <w:rPr>
          <w:lang w:val="en-GB"/>
        </w:rPr>
      </w:pPr>
      <w:r w:rsidRPr="00BD7A11">
        <w:rPr>
          <w:lang w:val="en-GB"/>
        </w:rPr>
        <w:t xml:space="preserve">The inspection of the locomotives revealed damage to three of the locomotives on their running </w:t>
      </w:r>
      <w:r w:rsidR="00315360" w:rsidRPr="00BD7A11">
        <w:rPr>
          <w:lang w:val="en-GB"/>
        </w:rPr>
        <w:t>gear: № 91522086005-9, towed DFT</w:t>
      </w:r>
      <w:r w:rsidRPr="00BD7A11">
        <w:rPr>
          <w:lang w:val="en-GB"/>
        </w:rPr>
        <w:t xml:space="preserve"> № 20698 from the 9th track and two locomotives on the 8th track, auxiliary head № 91522086001-8 and train № 91520</w:t>
      </w:r>
      <w:r w:rsidR="00315360" w:rsidRPr="00BD7A11">
        <w:rPr>
          <w:lang w:val="en-GB"/>
        </w:rPr>
        <w:t>085005-4, towed DFT</w:t>
      </w:r>
      <w:r w:rsidRPr="00BD7A11">
        <w:rPr>
          <w:lang w:val="en-GB"/>
        </w:rPr>
        <w:t xml:space="preserve"> № 20691.</w:t>
      </w:r>
    </w:p>
    <w:p w14:paraId="3A1C6D55" w14:textId="17D2BDCB" w:rsidR="00AF0A30" w:rsidRPr="00BD7A11" w:rsidRDefault="00AF0A30" w:rsidP="00AF0A30">
      <w:pPr>
        <w:rPr>
          <w:lang w:val="en-GB"/>
        </w:rPr>
      </w:pPr>
      <w:r w:rsidRPr="00BD7A11">
        <w:rPr>
          <w:lang w:val="en-GB"/>
        </w:rPr>
        <w:t>Damage to the electric turn signal</w:t>
      </w:r>
      <w:r w:rsidR="00315360" w:rsidRPr="00BD7A11">
        <w:rPr>
          <w:lang w:val="en-GB"/>
        </w:rPr>
        <w:t xml:space="preserve"> apparatus of switch</w:t>
      </w:r>
      <w:r w:rsidRPr="00BD7A11">
        <w:rPr>
          <w:lang w:val="en-GB"/>
        </w:rPr>
        <w:t xml:space="preserve"> № 39 caused by derailed locomotives was found.</w:t>
      </w:r>
    </w:p>
    <w:p w14:paraId="62E185F9" w14:textId="4354FC6B" w:rsidR="00B32191" w:rsidRPr="00BD7A11" w:rsidRDefault="00B32191" w:rsidP="00A33ACD">
      <w:pPr>
        <w:rPr>
          <w:lang w:val="en-GB"/>
        </w:rPr>
      </w:pPr>
      <w:r w:rsidRPr="00BD7A11">
        <w:rPr>
          <w:lang w:val="en-GB"/>
        </w:rPr>
        <w:t>At 10:46 a.m. on 21.01.2022, after the completion of the on-site inspections, in order to restore quickly the movement and capacity of the railway infrastructure, the Investigation Commission of the NAMRATIB and the pre-trial body of SDIM - Sofia gave written permission to the railway infrastructure manager to start emergency recovery activities.</w:t>
      </w:r>
    </w:p>
    <w:p w14:paraId="314D6B40" w14:textId="62029EB0" w:rsidR="004D5AAC" w:rsidRPr="00BD7A11" w:rsidRDefault="004D5AAC" w:rsidP="00A33ACD">
      <w:pPr>
        <w:rPr>
          <w:lang w:val="en-GB"/>
        </w:rPr>
      </w:pPr>
      <w:r w:rsidRPr="00BD7A11">
        <w:rPr>
          <w:lang w:val="en-GB"/>
        </w:rPr>
        <w:t>On 03.02.2022 in the city of Ruse on the territory of "Express Service" Ltd. the Task Force, together with representatives of the two entities inspected and measured the locomotives of DFT 20691 № 91520085005-4 and № 91522086005-9 and locomotive 91522086001-8 of DFT № 20698, and Statements of findings for their technical condition have been drawn up. Express Service OOD is a certified ECM and under a contract with the railway company Bulmarket Rail Cargo EOOD, is responsible for the maintenance and technical condition of the locomotives.</w:t>
      </w:r>
    </w:p>
    <w:bookmarkEnd w:id="3"/>
    <w:p w14:paraId="5A1222A3" w14:textId="68251507" w:rsidR="00CA35F5" w:rsidRPr="00BD7A11" w:rsidRDefault="00CA35F5" w:rsidP="00295AD6">
      <w:pPr>
        <w:ind w:firstLine="720"/>
        <w:rPr>
          <w:lang w:val="en-GB"/>
        </w:rPr>
      </w:pPr>
      <w:r w:rsidRPr="00BD7A11">
        <w:rPr>
          <w:lang w:val="en-GB"/>
        </w:rPr>
        <w:t>On 04.02.2022, the Chairperson of the Investigation Commission in the NAMRATIB received from th</w:t>
      </w:r>
      <w:r w:rsidR="00924C0E" w:rsidRPr="00BD7A11">
        <w:rPr>
          <w:lang w:val="en-GB"/>
        </w:rPr>
        <w:t>e head of the Task Force</w:t>
      </w:r>
      <w:r w:rsidRPr="00BD7A11">
        <w:rPr>
          <w:lang w:val="en-GB"/>
        </w:rPr>
        <w:t xml:space="preserve"> in RI "Transport Safety" - Sofia collected materials, documents and physical evidence (including photos) about the railway accident - derailment of two locomotiv</w:t>
      </w:r>
      <w:r w:rsidR="00924C0E" w:rsidRPr="00BD7A11">
        <w:rPr>
          <w:lang w:val="en-GB"/>
        </w:rPr>
        <w:t>es in the event of a side collision</w:t>
      </w:r>
      <w:r w:rsidRPr="00BD7A11">
        <w:rPr>
          <w:lang w:val="en-GB"/>
        </w:rPr>
        <w:t xml:space="preserve"> </w:t>
      </w:r>
      <w:r w:rsidR="00924C0E" w:rsidRPr="00BD7A11">
        <w:rPr>
          <w:lang w:val="en-GB"/>
        </w:rPr>
        <w:t>at switch № 39, served DFT</w:t>
      </w:r>
      <w:r w:rsidRPr="00BD7A11">
        <w:rPr>
          <w:lang w:val="en-GB"/>
        </w:rPr>
        <w:t xml:space="preserve"> № 20</w:t>
      </w:r>
      <w:r w:rsidR="00924C0E" w:rsidRPr="00BD7A11">
        <w:rPr>
          <w:lang w:val="en-GB"/>
        </w:rPr>
        <w:t>691 and DFT</w:t>
      </w:r>
      <w:r w:rsidRPr="00BD7A11">
        <w:rPr>
          <w:lang w:val="en-GB"/>
        </w:rPr>
        <w:t xml:space="preserve"> № 20698 at Iliyantsi station on 21.01.2022.</w:t>
      </w:r>
    </w:p>
    <w:p w14:paraId="501590E9" w14:textId="6DD7A795" w:rsidR="00C0116D" w:rsidRPr="00BD7A11" w:rsidRDefault="00C0116D" w:rsidP="00295AD6">
      <w:pPr>
        <w:ind w:firstLine="720"/>
        <w:rPr>
          <w:lang w:val="en-GB"/>
        </w:rPr>
      </w:pPr>
      <w:r w:rsidRPr="00BD7A11">
        <w:rPr>
          <w:lang w:val="en-GB"/>
        </w:rPr>
        <w:lastRenderedPageBreak/>
        <w:t>On April 6, 2022, the Investigation Commission of the NAMRATIB conducted an experiment to clarify the circumstances at Iliyantsi station with the location of the two locomotives located on the 8th and 9th tracks. The aim of the experiment was to determi</w:t>
      </w:r>
      <w:r w:rsidR="00BE4A7C" w:rsidRPr="00BD7A11">
        <w:rPr>
          <w:lang w:val="en-GB"/>
        </w:rPr>
        <w:t xml:space="preserve">ne the visibility of the exit </w:t>
      </w:r>
      <w:r w:rsidRPr="00BD7A11">
        <w:rPr>
          <w:lang w:val="en-GB"/>
        </w:rPr>
        <w:t>signal from the cab of the locomotive on the 9th track (ground), which was po</w:t>
      </w:r>
      <w:r w:rsidR="00BE4A7C" w:rsidRPr="00BD7A11">
        <w:rPr>
          <w:lang w:val="en-GB"/>
        </w:rPr>
        <w:t>sitioned 193 meters from it. DFT</w:t>
      </w:r>
      <w:r w:rsidRPr="00BD7A11">
        <w:rPr>
          <w:lang w:val="en-GB"/>
        </w:rPr>
        <w:t xml:space="preserve"> № 20698 is composed on the 9th track and in fron</w:t>
      </w:r>
      <w:r w:rsidR="00BE4A7C" w:rsidRPr="00BD7A11">
        <w:rPr>
          <w:lang w:val="en-GB"/>
        </w:rPr>
        <w:t>t of the locomotive the rail track to the exit</w:t>
      </w:r>
      <w:r w:rsidRPr="00BD7A11">
        <w:rPr>
          <w:lang w:val="en-GB"/>
        </w:rPr>
        <w:t xml:space="preserve"> signal is in a straight line with a length of 77 m, followed by a right curve with radius R = 3846 m and length 56 m, straight with a length of 25 m and after it a left curve with radius R = 3</w:t>
      </w:r>
      <w:r w:rsidR="00BE4A7C" w:rsidRPr="00BD7A11">
        <w:rPr>
          <w:lang w:val="en-GB"/>
        </w:rPr>
        <w:t>03 m and length 59 m. The exit</w:t>
      </w:r>
      <w:r w:rsidRPr="00BD7A11">
        <w:rPr>
          <w:lang w:val="en-GB"/>
        </w:rPr>
        <w:t xml:space="preserve"> signal (ground) for the 9th track is with normal visibility from the locomotive cab (at the time of the accident it was in a prohibited position). The experiment was conducted in </w:t>
      </w:r>
      <w:r w:rsidR="00AF03AB" w:rsidRPr="00BD7A11">
        <w:rPr>
          <w:lang w:val="en-GB"/>
        </w:rPr>
        <w:t xml:space="preserve">the light part of the day </w:t>
      </w:r>
      <w:r w:rsidRPr="00BD7A11">
        <w:rPr>
          <w:lang w:val="en-GB"/>
        </w:rPr>
        <w:t xml:space="preserve">in clear weather and excellent visibility. The probability that the locomotive driver mistakenly perceived the open </w:t>
      </w:r>
      <w:r w:rsidR="00AF03AB" w:rsidRPr="00BD7A11">
        <w:rPr>
          <w:lang w:val="en-GB"/>
        </w:rPr>
        <w:t>exit</w:t>
      </w:r>
      <w:r w:rsidR="00CD063B" w:rsidRPr="00BD7A11">
        <w:rPr>
          <w:lang w:val="en-GB"/>
        </w:rPr>
        <w:t xml:space="preserve"> signal on the 8th track for DFT</w:t>
      </w:r>
      <w:r w:rsidRPr="00BD7A11">
        <w:rPr>
          <w:lang w:val="en-GB"/>
        </w:rPr>
        <w:t xml:space="preserve"> № 20691 in the dark part of the day is very probable.</w:t>
      </w:r>
    </w:p>
    <w:p w14:paraId="02A8F0E0" w14:textId="65AB4DA3" w:rsidR="00684D27" w:rsidRPr="00BD7A11" w:rsidRDefault="00316855" w:rsidP="00871BEF">
      <w:pPr>
        <w:pStyle w:val="ab"/>
        <w:numPr>
          <w:ilvl w:val="1"/>
          <w:numId w:val="1"/>
        </w:numPr>
        <w:spacing w:before="120"/>
        <w:ind w:left="709" w:firstLine="0"/>
        <w:contextualSpacing w:val="0"/>
        <w:rPr>
          <w:i/>
          <w:iCs/>
          <w:lang w:val="en-GB"/>
        </w:rPr>
      </w:pPr>
      <w:r w:rsidRPr="00BD7A11">
        <w:rPr>
          <w:b/>
          <w:i/>
          <w:iCs/>
          <w:lang w:val="en-GB"/>
        </w:rPr>
        <w:t>Difficulties faced during the investigation.</w:t>
      </w:r>
    </w:p>
    <w:p w14:paraId="19DC4758" w14:textId="2941F687" w:rsidR="005351BA" w:rsidRPr="00BD7A11" w:rsidRDefault="005351BA" w:rsidP="00A23FF2">
      <w:pPr>
        <w:ind w:firstLine="720"/>
        <w:rPr>
          <w:lang w:val="en-GB"/>
        </w:rPr>
      </w:pPr>
      <w:r w:rsidRPr="00BD7A11">
        <w:rPr>
          <w:lang w:val="en-GB"/>
        </w:rPr>
        <w:t>During the investigation, the Investigation Commission of the NAMRATIB did not encounter any difficulties. Representatives of the Task Force and the safety authorities of the Railway Infrastructure Manager and the Railway Undertaking provided full cooperation to the Investigation Commission. The activities for the reconstruction of the railway infrastructure and the rolling stock started after a written permission from the investigative structures of the pre-trial proceedings and the Investigation Commission of the NAMRATIB.</w:t>
      </w:r>
    </w:p>
    <w:p w14:paraId="3728350C" w14:textId="59CB3AE3" w:rsidR="00684D27" w:rsidRPr="00BD7A11" w:rsidRDefault="00AA24E6" w:rsidP="005566E5">
      <w:pPr>
        <w:pStyle w:val="ab"/>
        <w:numPr>
          <w:ilvl w:val="1"/>
          <w:numId w:val="1"/>
        </w:numPr>
        <w:spacing w:before="120"/>
        <w:ind w:left="788" w:hanging="79"/>
        <w:contextualSpacing w:val="0"/>
        <w:rPr>
          <w:b/>
          <w:i/>
          <w:iCs/>
          <w:lang w:val="en-GB"/>
        </w:rPr>
      </w:pPr>
      <w:r w:rsidRPr="00BD7A11">
        <w:rPr>
          <w:b/>
          <w:i/>
          <w:iCs/>
          <w:lang w:val="en-GB"/>
        </w:rPr>
        <w:t>Interaction with the judicial authorities</w:t>
      </w:r>
      <w:r w:rsidR="00684D27" w:rsidRPr="00BD7A11">
        <w:rPr>
          <w:b/>
          <w:i/>
          <w:iCs/>
          <w:lang w:val="en-GB"/>
        </w:rPr>
        <w:t>.</w:t>
      </w:r>
    </w:p>
    <w:p w14:paraId="648C4620" w14:textId="70BA9090" w:rsidR="002551F8" w:rsidRPr="00BD7A11" w:rsidRDefault="002551F8" w:rsidP="002551F8">
      <w:pPr>
        <w:ind w:firstLine="720"/>
        <w:rPr>
          <w:lang w:val="en-GB"/>
        </w:rPr>
      </w:pPr>
      <w:r w:rsidRPr="00BD7A11">
        <w:rPr>
          <w:lang w:val="en-GB"/>
        </w:rPr>
        <w:t>In accordance with the Agreement on Interaction between the bodies of the pre-trial proceedings and the Investigation Commission of the NAMRATIB in force from 17.04.2018, information, documents and materials were exchanged between the parties during the investigation. The pre-trial authorities from SDIM - Sofia on 21.01.2022, at about 12:30 p.m., tested the locomotive staff of all locomotives for the use of alcohol and other intoxicants.</w:t>
      </w:r>
    </w:p>
    <w:p w14:paraId="746B1B1B" w14:textId="61A6926A" w:rsidR="002551F8" w:rsidRPr="00BD7A11" w:rsidRDefault="002551F8" w:rsidP="002551F8">
      <w:pPr>
        <w:ind w:firstLine="720"/>
        <w:rPr>
          <w:lang w:val="en-GB"/>
        </w:rPr>
      </w:pPr>
      <w:r w:rsidRPr="00BD7A11">
        <w:rPr>
          <w:lang w:val="en-GB"/>
        </w:rPr>
        <w:t>The pre-trial authorities, through the "Drug Test" (field test), established that the locomotive driver of locomotive № 91522086005-9 from DFT № 20698 (left without a permit from track 9) had used narcotics (Benzodiazepines). The tested locomotive driver categorically denied the use of alcohol, drugs and other intoxicants on the day of duty. On 21.01.2022, at 14:20 p.m., a blood sample and urine were taken for examination in a specialized laboratory of the Military Medical Academy - Sofia, to establish the use of narcotics.</w:t>
      </w:r>
    </w:p>
    <w:p w14:paraId="0E6A9246" w14:textId="5292D514" w:rsidR="002551F8" w:rsidRPr="00BD7A11" w:rsidRDefault="002551F8" w:rsidP="002551F8">
      <w:pPr>
        <w:ind w:firstLine="720"/>
        <w:rPr>
          <w:lang w:val="en-GB"/>
        </w:rPr>
      </w:pPr>
      <w:r w:rsidRPr="00BD7A11">
        <w:rPr>
          <w:lang w:val="en-GB"/>
        </w:rPr>
        <w:t>As can be seen from the Forensic Chemical Toxicological Expertise prepared on 11.04.2022, it was established that the provided biological samples taken by the locomotive driver of locomotive №91522086005-9 did not contain alcohol and drugs/narcotics.</w:t>
      </w:r>
    </w:p>
    <w:p w14:paraId="20FA6C87" w14:textId="7B243E57" w:rsidR="00684D27" w:rsidRPr="00BD7A11" w:rsidRDefault="00E633CA" w:rsidP="00382E2B">
      <w:pPr>
        <w:pStyle w:val="ab"/>
        <w:numPr>
          <w:ilvl w:val="1"/>
          <w:numId w:val="1"/>
        </w:numPr>
        <w:spacing w:before="120"/>
        <w:ind w:left="0" w:firstLine="709"/>
        <w:contextualSpacing w:val="0"/>
        <w:rPr>
          <w:b/>
          <w:i/>
          <w:iCs/>
          <w:lang w:val="en-GB"/>
        </w:rPr>
      </w:pPr>
      <w:r w:rsidRPr="00BD7A11">
        <w:rPr>
          <w:b/>
          <w:i/>
          <w:iCs/>
          <w:lang w:val="en-GB"/>
        </w:rPr>
        <w:t>Other important information for the investigation context</w:t>
      </w:r>
      <w:r w:rsidR="00684D27" w:rsidRPr="00BD7A11">
        <w:rPr>
          <w:b/>
          <w:i/>
          <w:iCs/>
          <w:lang w:val="en-GB"/>
        </w:rPr>
        <w:t>.</w:t>
      </w:r>
    </w:p>
    <w:p w14:paraId="4222298B" w14:textId="7D3A4036" w:rsidR="00684D27" w:rsidRPr="00BD7A11" w:rsidRDefault="005D6189" w:rsidP="00450B57">
      <w:pPr>
        <w:pStyle w:val="ab"/>
        <w:ind w:left="0"/>
        <w:contextualSpacing w:val="0"/>
        <w:rPr>
          <w:iCs/>
          <w:lang w:val="en-GB"/>
        </w:rPr>
      </w:pPr>
      <w:r w:rsidRPr="00BD7A11">
        <w:rPr>
          <w:lang w:val="en-GB"/>
        </w:rPr>
        <w:t>From the testimony of the locomotive drivers, confirmed by the decipherment of locomotive №91522086005-9, towing DFT № 20698 from the 9th track, it became clear that from the place of departure until the moment of the subsequent collision, about 200 meters, the locomotive has developed a speed of about 33 km/h, and locomotive № 91522086001-8 towed DFT № 20691 from the place of departure until the moment of the subsequent collision, about 110 meters has developed a speed of about 19 km/h.</w:t>
      </w:r>
      <w:r w:rsidR="00684D27" w:rsidRPr="00BD7A11">
        <w:rPr>
          <w:lang w:val="en-GB"/>
        </w:rPr>
        <w:br w:type="page"/>
      </w:r>
    </w:p>
    <w:p w14:paraId="33A0A3AC" w14:textId="1440E6C5" w:rsidR="00684D27" w:rsidRPr="00BD7A11" w:rsidRDefault="00FB393C" w:rsidP="00551EC2">
      <w:pPr>
        <w:pStyle w:val="ab"/>
        <w:numPr>
          <w:ilvl w:val="0"/>
          <w:numId w:val="1"/>
        </w:numPr>
        <w:ind w:firstLine="349"/>
        <w:rPr>
          <w:b/>
          <w:bCs/>
          <w:sz w:val="28"/>
          <w:szCs w:val="22"/>
          <w:lang w:val="en-GB"/>
        </w:rPr>
      </w:pPr>
      <w:r w:rsidRPr="00BD7A11">
        <w:rPr>
          <w:b/>
          <w:bCs/>
          <w:sz w:val="28"/>
          <w:szCs w:val="22"/>
          <w:lang w:val="en-GB"/>
        </w:rPr>
        <w:lastRenderedPageBreak/>
        <w:t>Description of the event</w:t>
      </w:r>
    </w:p>
    <w:p w14:paraId="34B3BFB9" w14:textId="5A7DDB3B" w:rsidR="00BA6C1D" w:rsidRPr="00BD7A11" w:rsidRDefault="00C17B33" w:rsidP="00551EC2">
      <w:pPr>
        <w:pStyle w:val="ab"/>
        <w:numPr>
          <w:ilvl w:val="1"/>
          <w:numId w:val="1"/>
        </w:numPr>
        <w:spacing w:before="120"/>
        <w:ind w:left="788" w:hanging="79"/>
        <w:contextualSpacing w:val="0"/>
        <w:rPr>
          <w:b/>
          <w:i/>
          <w:iCs/>
          <w:lang w:val="en-GB"/>
        </w:rPr>
      </w:pPr>
      <w:r w:rsidRPr="00BD7A11">
        <w:rPr>
          <w:b/>
          <w:i/>
          <w:iCs/>
          <w:lang w:val="en-GB"/>
        </w:rPr>
        <w:t>Information on the event and the context</w:t>
      </w:r>
      <w:r w:rsidR="00BA6C1D" w:rsidRPr="00BD7A11">
        <w:rPr>
          <w:b/>
          <w:i/>
          <w:iCs/>
          <w:lang w:val="en-GB"/>
        </w:rPr>
        <w:t>.</w:t>
      </w:r>
    </w:p>
    <w:p w14:paraId="6ECEE58F" w14:textId="1AA3ADBA" w:rsidR="00684D27" w:rsidRPr="00BD7A11" w:rsidRDefault="008A50BD" w:rsidP="00930E6A">
      <w:pPr>
        <w:pStyle w:val="ab"/>
        <w:numPr>
          <w:ilvl w:val="2"/>
          <w:numId w:val="1"/>
        </w:numPr>
        <w:ind w:left="1225" w:hanging="505"/>
        <w:contextualSpacing w:val="0"/>
        <w:rPr>
          <w:i/>
          <w:iCs/>
          <w:lang w:val="en-GB"/>
        </w:rPr>
      </w:pPr>
      <w:r w:rsidRPr="00BD7A11">
        <w:rPr>
          <w:i/>
          <w:iCs/>
          <w:lang w:val="en-GB"/>
        </w:rPr>
        <w:t>Description of the event type</w:t>
      </w:r>
      <w:r w:rsidR="00684D27" w:rsidRPr="00BD7A11">
        <w:rPr>
          <w:i/>
          <w:iCs/>
          <w:lang w:val="en-GB"/>
        </w:rPr>
        <w:t>.</w:t>
      </w:r>
    </w:p>
    <w:p w14:paraId="0ECB97E3" w14:textId="7FB83725" w:rsidR="008A50BD" w:rsidRPr="00BD7A11" w:rsidRDefault="00943791" w:rsidP="00D40EED">
      <w:pPr>
        <w:rPr>
          <w:iCs/>
          <w:lang w:val="en-GB"/>
        </w:rPr>
      </w:pPr>
      <w:r w:rsidRPr="00BD7A11">
        <w:rPr>
          <w:iCs/>
          <w:lang w:val="en-GB"/>
        </w:rPr>
        <w:t xml:space="preserve">On </w:t>
      </w:r>
      <w:r w:rsidR="008A50BD" w:rsidRPr="00BD7A11">
        <w:rPr>
          <w:iCs/>
          <w:lang w:val="en-GB"/>
        </w:rPr>
        <w:t>21</w:t>
      </w:r>
      <w:r w:rsidRPr="00BD7A11">
        <w:rPr>
          <w:iCs/>
          <w:lang w:val="en-GB"/>
        </w:rPr>
        <w:t>.01.</w:t>
      </w:r>
      <w:r w:rsidR="008A50BD" w:rsidRPr="00BD7A11">
        <w:rPr>
          <w:iCs/>
          <w:lang w:val="en-GB"/>
        </w:rPr>
        <w:t xml:space="preserve"> 2022, at </w:t>
      </w:r>
      <w:r w:rsidRPr="00BD7A11">
        <w:rPr>
          <w:iCs/>
          <w:lang w:val="en-GB"/>
        </w:rPr>
        <w:t>0</w:t>
      </w:r>
      <w:r w:rsidR="008A50BD" w:rsidRPr="00BD7A11">
        <w:rPr>
          <w:iCs/>
          <w:lang w:val="en-GB"/>
        </w:rPr>
        <w:t>2:38 a</w:t>
      </w:r>
      <w:r w:rsidRPr="00BD7A11">
        <w:rPr>
          <w:iCs/>
          <w:lang w:val="en-GB"/>
        </w:rPr>
        <w:t>.</w:t>
      </w:r>
      <w:r w:rsidR="008A50BD" w:rsidRPr="00BD7A11">
        <w:rPr>
          <w:iCs/>
          <w:lang w:val="en-GB"/>
        </w:rPr>
        <w:t>m</w:t>
      </w:r>
      <w:r w:rsidRPr="00BD7A11">
        <w:rPr>
          <w:iCs/>
          <w:lang w:val="en-GB"/>
        </w:rPr>
        <w:t>.</w:t>
      </w:r>
      <w:r w:rsidR="00C401BF" w:rsidRPr="00BD7A11">
        <w:rPr>
          <w:iCs/>
          <w:lang w:val="en-GB"/>
        </w:rPr>
        <w:t>, DFT</w:t>
      </w:r>
      <w:r w:rsidR="008A50BD" w:rsidRPr="00BD7A11">
        <w:rPr>
          <w:iCs/>
          <w:lang w:val="en-GB"/>
        </w:rPr>
        <w:t xml:space="preserve"> № 20698 arrived at Iliyantsi station, consisting of 17 wag</w:t>
      </w:r>
      <w:r w:rsidR="00A10FF5" w:rsidRPr="00BD7A11">
        <w:rPr>
          <w:iCs/>
          <w:lang w:val="en-GB"/>
        </w:rPr>
        <w:t xml:space="preserve">ons, 68 axles, 717 tons, with </w:t>
      </w:r>
      <w:r w:rsidR="008A50BD" w:rsidRPr="00BD7A11">
        <w:rPr>
          <w:iCs/>
          <w:lang w:val="en-GB"/>
        </w:rPr>
        <w:t xml:space="preserve">locomotive № 91522086005-9, driven by locomotive driver </w:t>
      </w:r>
      <w:r w:rsidR="00A10FF5" w:rsidRPr="00BD7A11">
        <w:rPr>
          <w:iCs/>
          <w:lang w:val="en-GB"/>
        </w:rPr>
        <w:t xml:space="preserve">first-person </w:t>
      </w:r>
      <w:r w:rsidR="008A50BD" w:rsidRPr="00BD7A11">
        <w:rPr>
          <w:iCs/>
          <w:lang w:val="en-GB"/>
        </w:rPr>
        <w:t>and locomotive driver</w:t>
      </w:r>
      <w:r w:rsidR="00A10FF5" w:rsidRPr="00BD7A11">
        <w:rPr>
          <w:iCs/>
          <w:lang w:val="en-GB"/>
        </w:rPr>
        <w:t xml:space="preserve"> second-person</w:t>
      </w:r>
      <w:r w:rsidR="002E1923" w:rsidRPr="00BD7A11">
        <w:rPr>
          <w:iCs/>
          <w:lang w:val="en-GB"/>
        </w:rPr>
        <w:t>. The train was assigned to operate</w:t>
      </w:r>
      <w:r w:rsidR="008A50BD" w:rsidRPr="00BD7A11">
        <w:rPr>
          <w:iCs/>
          <w:lang w:val="en-GB"/>
        </w:rPr>
        <w:t xml:space="preserve"> with a schedule from </w:t>
      </w:r>
      <w:r w:rsidR="002E1923" w:rsidRPr="00BD7A11">
        <w:rPr>
          <w:iCs/>
          <w:lang w:val="en-GB"/>
        </w:rPr>
        <w:t xml:space="preserve">SE </w:t>
      </w:r>
      <w:r w:rsidR="008A50BD" w:rsidRPr="00BD7A11">
        <w:rPr>
          <w:iCs/>
          <w:lang w:val="en-GB"/>
        </w:rPr>
        <w:t>NRIC on 20.01.2022 in</w:t>
      </w:r>
      <w:r w:rsidR="002E1923" w:rsidRPr="00BD7A11">
        <w:rPr>
          <w:iCs/>
          <w:lang w:val="en-GB"/>
        </w:rPr>
        <w:t xml:space="preserve"> the direction Ruse marshalling yard</w:t>
      </w:r>
      <w:r w:rsidR="008A50BD" w:rsidRPr="00BD7A11">
        <w:rPr>
          <w:iCs/>
          <w:lang w:val="en-GB"/>
        </w:rPr>
        <w:t xml:space="preserve"> - Iliyantsi </w:t>
      </w:r>
      <w:r w:rsidR="004B67D4" w:rsidRPr="00BD7A11">
        <w:rPr>
          <w:iCs/>
          <w:lang w:val="en-GB"/>
        </w:rPr>
        <w:t>- Pirdop (Fig. 3.1). A shunting with DFT</w:t>
      </w:r>
      <w:r w:rsidR="008A50BD" w:rsidRPr="00BD7A11">
        <w:rPr>
          <w:iCs/>
          <w:lang w:val="en-GB"/>
        </w:rPr>
        <w:t xml:space="preserve"> №</w:t>
      </w:r>
      <w:r w:rsidR="008861D4" w:rsidRPr="00BD7A11">
        <w:rPr>
          <w:iCs/>
          <w:lang w:val="en-GB"/>
        </w:rPr>
        <w:t xml:space="preserve">20698 was </w:t>
      </w:r>
      <w:r w:rsidR="008A50BD" w:rsidRPr="00BD7A11">
        <w:rPr>
          <w:iCs/>
          <w:lang w:val="en-GB"/>
        </w:rPr>
        <w:t>carried out at Iliyants</w:t>
      </w:r>
      <w:r w:rsidR="008861D4" w:rsidRPr="00BD7A11">
        <w:rPr>
          <w:iCs/>
          <w:lang w:val="en-GB"/>
        </w:rPr>
        <w:t xml:space="preserve">i station, a group of seven wagons of the train was </w:t>
      </w:r>
      <w:r w:rsidR="008A50BD" w:rsidRPr="00BD7A11">
        <w:rPr>
          <w:iCs/>
          <w:lang w:val="en-GB"/>
        </w:rPr>
        <w:t>reduced. The new</w:t>
      </w:r>
      <w:r w:rsidR="00A52BCB" w:rsidRPr="00BD7A11">
        <w:rPr>
          <w:iCs/>
          <w:lang w:val="en-GB"/>
        </w:rPr>
        <w:t xml:space="preserve"> locomotive crew of </w:t>
      </w:r>
      <w:r w:rsidR="008A50BD" w:rsidRPr="00BD7A11">
        <w:rPr>
          <w:iCs/>
          <w:lang w:val="en-GB"/>
        </w:rPr>
        <w:t xml:space="preserve">locomotive № 91522086005-9 with locomotive driver </w:t>
      </w:r>
      <w:r w:rsidR="00A52BCB" w:rsidRPr="00BD7A11">
        <w:rPr>
          <w:iCs/>
          <w:lang w:val="en-GB"/>
        </w:rPr>
        <w:t xml:space="preserve">first person and </w:t>
      </w:r>
      <w:r w:rsidR="008A50BD" w:rsidRPr="00BD7A11">
        <w:rPr>
          <w:iCs/>
          <w:lang w:val="en-GB"/>
        </w:rPr>
        <w:t xml:space="preserve">locomotive driver </w:t>
      </w:r>
      <w:r w:rsidR="00A52BCB" w:rsidRPr="00BD7A11">
        <w:rPr>
          <w:iCs/>
          <w:lang w:val="en-GB"/>
        </w:rPr>
        <w:t xml:space="preserve">second person </w:t>
      </w:r>
      <w:r w:rsidR="005A3132" w:rsidRPr="00BD7A11">
        <w:rPr>
          <w:iCs/>
          <w:lang w:val="en-GB"/>
        </w:rPr>
        <w:t>parked again</w:t>
      </w:r>
      <w:r w:rsidR="008A50BD" w:rsidRPr="00BD7A11">
        <w:rPr>
          <w:iCs/>
          <w:lang w:val="en-GB"/>
        </w:rPr>
        <w:t xml:space="preserve"> the locomotive from the ninth track side of Sofia North station to the ninth track side of Svetovrachene station. After coupli</w:t>
      </w:r>
      <w:r w:rsidR="00FB792B" w:rsidRPr="00BD7A11">
        <w:rPr>
          <w:iCs/>
          <w:lang w:val="en-GB"/>
        </w:rPr>
        <w:t>ng the locomotive of DFT</w:t>
      </w:r>
      <w:r w:rsidR="008A50BD" w:rsidRPr="00BD7A11">
        <w:rPr>
          <w:iCs/>
          <w:lang w:val="en-GB"/>
        </w:rPr>
        <w:t xml:space="preserve"> № 20698, which consists of 10 wagons, 108 tons, a ful</w:t>
      </w:r>
      <w:r w:rsidR="00FB792B" w:rsidRPr="00BD7A11">
        <w:rPr>
          <w:iCs/>
          <w:lang w:val="en-GB"/>
        </w:rPr>
        <w:t>l test "A" was performed by TMW</w:t>
      </w:r>
      <w:r w:rsidR="007C5468" w:rsidRPr="00BD7A11">
        <w:rPr>
          <w:iCs/>
          <w:lang w:val="en-GB"/>
        </w:rPr>
        <w:t>I</w:t>
      </w:r>
      <w:r w:rsidR="008A50BD" w:rsidRPr="00BD7A11">
        <w:rPr>
          <w:iCs/>
          <w:lang w:val="en-GB"/>
        </w:rPr>
        <w:t>, an</w:t>
      </w:r>
      <w:r w:rsidR="007C5468" w:rsidRPr="00BD7A11">
        <w:rPr>
          <w:iCs/>
          <w:lang w:val="en-GB"/>
        </w:rPr>
        <w:t xml:space="preserve"> employee of the railway undertaking</w:t>
      </w:r>
      <w:r w:rsidR="008A50BD" w:rsidRPr="00BD7A11">
        <w:rPr>
          <w:iCs/>
          <w:lang w:val="en-GB"/>
        </w:rPr>
        <w:t xml:space="preserve"> "Bulmarket Rail Cargo" EOOD, performing the transport</w:t>
      </w:r>
    </w:p>
    <w:p w14:paraId="249B5C4E" w14:textId="774B8713" w:rsidR="00BB2ED6" w:rsidRPr="00BD7A11" w:rsidRDefault="003E101B" w:rsidP="00D40EED">
      <w:pPr>
        <w:rPr>
          <w:iCs/>
          <w:lang w:val="en-GB"/>
        </w:rPr>
      </w:pPr>
      <w:r w:rsidRPr="00BD7A11">
        <w:rPr>
          <w:iCs/>
          <w:noProof/>
          <w:lang w:val="bg-BG" w:eastAsia="bg-BG"/>
        </w:rPr>
        <mc:AlternateContent>
          <mc:Choice Requires="wpg">
            <w:drawing>
              <wp:anchor distT="0" distB="0" distL="114300" distR="114300" simplePos="0" relativeHeight="252365824" behindDoc="0" locked="0" layoutInCell="1" allowOverlap="1" wp14:anchorId="4E2D747F" wp14:editId="35ADE63F">
                <wp:simplePos x="0" y="0"/>
                <wp:positionH relativeFrom="column">
                  <wp:posOffset>203835</wp:posOffset>
                </wp:positionH>
                <wp:positionV relativeFrom="page">
                  <wp:posOffset>3152775</wp:posOffset>
                </wp:positionV>
                <wp:extent cx="6087745" cy="5571490"/>
                <wp:effectExtent l="0" t="0" r="8255" b="0"/>
                <wp:wrapTopAndBottom/>
                <wp:docPr id="36" name="Group 36"/>
                <wp:cNvGraphicFramePr/>
                <a:graphic xmlns:a="http://schemas.openxmlformats.org/drawingml/2006/main">
                  <a:graphicData uri="http://schemas.microsoft.com/office/word/2010/wordprocessingGroup">
                    <wpg:wgp>
                      <wpg:cNvGrpSpPr/>
                      <wpg:grpSpPr>
                        <a:xfrm>
                          <a:off x="0" y="0"/>
                          <a:ext cx="6087745" cy="5571490"/>
                          <a:chOff x="0" y="0"/>
                          <a:chExt cx="6087745" cy="5571490"/>
                        </a:xfrm>
                      </wpg:grpSpPr>
                      <wpg:grpSp>
                        <wpg:cNvPr id="32" name="Group 32"/>
                        <wpg:cNvGrpSpPr/>
                        <wpg:grpSpPr>
                          <a:xfrm>
                            <a:off x="0" y="0"/>
                            <a:ext cx="6087745" cy="5571490"/>
                            <a:chOff x="0" y="0"/>
                            <a:chExt cx="6087745" cy="5571490"/>
                          </a:xfrm>
                        </wpg:grpSpPr>
                        <wpg:grpSp>
                          <wpg:cNvPr id="129" name="Group 129"/>
                          <wpg:cNvGrpSpPr/>
                          <wpg:grpSpPr>
                            <a:xfrm>
                              <a:off x="0" y="0"/>
                              <a:ext cx="6087745" cy="5571490"/>
                              <a:chOff x="0" y="1311812"/>
                              <a:chExt cx="6087859" cy="5799969"/>
                            </a:xfrm>
                          </wpg:grpSpPr>
                          <wpg:grpSp>
                            <wpg:cNvPr id="108" name="Group 108"/>
                            <wpg:cNvGrpSpPr/>
                            <wpg:grpSpPr>
                              <a:xfrm>
                                <a:off x="0" y="1311812"/>
                                <a:ext cx="6087859" cy="5799969"/>
                                <a:chOff x="104757" y="-1014513"/>
                                <a:chExt cx="6088474" cy="5801198"/>
                              </a:xfrm>
                            </wpg:grpSpPr>
                            <wpg:grpSp>
                              <wpg:cNvPr id="107" name="Group 107"/>
                              <wpg:cNvGrpSpPr/>
                              <wpg:grpSpPr>
                                <a:xfrm>
                                  <a:off x="104757" y="-1014513"/>
                                  <a:ext cx="6088474" cy="5801198"/>
                                  <a:chOff x="104757" y="-1014513"/>
                                  <a:chExt cx="6088474" cy="5801198"/>
                                </a:xfrm>
                              </wpg:grpSpPr>
                              <wpg:grpSp>
                                <wpg:cNvPr id="1" name="Group 1"/>
                                <wpg:cNvGrpSpPr/>
                                <wpg:grpSpPr>
                                  <a:xfrm>
                                    <a:off x="104757" y="-1014513"/>
                                    <a:ext cx="6088474" cy="5801198"/>
                                    <a:chOff x="124032" y="-1685528"/>
                                    <a:chExt cx="6090214" cy="5656122"/>
                                  </a:xfrm>
                                </wpg:grpSpPr>
                                <wpg:grpSp>
                                  <wpg:cNvPr id="3" name="Group 2"/>
                                  <wpg:cNvGrpSpPr/>
                                  <wpg:grpSpPr>
                                    <a:xfrm>
                                      <a:off x="124033" y="-1685528"/>
                                      <a:ext cx="6090213" cy="5656122"/>
                                      <a:chOff x="124033" y="-1685528"/>
                                      <a:chExt cx="6090213" cy="5656122"/>
                                    </a:xfrm>
                                  </wpg:grpSpPr>
                                  <wps:wsp>
                                    <wps:cNvPr id="10" name="Text Box 10"/>
                                    <wps:cNvSpPr txBox="1"/>
                                    <wps:spPr>
                                      <a:xfrm>
                                        <a:off x="580964" y="1637695"/>
                                        <a:ext cx="5633282" cy="2332899"/>
                                      </a:xfrm>
                                      <a:prstGeom prst="rect">
                                        <a:avLst/>
                                      </a:prstGeom>
                                      <a:solidFill>
                                        <a:schemeClr val="lt1"/>
                                      </a:solidFill>
                                      <a:ln w="6350">
                                        <a:noFill/>
                                      </a:ln>
                                    </wps:spPr>
                                    <wps:txbx>
                                      <w:txbxContent>
                                        <w:p w14:paraId="26B4A5A3" w14:textId="232B9C53" w:rsidR="00B00716" w:rsidRPr="00930E6A" w:rsidRDefault="00B00716" w:rsidP="00930E6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1.</w:t>
                                          </w:r>
                                          <w:r w:rsidRPr="00930E6A">
                                            <w:rPr>
                                              <w:lang w:val="bg-BG"/>
                                            </w:rPr>
                                            <w:t xml:space="preserve"> </w:t>
                                          </w:r>
                                          <w:r w:rsidRPr="00921645">
                                            <w:rPr>
                                              <w:b/>
                                              <w:bCs/>
                                              <w:lang w:val="en-GB"/>
                                            </w:rPr>
                                            <w:t>Routes of movement</w:t>
                                          </w:r>
                                          <w:r>
                                            <w:rPr>
                                              <w:b/>
                                              <w:bCs/>
                                              <w:lang w:val="bg-BG"/>
                                            </w:rPr>
                                            <w:t xml:space="preserve"> </w:t>
                                          </w:r>
                                          <w:r>
                                            <w:rPr>
                                              <w:b/>
                                              <w:bCs/>
                                            </w:rPr>
                                            <w:t>of DFT</w:t>
                                          </w:r>
                                          <w:r w:rsidRPr="00930E6A">
                                            <w:rPr>
                                              <w:b/>
                                              <w:bCs/>
                                              <w:lang w:val="bg-BG"/>
                                            </w:rPr>
                                            <w:t xml:space="preserve"> № </w:t>
                                          </w:r>
                                          <w:r>
                                            <w:rPr>
                                              <w:b/>
                                              <w:bCs/>
                                              <w:lang w:val="bg-BG"/>
                                            </w:rPr>
                                            <w:t xml:space="preserve">20691 </w:t>
                                          </w:r>
                                          <w:r>
                                            <w:rPr>
                                              <w:b/>
                                              <w:bCs/>
                                            </w:rPr>
                                            <w:t>and</w:t>
                                          </w:r>
                                          <w:r>
                                            <w:rPr>
                                              <w:b/>
                                              <w:bCs/>
                                              <w:lang w:val="bg-BG"/>
                                            </w:rPr>
                                            <w:t xml:space="preserve"> № 20698</w:t>
                                          </w:r>
                                        </w:p>
                                        <w:p w14:paraId="7B4337AD" w14:textId="0627ABDC" w:rsidR="00B00716" w:rsidRPr="00930E6A" w:rsidRDefault="00B00716" w:rsidP="0012247B">
                                          <w:pPr>
                                            <w:pStyle w:val="ab"/>
                                            <w:numPr>
                                              <w:ilvl w:val="0"/>
                                              <w:numId w:val="2"/>
                                            </w:numPr>
                                            <w:spacing w:line="276" w:lineRule="auto"/>
                                            <w:ind w:left="360"/>
                                            <w:rPr>
                                              <w:lang w:val="bg-BG"/>
                                            </w:rPr>
                                          </w:pPr>
                                          <w:r>
                                            <w:t>Origin station of movement</w:t>
                                          </w:r>
                                          <w:r>
                                            <w:rPr>
                                              <w:lang w:val="bg-BG"/>
                                            </w:rPr>
                                            <w:t xml:space="preserve"> </w:t>
                                          </w:r>
                                          <w:r>
                                            <w:t>of DFT</w:t>
                                          </w:r>
                                          <w:r>
                                            <w:rPr>
                                              <w:lang w:val="bg-BG"/>
                                            </w:rPr>
                                            <w:t xml:space="preserve"> № 20698 (</w:t>
                                          </w:r>
                                          <w:r>
                                            <w:t>Ruse marshalling yard</w:t>
                                          </w:r>
                                          <w:r>
                                            <w:rPr>
                                              <w:lang w:val="bg-BG"/>
                                            </w:rPr>
                                            <w:t>)</w:t>
                                          </w:r>
                                          <w:r w:rsidRPr="00930E6A">
                                            <w:rPr>
                                              <w:lang w:val="bg-BG"/>
                                            </w:rPr>
                                            <w:t>;</w:t>
                                          </w:r>
                                        </w:p>
                                        <w:p w14:paraId="5CBBE367" w14:textId="4D323068" w:rsidR="00B00716" w:rsidRPr="00930E6A" w:rsidRDefault="00B00716" w:rsidP="0012247B">
                                          <w:pPr>
                                            <w:pStyle w:val="ab"/>
                                            <w:numPr>
                                              <w:ilvl w:val="0"/>
                                              <w:numId w:val="2"/>
                                            </w:numPr>
                                            <w:spacing w:line="276" w:lineRule="auto"/>
                                            <w:ind w:left="360"/>
                                            <w:rPr>
                                              <w:lang w:val="bg-BG"/>
                                            </w:rPr>
                                          </w:pPr>
                                          <w:r>
                                            <w:t>Main stations on the two trains’ alignment</w:t>
                                          </w:r>
                                          <w:r w:rsidRPr="00930E6A">
                                            <w:rPr>
                                              <w:lang w:val="bg-BG"/>
                                            </w:rPr>
                                            <w:t>;</w:t>
                                          </w:r>
                                        </w:p>
                                        <w:p w14:paraId="2F0FD47D" w14:textId="5FA8FD3B" w:rsidR="00B00716" w:rsidRDefault="00B00716" w:rsidP="0012247B">
                                          <w:pPr>
                                            <w:pStyle w:val="ab"/>
                                            <w:numPr>
                                              <w:ilvl w:val="0"/>
                                              <w:numId w:val="2"/>
                                            </w:numPr>
                                            <w:spacing w:line="276" w:lineRule="auto"/>
                                            <w:ind w:left="360"/>
                                            <w:rPr>
                                              <w:lang w:val="bg-BG"/>
                                            </w:rPr>
                                          </w:pPr>
                                          <w:r>
                                            <w:t>End destination station for the movement of DFT</w:t>
                                          </w:r>
                                          <w:r>
                                            <w:rPr>
                                              <w:lang w:val="bg-BG"/>
                                            </w:rPr>
                                            <w:t xml:space="preserve"> № 20698 (</w:t>
                                          </w:r>
                                          <w:r>
                                            <w:t>Pirdop station</w:t>
                                          </w:r>
                                          <w:r>
                                            <w:rPr>
                                              <w:lang w:val="bg-BG"/>
                                            </w:rPr>
                                            <w:t xml:space="preserve">) </w:t>
                                          </w:r>
                                          <w:r>
                                            <w:t>and of DFT</w:t>
                                          </w:r>
                                          <w:r>
                                            <w:rPr>
                                              <w:lang w:val="bg-BG"/>
                                            </w:rPr>
                                            <w:t xml:space="preserve"> № 20691 (</w:t>
                                          </w:r>
                                          <w:r>
                                            <w:t>Ruse North station</w:t>
                                          </w:r>
                                          <w:r>
                                            <w:rPr>
                                              <w:lang w:val="bg-BG"/>
                                            </w:rPr>
                                            <w:t>)</w:t>
                                          </w:r>
                                          <w:r w:rsidRPr="00930E6A">
                                            <w:rPr>
                                              <w:lang w:val="bg-BG"/>
                                            </w:rPr>
                                            <w:t xml:space="preserve">; </w:t>
                                          </w:r>
                                        </w:p>
                                        <w:p w14:paraId="22E3A1E6" w14:textId="438FAE0D" w:rsidR="00B00716" w:rsidRPr="00930E6A" w:rsidRDefault="00B00716" w:rsidP="0012247B">
                                          <w:pPr>
                                            <w:pStyle w:val="ab"/>
                                            <w:numPr>
                                              <w:ilvl w:val="0"/>
                                              <w:numId w:val="2"/>
                                            </w:numPr>
                                            <w:spacing w:line="276" w:lineRule="auto"/>
                                            <w:ind w:left="360"/>
                                            <w:rPr>
                                              <w:lang w:val="bg-BG"/>
                                            </w:rPr>
                                          </w:pPr>
                                          <w:r>
                                            <w:t>Origin station of DFT</w:t>
                                          </w:r>
                                          <w:r>
                                            <w:rPr>
                                              <w:lang w:val="bg-BG"/>
                                            </w:rPr>
                                            <w:t xml:space="preserve"> № 20691 </w:t>
                                          </w:r>
                                          <w:r>
                                            <w:t>and station</w:t>
                                          </w:r>
                                          <w:r>
                                            <w:rPr>
                                              <w:lang w:val="bg-BG"/>
                                            </w:rPr>
                                            <w:t xml:space="preserve">, </w:t>
                                          </w:r>
                                          <w:r>
                                            <w:t>in which DFT</w:t>
                                          </w:r>
                                          <w:r>
                                            <w:rPr>
                                              <w:lang w:val="bg-BG"/>
                                            </w:rPr>
                                            <w:t xml:space="preserve"> № 20698 </w:t>
                                          </w:r>
                                          <w:r>
                                            <w:t>changes the direction of movement</w:t>
                                          </w:r>
                                          <w:r>
                                            <w:rPr>
                                              <w:lang w:val="bg-BG"/>
                                            </w:rPr>
                                            <w:t xml:space="preserve"> (</w:t>
                                          </w:r>
                                          <w:r>
                                            <w:t>Iliyantsi station</w:t>
                                          </w:r>
                                          <w:r>
                                            <w:rPr>
                                              <w:lang w:val="bg-BG"/>
                                            </w:rPr>
                                            <w:t>);</w:t>
                                          </w:r>
                                        </w:p>
                                        <w:p w14:paraId="0D5792BC" w14:textId="72C12E38" w:rsidR="00B00716" w:rsidRPr="00930E6A" w:rsidRDefault="00B00716" w:rsidP="0012247B">
                                          <w:pPr>
                                            <w:pStyle w:val="ab"/>
                                            <w:numPr>
                                              <w:ilvl w:val="0"/>
                                              <w:numId w:val="2"/>
                                            </w:numPr>
                                            <w:spacing w:line="276" w:lineRule="auto"/>
                                            <w:ind w:left="360"/>
                                            <w:rPr>
                                              <w:lang w:val="bg-BG"/>
                                            </w:rPr>
                                          </w:pPr>
                                          <w:r>
                                            <w:t>Place, where the accident occurred</w:t>
                                          </w:r>
                                          <w:r w:rsidRPr="00930E6A">
                                            <w:rPr>
                                              <w:lang w:val="bg-BG"/>
                                            </w:rPr>
                                            <w:t>;</w:t>
                                          </w:r>
                                        </w:p>
                                        <w:p w14:paraId="73A4E92C" w14:textId="7E5C21E7" w:rsidR="00B00716" w:rsidRPr="00930E6A" w:rsidRDefault="00B00716" w:rsidP="0012247B">
                                          <w:pPr>
                                            <w:pStyle w:val="ab"/>
                                            <w:numPr>
                                              <w:ilvl w:val="0"/>
                                              <w:numId w:val="2"/>
                                            </w:numPr>
                                            <w:spacing w:line="276" w:lineRule="auto"/>
                                            <w:ind w:left="360"/>
                                            <w:rPr>
                                              <w:lang w:val="bg-BG"/>
                                            </w:rPr>
                                          </w:pPr>
                                          <w:r>
                                            <w:t>Track that DFT</w:t>
                                          </w:r>
                                          <w:r>
                                            <w:rPr>
                                              <w:lang w:val="bg-BG"/>
                                            </w:rPr>
                                            <w:t xml:space="preserve"> № 20698</w:t>
                                          </w:r>
                                          <w:r w:rsidRPr="00930E6A">
                                            <w:rPr>
                                              <w:lang w:val="bg-BG"/>
                                            </w:rPr>
                                            <w:t xml:space="preserve"> </w:t>
                                          </w:r>
                                          <w:r>
                                            <w:t>passed</w:t>
                                          </w:r>
                                          <w:r w:rsidRPr="00930E6A">
                                            <w:rPr>
                                              <w:lang w:val="bg-BG"/>
                                            </w:rPr>
                                            <w:t>;</w:t>
                                          </w:r>
                                        </w:p>
                                        <w:p w14:paraId="189223A4" w14:textId="0E30FBE3" w:rsidR="00B00716" w:rsidRDefault="00B00716" w:rsidP="0012247B">
                                          <w:pPr>
                                            <w:pStyle w:val="ab"/>
                                            <w:numPr>
                                              <w:ilvl w:val="0"/>
                                              <w:numId w:val="2"/>
                                            </w:numPr>
                                            <w:spacing w:line="276" w:lineRule="auto"/>
                                            <w:ind w:left="360"/>
                                            <w:rPr>
                                              <w:lang w:val="bg-BG"/>
                                            </w:rPr>
                                          </w:pPr>
                                          <w:r>
                                            <w:t>Track that DFT</w:t>
                                          </w:r>
                                          <w:r>
                                            <w:rPr>
                                              <w:lang w:val="bg-BG"/>
                                            </w:rPr>
                                            <w:t xml:space="preserve"> № 20698 </w:t>
                                          </w:r>
                                          <w:r>
                                            <w:t>was about to pass</w:t>
                                          </w:r>
                                          <w:r>
                                            <w:rPr>
                                              <w:lang w:val="bg-BG"/>
                                            </w:rPr>
                                            <w:t>;</w:t>
                                          </w:r>
                                        </w:p>
                                        <w:p w14:paraId="346DC395" w14:textId="080CAB34" w:rsidR="00B00716" w:rsidRPr="00930E6A" w:rsidRDefault="00B00716" w:rsidP="0012247B">
                                          <w:pPr>
                                            <w:pStyle w:val="ab"/>
                                            <w:numPr>
                                              <w:ilvl w:val="0"/>
                                              <w:numId w:val="2"/>
                                            </w:numPr>
                                            <w:spacing w:line="276" w:lineRule="auto"/>
                                            <w:ind w:left="360"/>
                                            <w:rPr>
                                              <w:lang w:val="bg-BG"/>
                                            </w:rPr>
                                          </w:pPr>
                                          <w:r>
                                            <w:t>Track that DFT</w:t>
                                          </w:r>
                                          <w:r>
                                            <w:rPr>
                                              <w:lang w:val="bg-BG"/>
                                            </w:rPr>
                                            <w:t xml:space="preserve"> № 20691 </w:t>
                                          </w:r>
                                          <w:r>
                                            <w:t>was about to pass</w:t>
                                          </w:r>
                                          <w:r>
                                            <w:rPr>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pic:nvPicPr>
                                    <pic:blipFill>
                                      <a:blip r:embed="rId14" cstate="print">
                                        <a:extLst>
                                          <a:ext uri="{28A0092B-C50C-407E-A947-70E740481C1C}">
                                            <a14:useLocalDpi xmlns:a14="http://schemas.microsoft.com/office/drawing/2010/main" val="0"/>
                                          </a:ext>
                                        </a:extLst>
                                      </a:blip>
                                      <a:srcRect/>
                                      <a:stretch/>
                                    </pic:blipFill>
                                    <pic:spPr>
                                      <a:xfrm>
                                        <a:off x="124033" y="-1685528"/>
                                        <a:ext cx="6090213" cy="3323223"/>
                                      </a:xfrm>
                                      <a:prstGeom prst="rect">
                                        <a:avLst/>
                                      </a:prstGeom>
                                    </pic:spPr>
                                  </pic:pic>
                                </wpg:grpSp>
                                <wpg:grpSp>
                                  <wpg:cNvPr id="4" name="Group 3"/>
                                  <wpg:cNvGrpSpPr/>
                                  <wpg:grpSpPr>
                                    <a:xfrm>
                                      <a:off x="124032" y="1910086"/>
                                      <a:ext cx="396815" cy="1489516"/>
                                      <a:chOff x="124032" y="1910086"/>
                                      <a:chExt cx="396815" cy="1489516"/>
                                    </a:xfrm>
                                  </wpg:grpSpPr>
                                  <wps:wsp>
                                    <wps:cNvPr id="5" name="Oval 5"/>
                                    <wps:cNvSpPr/>
                                    <wps:spPr>
                                      <a:xfrm>
                                        <a:off x="272444" y="1910086"/>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Oval 6"/>
                                    <wps:cNvSpPr/>
                                    <wps:spPr>
                                      <a:xfrm>
                                        <a:off x="272444" y="2309986"/>
                                        <a:ext cx="123825" cy="123190"/>
                                      </a:xfrm>
                                      <a:prstGeom prst="ellipse">
                                        <a:avLst/>
                                      </a:prstGeom>
                                      <a:gradFill flip="none" rotWithShape="1">
                                        <a:gsLst>
                                          <a:gs pos="67000">
                                            <a:srgbClr val="00B0F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Connector 7"/>
                                    <wps:cNvCnPr/>
                                    <wps:spPr>
                                      <a:xfrm>
                                        <a:off x="124032" y="3399602"/>
                                        <a:ext cx="396815" cy="0"/>
                                      </a:xfrm>
                                      <a:prstGeom prst="line">
                                        <a:avLst/>
                                      </a:prstGeom>
                                      <a:ln w="38100">
                                        <a:solidFill>
                                          <a:srgbClr val="000066"/>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104" name="Straight Connector 104"/>
                                <wps:cNvCnPr/>
                                <wps:spPr>
                                  <a:xfrm>
                                    <a:off x="104775" y="4422368"/>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06" name="Oval 106"/>
                              <wps:cNvSpPr/>
                              <wps:spPr>
                                <a:xfrm>
                                  <a:off x="257175" y="2871791"/>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 name="Picture 128"/>
                              <pic:cNvPicPr>
                                <a:picLocks noChangeAspect="1"/>
                              </pic:cNvPicPr>
                            </pic:nvPicPr>
                            <pic:blipFill>
                              <a:blip r:embed="rId15" cstate="print">
                                <a:extLst>
                                  <a:ext uri="{28A0092B-C50C-407E-A947-70E740481C1C}">
                                    <a14:useLocalDpi xmlns:a14="http://schemas.microsoft.com/office/drawing/2010/main" val="0"/>
                                  </a:ext>
                                </a:extLst>
                              </a:blip>
                              <a:srcRect/>
                              <a:stretch/>
                            </pic:blipFill>
                            <pic:spPr bwMode="auto">
                              <a:xfrm flipH="1">
                                <a:off x="43853" y="6210638"/>
                                <a:ext cx="316230" cy="231321"/>
                              </a:xfrm>
                              <a:prstGeom prst="rect">
                                <a:avLst/>
                              </a:prstGeom>
                              <a:noFill/>
                              <a:ln>
                                <a:noFill/>
                              </a:ln>
                            </pic:spPr>
                          </pic:pic>
                        </wpg:grpSp>
                        <wps:wsp>
                          <wps:cNvPr id="30" name="Oval 30"/>
                          <wps:cNvSpPr/>
                          <wps:spPr>
                            <a:xfrm>
                              <a:off x="152400" y="4343400"/>
                              <a:ext cx="123190" cy="121285"/>
                            </a:xfrm>
                            <a:prstGeom prst="ellipse">
                              <a:avLst/>
                            </a:prstGeom>
                            <a:gradFill flip="none" rotWithShape="1">
                              <a:gsLst>
                                <a:gs pos="0">
                                  <a:schemeClr val="bg1"/>
                                </a:gs>
                                <a:gs pos="74000">
                                  <a:srgbClr val="FF0000"/>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1" name="Straight Connector 31"/>
                        <wps:cNvCnPr/>
                        <wps:spPr>
                          <a:xfrm>
                            <a:off x="0" y="5410200"/>
                            <a:ext cx="394970" cy="0"/>
                          </a:xfrm>
                          <a:prstGeom prst="line">
                            <a:avLst/>
                          </a:prstGeom>
                          <a:ln w="38100">
                            <a:solidFill>
                              <a:schemeClr val="accent6">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E2D747F" id="Group 36" o:spid="_x0000_s1030" style="position:absolute;left:0;text-align:left;margin-left:16.05pt;margin-top:248.25pt;width:479.35pt;height:438.7pt;z-index:252365824;mso-position-vertical-relative:page" coordsize="60877,5571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ZO&#10;SUtPTE9WAAAABZADAAIAAAAUAAAQopAEAAIAAAAUAAAQtpKRAAIAAAADNjYAAJKSAAIAAAADNjYA&#10;AOocAAcAAAgMAAAIlg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jI6MDU6MDQgMjI6MDA6MDAAMjAyMjowNTowNCAy&#10;MjowMDowMAAAAFYATgBJAEsATwBMAE8AVgAAAP/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h&#10;Cxt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Dw/eHBhY2tldCBlbmQ9J3cnPz7/2wBDAAYE&#10;BQYFBAYGBQYHBwYIChAKCgkJChQODwwQFxQYGBcUFhYaHSUfGhsjHBYWICwgIyYnKSopGR8tMC0o&#10;MCUoKSj/2wBDAQcHBwoIChMKChMoGhYaKCgoKCgoKCgoKCgoKCgoKCgoKCgoKCgoKCgoKCgoKCgo&#10;KCgoKCgoKCgoKCgoKCgoKCj/wAARCAQpB7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">
                <v:group id="Group 32" o:spid="_x0000_s1031" style="position:absolute;width:60877;height:55714" coordsize="60877,5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129" o:spid="_x0000_s1032" style="position:absolute;width:60877;height:55714" coordorigin=",13118" coordsize="6087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Group 108" o:spid="_x0000_s1033" style="position:absolute;top:13118;width:60878;height:57999" coordorigin="1047,-10145" coordsize="60884,5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107" o:spid="_x0000_s1034" style="position:absolute;left:1047;top:-10145;width:60885;height:58011" coordorigin="1047,-10145" coordsize="60884,5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oup 1" o:spid="_x0000_s1035" style="position:absolute;left:1047;top:-10145;width:60885;height:58011" coordorigin="1240,-16855" coordsize="60902,5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2" o:spid="_x0000_s1036" style="position:absolute;left:1240;top:-16855;width:60902;height:56560" coordorigin="1240,-16855" coordsize="60902,5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Text Box 10" o:spid="_x0000_s1037" type="#_x0000_t202" style="position:absolute;left:5809;top:16376;width:56333;height:2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26B4A5A3" w14:textId="232B9C53" w:rsidR="00B00716" w:rsidRPr="00930E6A" w:rsidRDefault="00B00716" w:rsidP="00930E6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1.</w:t>
                                    </w:r>
                                    <w:r w:rsidRPr="00930E6A">
                                      <w:rPr>
                                        <w:lang w:val="bg-BG"/>
                                      </w:rPr>
                                      <w:t xml:space="preserve"> </w:t>
                                    </w:r>
                                    <w:r w:rsidRPr="00921645">
                                      <w:rPr>
                                        <w:b/>
                                        <w:bCs/>
                                        <w:lang w:val="en-GB"/>
                                      </w:rPr>
                                      <w:t>Routes of movement</w:t>
                                    </w:r>
                                    <w:r>
                                      <w:rPr>
                                        <w:b/>
                                        <w:bCs/>
                                        <w:lang w:val="bg-BG"/>
                                      </w:rPr>
                                      <w:t xml:space="preserve"> </w:t>
                                    </w:r>
                                    <w:r>
                                      <w:rPr>
                                        <w:b/>
                                        <w:bCs/>
                                      </w:rPr>
                                      <w:t>of DFT</w:t>
                                    </w:r>
                                    <w:r w:rsidRPr="00930E6A">
                                      <w:rPr>
                                        <w:b/>
                                        <w:bCs/>
                                        <w:lang w:val="bg-BG"/>
                                      </w:rPr>
                                      <w:t xml:space="preserve"> № </w:t>
                                    </w:r>
                                    <w:r>
                                      <w:rPr>
                                        <w:b/>
                                        <w:bCs/>
                                        <w:lang w:val="bg-BG"/>
                                      </w:rPr>
                                      <w:t xml:space="preserve">20691 </w:t>
                                    </w:r>
                                    <w:r>
                                      <w:rPr>
                                        <w:b/>
                                        <w:bCs/>
                                      </w:rPr>
                                      <w:t>and</w:t>
                                    </w:r>
                                    <w:r>
                                      <w:rPr>
                                        <w:b/>
                                        <w:bCs/>
                                        <w:lang w:val="bg-BG"/>
                                      </w:rPr>
                                      <w:t xml:space="preserve"> № 20698</w:t>
                                    </w:r>
                                  </w:p>
                                  <w:p w14:paraId="7B4337AD" w14:textId="0627ABDC" w:rsidR="00B00716" w:rsidRPr="00930E6A" w:rsidRDefault="00B00716" w:rsidP="0012247B">
                                    <w:pPr>
                                      <w:pStyle w:val="ListParagraph"/>
                                      <w:numPr>
                                        <w:ilvl w:val="0"/>
                                        <w:numId w:val="2"/>
                                      </w:numPr>
                                      <w:spacing w:line="276" w:lineRule="auto"/>
                                      <w:ind w:left="360"/>
                                      <w:rPr>
                                        <w:lang w:val="bg-BG"/>
                                      </w:rPr>
                                    </w:pPr>
                                    <w:r>
                                      <w:t>Origin station of movement</w:t>
                                    </w:r>
                                    <w:r>
                                      <w:rPr>
                                        <w:lang w:val="bg-BG"/>
                                      </w:rPr>
                                      <w:t xml:space="preserve"> </w:t>
                                    </w:r>
                                    <w:r>
                                      <w:t>of DFT</w:t>
                                    </w:r>
                                    <w:r>
                                      <w:rPr>
                                        <w:lang w:val="bg-BG"/>
                                      </w:rPr>
                                      <w:t xml:space="preserve"> № 20698 (</w:t>
                                    </w:r>
                                    <w:r>
                                      <w:t>Ruse marshalling yard</w:t>
                                    </w:r>
                                    <w:r>
                                      <w:rPr>
                                        <w:lang w:val="bg-BG"/>
                                      </w:rPr>
                                      <w:t>)</w:t>
                                    </w:r>
                                    <w:r w:rsidRPr="00930E6A">
                                      <w:rPr>
                                        <w:lang w:val="bg-BG"/>
                                      </w:rPr>
                                      <w:t>;</w:t>
                                    </w:r>
                                  </w:p>
                                  <w:p w14:paraId="5CBBE367" w14:textId="4D323068" w:rsidR="00B00716" w:rsidRPr="00930E6A" w:rsidRDefault="00B00716" w:rsidP="0012247B">
                                    <w:pPr>
                                      <w:pStyle w:val="ListParagraph"/>
                                      <w:numPr>
                                        <w:ilvl w:val="0"/>
                                        <w:numId w:val="2"/>
                                      </w:numPr>
                                      <w:spacing w:line="276" w:lineRule="auto"/>
                                      <w:ind w:left="360"/>
                                      <w:rPr>
                                        <w:lang w:val="bg-BG"/>
                                      </w:rPr>
                                    </w:pPr>
                                    <w:r>
                                      <w:t>Main stations on the two trains’ alignment</w:t>
                                    </w:r>
                                    <w:r w:rsidRPr="00930E6A">
                                      <w:rPr>
                                        <w:lang w:val="bg-BG"/>
                                      </w:rPr>
                                      <w:t>;</w:t>
                                    </w:r>
                                  </w:p>
                                  <w:p w14:paraId="2F0FD47D" w14:textId="5FA8FD3B" w:rsidR="00B00716" w:rsidRDefault="00B00716" w:rsidP="0012247B">
                                    <w:pPr>
                                      <w:pStyle w:val="ListParagraph"/>
                                      <w:numPr>
                                        <w:ilvl w:val="0"/>
                                        <w:numId w:val="2"/>
                                      </w:numPr>
                                      <w:spacing w:line="276" w:lineRule="auto"/>
                                      <w:ind w:left="360"/>
                                      <w:rPr>
                                        <w:lang w:val="bg-BG"/>
                                      </w:rPr>
                                    </w:pPr>
                                    <w:r>
                                      <w:t>End destination station for the movement of DFT</w:t>
                                    </w:r>
                                    <w:r>
                                      <w:rPr>
                                        <w:lang w:val="bg-BG"/>
                                      </w:rPr>
                                      <w:t xml:space="preserve"> № 20698 (</w:t>
                                    </w:r>
                                    <w:proofErr w:type="spellStart"/>
                                    <w:r>
                                      <w:t>Pirdop</w:t>
                                    </w:r>
                                    <w:proofErr w:type="spellEnd"/>
                                    <w:r>
                                      <w:t xml:space="preserve"> station</w:t>
                                    </w:r>
                                    <w:r>
                                      <w:rPr>
                                        <w:lang w:val="bg-BG"/>
                                      </w:rPr>
                                      <w:t xml:space="preserve">) </w:t>
                                    </w:r>
                                    <w:r>
                                      <w:t>and of DFT</w:t>
                                    </w:r>
                                    <w:r>
                                      <w:rPr>
                                        <w:lang w:val="bg-BG"/>
                                      </w:rPr>
                                      <w:t xml:space="preserve"> № 20691 (</w:t>
                                    </w:r>
                                    <w:r>
                                      <w:t>Ruse North station</w:t>
                                    </w:r>
                                    <w:r>
                                      <w:rPr>
                                        <w:lang w:val="bg-BG"/>
                                      </w:rPr>
                                      <w:t>)</w:t>
                                    </w:r>
                                    <w:r w:rsidRPr="00930E6A">
                                      <w:rPr>
                                        <w:lang w:val="bg-BG"/>
                                      </w:rPr>
                                      <w:t xml:space="preserve">; </w:t>
                                    </w:r>
                                  </w:p>
                                  <w:p w14:paraId="22E3A1E6" w14:textId="438FAE0D" w:rsidR="00B00716" w:rsidRPr="00930E6A" w:rsidRDefault="00B00716" w:rsidP="0012247B">
                                    <w:pPr>
                                      <w:pStyle w:val="ListParagraph"/>
                                      <w:numPr>
                                        <w:ilvl w:val="0"/>
                                        <w:numId w:val="2"/>
                                      </w:numPr>
                                      <w:spacing w:line="276" w:lineRule="auto"/>
                                      <w:ind w:left="360"/>
                                      <w:rPr>
                                        <w:lang w:val="bg-BG"/>
                                      </w:rPr>
                                    </w:pPr>
                                    <w:r>
                                      <w:t>Origin station of DFT</w:t>
                                    </w:r>
                                    <w:r>
                                      <w:rPr>
                                        <w:lang w:val="bg-BG"/>
                                      </w:rPr>
                                      <w:t xml:space="preserve"> № 20691 </w:t>
                                    </w:r>
                                    <w:r>
                                      <w:t>and station</w:t>
                                    </w:r>
                                    <w:r>
                                      <w:rPr>
                                        <w:lang w:val="bg-BG"/>
                                      </w:rPr>
                                      <w:t xml:space="preserve">, </w:t>
                                    </w:r>
                                    <w:r>
                                      <w:t>in which DFT</w:t>
                                    </w:r>
                                    <w:r>
                                      <w:rPr>
                                        <w:lang w:val="bg-BG"/>
                                      </w:rPr>
                                      <w:t xml:space="preserve"> № 20698 </w:t>
                                    </w:r>
                                    <w:r>
                                      <w:t>changes the direction of movement</w:t>
                                    </w:r>
                                    <w:r>
                                      <w:rPr>
                                        <w:lang w:val="bg-BG"/>
                                      </w:rPr>
                                      <w:t xml:space="preserve"> (</w:t>
                                    </w:r>
                                    <w:proofErr w:type="spellStart"/>
                                    <w:r>
                                      <w:t>Iliyantsi</w:t>
                                    </w:r>
                                    <w:proofErr w:type="spellEnd"/>
                                    <w:r>
                                      <w:t xml:space="preserve"> station</w:t>
                                    </w:r>
                                    <w:r>
                                      <w:rPr>
                                        <w:lang w:val="bg-BG"/>
                                      </w:rPr>
                                      <w:t>);</w:t>
                                    </w:r>
                                  </w:p>
                                  <w:p w14:paraId="0D5792BC" w14:textId="72C12E38" w:rsidR="00B00716" w:rsidRPr="00930E6A" w:rsidRDefault="00B00716" w:rsidP="0012247B">
                                    <w:pPr>
                                      <w:pStyle w:val="ListParagraph"/>
                                      <w:numPr>
                                        <w:ilvl w:val="0"/>
                                        <w:numId w:val="2"/>
                                      </w:numPr>
                                      <w:spacing w:line="276" w:lineRule="auto"/>
                                      <w:ind w:left="360"/>
                                      <w:rPr>
                                        <w:lang w:val="bg-BG"/>
                                      </w:rPr>
                                    </w:pPr>
                                    <w:r>
                                      <w:t>Place, where the accident occurred</w:t>
                                    </w:r>
                                    <w:r w:rsidRPr="00930E6A">
                                      <w:rPr>
                                        <w:lang w:val="bg-BG"/>
                                      </w:rPr>
                                      <w:t>;</w:t>
                                    </w:r>
                                  </w:p>
                                  <w:p w14:paraId="73A4E92C" w14:textId="7E5C21E7" w:rsidR="00B00716" w:rsidRPr="00930E6A" w:rsidRDefault="00B00716" w:rsidP="0012247B">
                                    <w:pPr>
                                      <w:pStyle w:val="ListParagraph"/>
                                      <w:numPr>
                                        <w:ilvl w:val="0"/>
                                        <w:numId w:val="2"/>
                                      </w:numPr>
                                      <w:spacing w:line="276" w:lineRule="auto"/>
                                      <w:ind w:left="360"/>
                                      <w:rPr>
                                        <w:lang w:val="bg-BG"/>
                                      </w:rPr>
                                    </w:pPr>
                                    <w:r>
                                      <w:t>Track that DFT</w:t>
                                    </w:r>
                                    <w:r>
                                      <w:rPr>
                                        <w:lang w:val="bg-BG"/>
                                      </w:rPr>
                                      <w:t xml:space="preserve"> № 20698</w:t>
                                    </w:r>
                                    <w:r w:rsidRPr="00930E6A">
                                      <w:rPr>
                                        <w:lang w:val="bg-BG"/>
                                      </w:rPr>
                                      <w:t xml:space="preserve"> </w:t>
                                    </w:r>
                                    <w:r>
                                      <w:t>passed</w:t>
                                    </w:r>
                                    <w:r w:rsidRPr="00930E6A">
                                      <w:rPr>
                                        <w:lang w:val="bg-BG"/>
                                      </w:rPr>
                                      <w:t>;</w:t>
                                    </w:r>
                                  </w:p>
                                  <w:p w14:paraId="189223A4" w14:textId="0E30FBE3" w:rsidR="00B00716" w:rsidRDefault="00B00716" w:rsidP="0012247B">
                                    <w:pPr>
                                      <w:pStyle w:val="ListParagraph"/>
                                      <w:numPr>
                                        <w:ilvl w:val="0"/>
                                        <w:numId w:val="2"/>
                                      </w:numPr>
                                      <w:spacing w:line="276" w:lineRule="auto"/>
                                      <w:ind w:left="360"/>
                                      <w:rPr>
                                        <w:lang w:val="bg-BG"/>
                                      </w:rPr>
                                    </w:pPr>
                                    <w:r>
                                      <w:t>Track that DFT</w:t>
                                    </w:r>
                                    <w:r>
                                      <w:rPr>
                                        <w:lang w:val="bg-BG"/>
                                      </w:rPr>
                                      <w:t xml:space="preserve"> № 20698 </w:t>
                                    </w:r>
                                    <w:r>
                                      <w:t>was about to pass</w:t>
                                    </w:r>
                                    <w:r>
                                      <w:rPr>
                                        <w:lang w:val="bg-BG"/>
                                      </w:rPr>
                                      <w:t>;</w:t>
                                    </w:r>
                                  </w:p>
                                  <w:p w14:paraId="346DC395" w14:textId="080CAB34" w:rsidR="00B00716" w:rsidRPr="00930E6A" w:rsidRDefault="00B00716" w:rsidP="0012247B">
                                    <w:pPr>
                                      <w:pStyle w:val="ListParagraph"/>
                                      <w:numPr>
                                        <w:ilvl w:val="0"/>
                                        <w:numId w:val="2"/>
                                      </w:numPr>
                                      <w:spacing w:line="276" w:lineRule="auto"/>
                                      <w:ind w:left="360"/>
                                      <w:rPr>
                                        <w:lang w:val="bg-BG"/>
                                      </w:rPr>
                                    </w:pPr>
                                    <w:r>
                                      <w:t>Track that DFT</w:t>
                                    </w:r>
                                    <w:r>
                                      <w:rPr>
                                        <w:lang w:val="bg-BG"/>
                                      </w:rPr>
                                      <w:t xml:space="preserve"> № 20691 </w:t>
                                    </w:r>
                                    <w:r>
                                      <w:t>was about to pass</w:t>
                                    </w:r>
                                    <w:r>
                                      <w:rPr>
                                        <w:lang w:val="bg-BG"/>
                                      </w:rPr>
                                      <w:t>;</w:t>
                                    </w:r>
                                  </w:p>
                                </w:txbxContent>
                              </v:textbox>
                            </v:shape>
                            <v:shape id="Picture 11" o:spid="_x0000_s1038" type="#_x0000_t75" style="position:absolute;left:1240;top:-16855;width:60902;height:33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">
                              <v:imagedata r:id="rId16" o:title=""/>
                            </v:shape>
                          </v:group>
                          <v:group id="Group 3" o:spid="_x0000_s1039" style="position:absolute;left:1240;top:19100;width:3968;height:14896" coordorigin="1240,19100" coordsize="3968,1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40" style="position:absolute;left:2724;top:19100;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" fillcolor="white [3212]" strokecolor="black [3213]" strokeweight=".25pt">
                              <v:fill color2="#00b050" rotate="t" focusposition=".5,.5" focussize="" colors="0 white;43909f #00b050" focus="100%" type="gradientRadial"/>
                            </v:oval>
                            <v:oval id="Oval 6" o:spid="_x0000_s1041" style="position:absolute;left:2724;top:23099;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" fillcolor="white [3212]" strokecolor="black [3213]" strokeweight=".25pt">
                              <v:fill color2="#00b0f0" rotate="t" focusposition=".5,.5" focussize="" colors="0 white;43909f #00b0f0" focus="100%" type="gradientRadial"/>
                            </v:oval>
                            <v:line id="Straight Connector 7" o:spid="_x0000_s1042" style="position:absolute;visibility:visible;mso-wrap-style:square" from="1240,33996" to="5208,33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" strokecolor="#006" strokeweight="3pt"/>
                          </v:group>
                        </v:group>
                        <v:line id="Straight Connector 104" o:spid="_x0000_s1043" style="position:absolute;visibility:visible;mso-wrap-style:square" from="1047,44223" to="5003,44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" strokecolor="yellow" strokeweight="3pt"/>
                      </v:group>
                      <v:oval id="Oval 106" o:spid="_x0000_s1044" style="position:absolute;left:2571;top:28717;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" fillcolor="white [3212]" strokecolor="black [3213]" strokeweight=".25pt">
                        <v:fill color2="#a5a5a5 [2092]" focusposition=".5,.5" focussize="" colors="0 white;43909f #a6a6a6" focus="100%" type="gradientRadial"/>
                      </v:oval>
                    </v:group>
                    <v:shape id="Picture 128" o:spid="_x0000_s1045" type="#_x0000_t75" style="position:absolute;left:438;top:62106;width:3162;height:23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">
                      <v:imagedata r:id="rId17" o:title=""/>
                      <v:path arrowok="t"/>
                    </v:shape>
                  </v:group>
                  <v:oval id="Oval 30" o:spid="_x0000_s1046" style="position:absolute;left:1524;top:43434;width:1231;height:1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" fillcolor="white [3212]" strokecolor="black [3213]" strokeweight=".25pt">
                    <v:fill color2="red" rotate="t" focusposition=".5,.5" focussize="" colors="0 white;48497f red" focus="100%" type="gradientRadial"/>
                  </v:oval>
                </v:group>
                <v:line id="Straight Connector 31" o:spid="_x0000_s1047" style="position:absolute;visibility:visible;mso-wrap-style:square" from="0,54102" to="3949,54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" strokecolor="#e36c0a [2409]" strokeweight="3pt"/>
                <w10:wrap type="topAndBottom" anchory="page"/>
              </v:group>
            </w:pict>
          </mc:Fallback>
        </mc:AlternateContent>
      </w:r>
      <w:r w:rsidR="00200284" w:rsidRPr="00BD7A11">
        <w:rPr>
          <w:iCs/>
          <w:lang w:val="en-GB"/>
        </w:rPr>
        <w:t>On</w:t>
      </w:r>
      <w:r w:rsidR="00F22592" w:rsidRPr="00BD7A11">
        <w:rPr>
          <w:iCs/>
          <w:lang w:val="en-GB"/>
        </w:rPr>
        <w:t xml:space="preserve"> 21.01.2022 </w:t>
      </w:r>
      <w:r w:rsidR="00200284" w:rsidRPr="00BD7A11">
        <w:rPr>
          <w:iCs/>
          <w:lang w:val="en-GB"/>
        </w:rPr>
        <w:t>in Iliyantsi station at eight acceptance</w:t>
      </w:r>
      <w:r w:rsidR="004B3D91" w:rsidRPr="00BD7A11">
        <w:rPr>
          <w:iCs/>
          <w:lang w:val="en-GB"/>
        </w:rPr>
        <w:t>-</w:t>
      </w:r>
      <w:r w:rsidR="00200284" w:rsidRPr="00BD7A11">
        <w:rPr>
          <w:iCs/>
          <w:lang w:val="en-GB"/>
        </w:rPr>
        <w:t>departure track was composed DFT</w:t>
      </w:r>
      <w:r w:rsidR="00BB2ED6" w:rsidRPr="00BD7A11">
        <w:rPr>
          <w:iCs/>
          <w:lang w:val="en-GB"/>
        </w:rPr>
        <w:t xml:space="preserve"> №20691, </w:t>
      </w:r>
      <w:r w:rsidR="003740BB" w:rsidRPr="00BD7A11">
        <w:rPr>
          <w:iCs/>
          <w:lang w:val="en-GB"/>
        </w:rPr>
        <w:t>towed by auxiliary locomotive</w:t>
      </w:r>
      <w:r w:rsidR="00BB2ED6" w:rsidRPr="00BD7A11">
        <w:rPr>
          <w:iCs/>
          <w:lang w:val="en-GB"/>
        </w:rPr>
        <w:t xml:space="preserve"> </w:t>
      </w:r>
      <w:r w:rsidR="00D40EED" w:rsidRPr="00BD7A11">
        <w:rPr>
          <w:iCs/>
          <w:lang w:val="en-GB"/>
        </w:rPr>
        <w:t xml:space="preserve">№ 91522086001-8 </w:t>
      </w:r>
      <w:r w:rsidR="003740BB" w:rsidRPr="00BD7A11">
        <w:rPr>
          <w:iCs/>
          <w:lang w:val="en-GB"/>
        </w:rPr>
        <w:t>at the head, with locomotive driver first person, and locomotive driver second person, and train locomotive</w:t>
      </w:r>
      <w:r w:rsidR="000A0627" w:rsidRPr="00BD7A11">
        <w:rPr>
          <w:iCs/>
          <w:lang w:val="en-GB"/>
        </w:rPr>
        <w:t xml:space="preserve"> № 91520085</w:t>
      </w:r>
      <w:r w:rsidR="00D40EED" w:rsidRPr="00BD7A11">
        <w:rPr>
          <w:iCs/>
          <w:lang w:val="en-GB"/>
        </w:rPr>
        <w:t xml:space="preserve">005-4 </w:t>
      </w:r>
      <w:r w:rsidR="006B0524" w:rsidRPr="00BD7A11">
        <w:rPr>
          <w:iCs/>
          <w:lang w:val="en-GB"/>
        </w:rPr>
        <w:t>with locomotive driver first person</w:t>
      </w:r>
      <w:r w:rsidR="00BB2ED6" w:rsidRPr="00BD7A11">
        <w:rPr>
          <w:iCs/>
          <w:lang w:val="en-GB"/>
        </w:rPr>
        <w:t xml:space="preserve">. </w:t>
      </w:r>
      <w:r w:rsidR="007D73A4" w:rsidRPr="00BD7A11">
        <w:rPr>
          <w:iCs/>
          <w:lang w:val="en-GB"/>
        </w:rPr>
        <w:t xml:space="preserve">After it, in the train composition were included two locomotives in non-working </w:t>
      </w:r>
      <w:r w:rsidR="007D73A4" w:rsidRPr="00BD7A11">
        <w:rPr>
          <w:iCs/>
          <w:lang w:val="en-GB"/>
        </w:rPr>
        <w:lastRenderedPageBreak/>
        <w:t>condition</w:t>
      </w:r>
      <w:r w:rsidR="00046E3C" w:rsidRPr="00BD7A11">
        <w:rPr>
          <w:iCs/>
          <w:lang w:val="en-GB"/>
        </w:rPr>
        <w:t xml:space="preserve"> № 91520087025-0, accompanied by locomotive instructor, and locomotive</w:t>
      </w:r>
      <w:r w:rsidR="000A0627" w:rsidRPr="00BD7A11">
        <w:rPr>
          <w:iCs/>
          <w:lang w:val="en-GB"/>
        </w:rPr>
        <w:t xml:space="preserve"> № 91520087</w:t>
      </w:r>
      <w:r w:rsidR="00046E3C" w:rsidRPr="00BD7A11">
        <w:rPr>
          <w:iCs/>
          <w:lang w:val="en-GB"/>
        </w:rPr>
        <w:t xml:space="preserve">009-4, accompanied </w:t>
      </w:r>
      <w:r w:rsidR="002108A9" w:rsidRPr="00BD7A11">
        <w:rPr>
          <w:iCs/>
          <w:lang w:val="en-GB"/>
        </w:rPr>
        <w:t>by a locomotive driver</w:t>
      </w:r>
      <w:r w:rsidR="00BB2ED6" w:rsidRPr="00BD7A11">
        <w:rPr>
          <w:iCs/>
          <w:lang w:val="en-GB"/>
        </w:rPr>
        <w:t xml:space="preserve">. </w:t>
      </w:r>
      <w:r w:rsidR="002108A9" w:rsidRPr="00BD7A11">
        <w:rPr>
          <w:iCs/>
          <w:lang w:val="en-GB"/>
        </w:rPr>
        <w:t>After them, composition of</w:t>
      </w:r>
      <w:r w:rsidR="00D40EED" w:rsidRPr="00BD7A11">
        <w:rPr>
          <w:iCs/>
          <w:lang w:val="en-GB"/>
        </w:rPr>
        <w:t xml:space="preserve"> 24 </w:t>
      </w:r>
      <w:r w:rsidR="002108A9" w:rsidRPr="00BD7A11">
        <w:rPr>
          <w:iCs/>
          <w:lang w:val="en-GB"/>
        </w:rPr>
        <w:t>wagons</w:t>
      </w:r>
      <w:r w:rsidR="00D40EED" w:rsidRPr="00BD7A11">
        <w:rPr>
          <w:iCs/>
          <w:lang w:val="en-GB"/>
        </w:rPr>
        <w:t xml:space="preserve">, 88 </w:t>
      </w:r>
      <w:r w:rsidR="002108A9" w:rsidRPr="00BD7A11">
        <w:rPr>
          <w:iCs/>
          <w:lang w:val="en-GB"/>
        </w:rPr>
        <w:t>axles</w:t>
      </w:r>
      <w:r w:rsidR="00D40EED" w:rsidRPr="00BD7A11">
        <w:rPr>
          <w:iCs/>
          <w:lang w:val="en-GB"/>
        </w:rPr>
        <w:t xml:space="preserve">, 648 </w:t>
      </w:r>
      <w:r w:rsidR="002108A9" w:rsidRPr="00BD7A11">
        <w:rPr>
          <w:iCs/>
          <w:lang w:val="en-GB"/>
        </w:rPr>
        <w:t>tones</w:t>
      </w:r>
      <w:r w:rsidR="00D40EED" w:rsidRPr="00BD7A11">
        <w:rPr>
          <w:iCs/>
          <w:lang w:val="en-GB"/>
        </w:rPr>
        <w:t xml:space="preserve">. </w:t>
      </w:r>
      <w:r w:rsidR="002406FE" w:rsidRPr="00BD7A11">
        <w:rPr>
          <w:iCs/>
          <w:lang w:val="en-GB"/>
        </w:rPr>
        <w:t>SE NRIC assigned the train for movement</w:t>
      </w:r>
      <w:r w:rsidR="00230C42" w:rsidRPr="00BD7A11">
        <w:rPr>
          <w:iCs/>
          <w:lang w:val="en-GB"/>
        </w:rPr>
        <w:t xml:space="preserve"> on</w:t>
      </w:r>
      <w:r w:rsidR="000A05F9" w:rsidRPr="00BD7A11">
        <w:rPr>
          <w:iCs/>
          <w:lang w:val="en-GB"/>
        </w:rPr>
        <w:t xml:space="preserve"> </w:t>
      </w:r>
      <w:r w:rsidR="00BB2ED6" w:rsidRPr="00BD7A11">
        <w:rPr>
          <w:iCs/>
          <w:lang w:val="en-GB"/>
        </w:rPr>
        <w:t xml:space="preserve">20.01.2022 </w:t>
      </w:r>
      <w:r w:rsidR="00230C42" w:rsidRPr="00BD7A11">
        <w:rPr>
          <w:iCs/>
          <w:lang w:val="en-GB"/>
        </w:rPr>
        <w:t>scheduled in direction Ilyiantsi</w:t>
      </w:r>
      <w:r w:rsidR="00BB2ED6" w:rsidRPr="00BD7A11">
        <w:rPr>
          <w:iCs/>
          <w:lang w:val="en-GB"/>
        </w:rPr>
        <w:t xml:space="preserve"> – </w:t>
      </w:r>
      <w:r w:rsidR="00230C42" w:rsidRPr="00BD7A11">
        <w:rPr>
          <w:iCs/>
          <w:lang w:val="en-GB"/>
        </w:rPr>
        <w:t>Mezdra</w:t>
      </w:r>
      <w:r w:rsidR="00D40EED" w:rsidRPr="00BD7A11">
        <w:rPr>
          <w:iCs/>
          <w:lang w:val="en-GB"/>
        </w:rPr>
        <w:t xml:space="preserve"> </w:t>
      </w:r>
      <w:r w:rsidR="00BB2ED6" w:rsidRPr="00BD7A11">
        <w:rPr>
          <w:iCs/>
          <w:lang w:val="en-GB"/>
        </w:rPr>
        <w:t xml:space="preserve">– </w:t>
      </w:r>
      <w:r w:rsidR="00777CEF" w:rsidRPr="00BD7A11">
        <w:rPr>
          <w:iCs/>
          <w:lang w:val="en-GB"/>
        </w:rPr>
        <w:t>Gorna Oryahovitsa</w:t>
      </w:r>
      <w:r w:rsidR="00BB2ED6" w:rsidRPr="00BD7A11">
        <w:rPr>
          <w:iCs/>
          <w:lang w:val="en-GB"/>
        </w:rPr>
        <w:t xml:space="preserve"> – </w:t>
      </w:r>
      <w:r w:rsidR="00777CEF" w:rsidRPr="00BD7A11">
        <w:rPr>
          <w:iCs/>
          <w:lang w:val="en-GB"/>
        </w:rPr>
        <w:t>Ruse North</w:t>
      </w:r>
      <w:r w:rsidR="00FC182C" w:rsidRPr="00BD7A11">
        <w:rPr>
          <w:iCs/>
          <w:lang w:val="en-GB"/>
        </w:rPr>
        <w:t xml:space="preserve"> </w:t>
      </w:r>
      <w:r w:rsidR="00FA3484" w:rsidRPr="00BD7A11">
        <w:rPr>
          <w:iCs/>
          <w:lang w:val="en-GB"/>
        </w:rPr>
        <w:t>(</w:t>
      </w:r>
      <w:r w:rsidR="002406FE" w:rsidRPr="00BD7A11">
        <w:rPr>
          <w:iCs/>
          <w:lang w:val="en-GB"/>
        </w:rPr>
        <w:t>fig</w:t>
      </w:r>
      <w:r w:rsidR="00FC182C" w:rsidRPr="00BD7A11">
        <w:rPr>
          <w:iCs/>
          <w:lang w:val="en-GB"/>
        </w:rPr>
        <w:t>. 3.2</w:t>
      </w:r>
      <w:r w:rsidR="00FA3484" w:rsidRPr="00BD7A11">
        <w:rPr>
          <w:iCs/>
          <w:lang w:val="en-GB"/>
        </w:rPr>
        <w:t>)</w:t>
      </w:r>
      <w:r w:rsidR="00D40EED" w:rsidRPr="00BD7A11">
        <w:rPr>
          <w:iCs/>
          <w:lang w:val="en-GB"/>
        </w:rPr>
        <w:t xml:space="preserve">. </w:t>
      </w:r>
      <w:r w:rsidR="00E84F66" w:rsidRPr="00BD7A11">
        <w:rPr>
          <w:iCs/>
          <w:lang w:val="en-GB"/>
        </w:rPr>
        <w:t xml:space="preserve">TMWI, employee of the railway undertaking “Bulmarket Rail Cargo” </w:t>
      </w:r>
      <w:r w:rsidR="0020755D" w:rsidRPr="00BD7A11">
        <w:rPr>
          <w:iCs/>
          <w:lang w:val="en-GB"/>
        </w:rPr>
        <w:t>EOOD</w:t>
      </w:r>
      <w:r w:rsidR="001B7E39" w:rsidRPr="00BD7A11">
        <w:rPr>
          <w:iCs/>
          <w:lang w:val="en-GB"/>
        </w:rPr>
        <w:t xml:space="preserve">, which was performing the transport, carried out test „А” to </w:t>
      </w:r>
      <w:r w:rsidR="00E84F66" w:rsidRPr="00BD7A11">
        <w:rPr>
          <w:iCs/>
          <w:lang w:val="en-GB"/>
        </w:rPr>
        <w:t>DFT</w:t>
      </w:r>
      <w:r w:rsidR="00D40EED" w:rsidRPr="00BD7A11">
        <w:rPr>
          <w:iCs/>
          <w:lang w:val="en-GB"/>
        </w:rPr>
        <w:t xml:space="preserve"> № 20691</w:t>
      </w:r>
      <w:r w:rsidRPr="00BD7A11">
        <w:rPr>
          <w:noProof/>
          <w:lang w:val="bg-BG" w:eastAsia="bg-BG"/>
        </w:rPr>
        <mc:AlternateContent>
          <mc:Choice Requires="wpg">
            <w:drawing>
              <wp:anchor distT="0" distB="0" distL="114300" distR="114300" simplePos="0" relativeHeight="250964992" behindDoc="0" locked="0" layoutInCell="1" allowOverlap="1" wp14:anchorId="2CBD2AF7" wp14:editId="2AEE8217">
                <wp:simplePos x="0" y="0"/>
                <wp:positionH relativeFrom="column">
                  <wp:posOffset>625475</wp:posOffset>
                </wp:positionH>
                <wp:positionV relativeFrom="page">
                  <wp:posOffset>1800860</wp:posOffset>
                </wp:positionV>
                <wp:extent cx="5276215" cy="4095115"/>
                <wp:effectExtent l="0" t="0" r="635" b="635"/>
                <wp:wrapTopAndBottom/>
                <wp:docPr id="33" name="Group 33"/>
                <wp:cNvGraphicFramePr/>
                <a:graphic xmlns:a="http://schemas.openxmlformats.org/drawingml/2006/main">
                  <a:graphicData uri="http://schemas.microsoft.com/office/word/2010/wordprocessingGroup">
                    <wpg:wgp>
                      <wpg:cNvGrpSpPr/>
                      <wpg:grpSpPr>
                        <a:xfrm>
                          <a:off x="0" y="0"/>
                          <a:ext cx="5276215" cy="4095115"/>
                          <a:chOff x="523875" y="621022"/>
                          <a:chExt cx="5276849" cy="4096070"/>
                        </a:xfrm>
                      </wpg:grpSpPr>
                      <pic:pic xmlns:pic="http://schemas.openxmlformats.org/drawingml/2006/picture">
                        <pic:nvPicPr>
                          <pic:cNvPr id="34" name="Picture 34"/>
                          <pic:cNvPicPr/>
                        </pic:nvPicPr>
                        <pic:blipFill>
                          <a:blip r:embed="rId18" cstate="print">
                            <a:extLst>
                              <a:ext uri="{28A0092B-C50C-407E-A947-70E740481C1C}">
                                <a14:useLocalDpi xmlns:a14="http://schemas.microsoft.com/office/drawing/2010/main" val="0"/>
                              </a:ext>
                            </a:extLst>
                          </a:blip>
                          <a:srcRect l="1128" r="1128"/>
                          <a:stretch/>
                        </pic:blipFill>
                        <pic:spPr>
                          <a:xfrm>
                            <a:off x="523875" y="621022"/>
                            <a:ext cx="5276849" cy="3779824"/>
                          </a:xfrm>
                          <a:prstGeom prst="rect">
                            <a:avLst/>
                          </a:prstGeom>
                        </pic:spPr>
                      </pic:pic>
                      <wps:wsp>
                        <wps:cNvPr id="35" name="Text Box 35"/>
                        <wps:cNvSpPr txBox="1"/>
                        <wps:spPr>
                          <a:xfrm>
                            <a:off x="523875" y="4400820"/>
                            <a:ext cx="5276849" cy="316272"/>
                          </a:xfrm>
                          <a:prstGeom prst="rect">
                            <a:avLst/>
                          </a:prstGeom>
                          <a:solidFill>
                            <a:schemeClr val="lt1"/>
                          </a:solidFill>
                          <a:ln w="6350">
                            <a:noFill/>
                          </a:ln>
                        </wps:spPr>
                        <wps:txbx>
                          <w:txbxContent>
                            <w:p w14:paraId="17C2C592" w14:textId="397D4625" w:rsidR="00B00716" w:rsidRPr="002A1FD4" w:rsidRDefault="00B00716" w:rsidP="00930E6A">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2</w:t>
                              </w:r>
                              <w:r w:rsidRPr="00BF35FE">
                                <w:rPr>
                                  <w:b/>
                                  <w:bCs/>
                                  <w:lang w:val="bg-BG"/>
                                </w:rPr>
                                <w:t>.</w:t>
                              </w:r>
                              <w:r>
                                <w:rPr>
                                  <w:lang w:val="bg-BG"/>
                                </w:rPr>
                                <w:t xml:space="preserve"> </w:t>
                              </w:r>
                              <w:r>
                                <w:rPr>
                                  <w:b/>
                                </w:rPr>
                                <w:t>Map</w:t>
                              </w:r>
                              <w:r w:rsidRPr="00E84F66">
                                <w:rPr>
                                  <w:b/>
                                  <w:lang w:val="bg-BG"/>
                                </w:rPr>
                                <w:t xml:space="preserve"> </w:t>
                              </w:r>
                              <w:r>
                                <w:rPr>
                                  <w:b/>
                                </w:rPr>
                                <w:t>of the routes of transport of DFT</w:t>
                              </w:r>
                              <w:r>
                                <w:rPr>
                                  <w:b/>
                                  <w:lang w:val="bg-BG"/>
                                </w:rPr>
                                <w:t xml:space="preserve"> № 20691 </w:t>
                              </w:r>
                              <w:r>
                                <w:rPr>
                                  <w:b/>
                                </w:rPr>
                                <w:t>and</w:t>
                              </w:r>
                              <w:r>
                                <w:rPr>
                                  <w:b/>
                                  <w:lang w:val="bg-BG"/>
                                </w:rPr>
                                <w:t xml:space="preserve"> 20698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BD2AF7" id="Group 33" o:spid="_x0000_s1048" style="position:absolute;left:0;text-align:left;margin-left:49.25pt;margin-top:141.8pt;width:415.45pt;height:322.45pt;z-index:250964992;mso-position-vertical-relative:page" coordorigin="5238,6210" coordsize="52768,40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">
                <v:shape id="Picture 34" o:spid="_x0000_s1049" type="#_x0000_t75" style="position:absolute;left:5238;top:6210;width:52769;height:37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">
                  <v:imagedata r:id="rId19" o:title="" cropleft="739f" cropright="739f"/>
                </v:shape>
                <v:shape id="Text Box 35" o:spid="_x0000_s1050" type="#_x0000_t202" style="position:absolute;left:5238;top:44008;width:52769;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17C2C592" w14:textId="397D4625" w:rsidR="00B00716" w:rsidRPr="002A1FD4" w:rsidRDefault="00B00716" w:rsidP="00930E6A">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2</w:t>
                        </w:r>
                        <w:r w:rsidRPr="00BF35FE">
                          <w:rPr>
                            <w:b/>
                            <w:bCs/>
                            <w:lang w:val="bg-BG"/>
                          </w:rPr>
                          <w:t>.</w:t>
                        </w:r>
                        <w:r>
                          <w:rPr>
                            <w:lang w:val="bg-BG"/>
                          </w:rPr>
                          <w:t xml:space="preserve"> </w:t>
                        </w:r>
                        <w:r>
                          <w:rPr>
                            <w:b/>
                          </w:rPr>
                          <w:t>Map</w:t>
                        </w:r>
                        <w:r w:rsidRPr="00E84F66">
                          <w:rPr>
                            <w:b/>
                            <w:lang w:val="bg-BG"/>
                          </w:rPr>
                          <w:t xml:space="preserve"> </w:t>
                        </w:r>
                        <w:r>
                          <w:rPr>
                            <w:b/>
                          </w:rPr>
                          <w:t>of the routes of transport of DFT</w:t>
                        </w:r>
                        <w:r>
                          <w:rPr>
                            <w:b/>
                            <w:lang w:val="bg-BG"/>
                          </w:rPr>
                          <w:t xml:space="preserve"> № 20691 </w:t>
                        </w:r>
                        <w:r>
                          <w:rPr>
                            <w:b/>
                          </w:rPr>
                          <w:t>and</w:t>
                        </w:r>
                        <w:r>
                          <w:rPr>
                            <w:b/>
                            <w:lang w:val="bg-BG"/>
                          </w:rPr>
                          <w:t xml:space="preserve"> 20698</w:t>
                        </w:r>
                      </w:p>
                    </w:txbxContent>
                  </v:textbox>
                </v:shape>
                <w10:wrap type="topAndBottom" anchory="page"/>
              </v:group>
            </w:pict>
          </mc:Fallback>
        </mc:AlternateContent>
      </w:r>
      <w:r w:rsidR="00BB2ED6" w:rsidRPr="00BD7A11">
        <w:rPr>
          <w:iCs/>
          <w:lang w:val="en-GB"/>
        </w:rPr>
        <w:t>.</w:t>
      </w:r>
      <w:r w:rsidR="000A05F9" w:rsidRPr="00BD7A11">
        <w:rPr>
          <w:iCs/>
          <w:lang w:val="en-GB"/>
        </w:rPr>
        <w:t xml:space="preserve"> </w:t>
      </w:r>
    </w:p>
    <w:p w14:paraId="2C1D8817" w14:textId="125DDB28" w:rsidR="00D40EED" w:rsidRPr="00BD7A11" w:rsidRDefault="001F73C4" w:rsidP="00D40EED">
      <w:pPr>
        <w:rPr>
          <w:iCs/>
          <w:lang w:val="en-GB"/>
        </w:rPr>
      </w:pPr>
      <w:r w:rsidRPr="00BD7A11">
        <w:rPr>
          <w:iCs/>
          <w:lang w:val="en-GB"/>
        </w:rPr>
        <w:t>At</w:t>
      </w:r>
      <w:r w:rsidR="0009788A" w:rsidRPr="00BD7A11">
        <w:rPr>
          <w:iCs/>
          <w:lang w:val="en-GB"/>
        </w:rPr>
        <w:t xml:space="preserve"> 03:13 </w:t>
      </w:r>
      <w:r w:rsidRPr="00BD7A11">
        <w:rPr>
          <w:iCs/>
          <w:lang w:val="en-GB"/>
        </w:rPr>
        <w:t>a.m.</w:t>
      </w:r>
      <w:r w:rsidR="0009788A" w:rsidRPr="00BD7A11">
        <w:rPr>
          <w:iCs/>
          <w:lang w:val="en-GB"/>
        </w:rPr>
        <w:t xml:space="preserve"> </w:t>
      </w:r>
      <w:r w:rsidR="00DE0E60" w:rsidRPr="00BD7A11">
        <w:rPr>
          <w:lang w:val="en-GB"/>
        </w:rPr>
        <w:t>(</w:t>
      </w:r>
      <w:r w:rsidRPr="00BD7A11">
        <w:rPr>
          <w:lang w:val="en-GB"/>
        </w:rPr>
        <w:t>under downloaded data from the records of the traffic manager on-duty</w:t>
      </w:r>
      <w:r w:rsidR="00DE0E60" w:rsidRPr="00BD7A11">
        <w:rPr>
          <w:lang w:val="en-GB"/>
        </w:rPr>
        <w:t xml:space="preserve">) </w:t>
      </w:r>
      <w:r w:rsidRPr="00BD7A11">
        <w:rPr>
          <w:lang w:val="en-GB"/>
        </w:rPr>
        <w:t xml:space="preserve">from </w:t>
      </w:r>
      <w:r w:rsidR="00450B57" w:rsidRPr="00BD7A11">
        <w:rPr>
          <w:iCs/>
          <w:lang w:val="en-GB"/>
        </w:rPr>
        <w:t>8</w:t>
      </w:r>
      <w:r w:rsidRPr="00BD7A11">
        <w:rPr>
          <w:iCs/>
          <w:vertAlign w:val="superscript"/>
          <w:lang w:val="en-GB"/>
        </w:rPr>
        <w:t>th</w:t>
      </w:r>
      <w:r w:rsidRPr="00BD7A11">
        <w:rPr>
          <w:iCs/>
          <w:lang w:val="en-GB"/>
        </w:rPr>
        <w:t xml:space="preserve"> acceptance-departure track in Ilyiantsi station DFT</w:t>
      </w:r>
      <w:r w:rsidR="0009788A" w:rsidRPr="00BD7A11">
        <w:rPr>
          <w:iCs/>
          <w:lang w:val="en-GB"/>
        </w:rPr>
        <w:t xml:space="preserve"> № 20691 </w:t>
      </w:r>
      <w:r w:rsidR="00873889" w:rsidRPr="00BD7A11">
        <w:rPr>
          <w:iCs/>
          <w:lang w:val="en-GB"/>
        </w:rPr>
        <w:t>departed to Ruse North station</w:t>
      </w:r>
      <w:r w:rsidR="0009788A" w:rsidRPr="00BD7A11">
        <w:rPr>
          <w:iCs/>
          <w:lang w:val="en-GB"/>
        </w:rPr>
        <w:t>.</w:t>
      </w:r>
      <w:r w:rsidR="00BB2ED6" w:rsidRPr="00BD7A11">
        <w:rPr>
          <w:iCs/>
          <w:lang w:val="en-GB"/>
        </w:rPr>
        <w:t xml:space="preserve"> </w:t>
      </w:r>
      <w:r w:rsidR="002852AB" w:rsidRPr="00BD7A11">
        <w:rPr>
          <w:iCs/>
          <w:lang w:val="en-GB"/>
        </w:rPr>
        <w:t>The train was composed at approximately</w:t>
      </w:r>
      <w:r w:rsidR="0009788A" w:rsidRPr="00BD7A11">
        <w:rPr>
          <w:iCs/>
          <w:lang w:val="en-GB"/>
        </w:rPr>
        <w:t xml:space="preserve"> </w:t>
      </w:r>
      <w:r w:rsidR="00154C3C" w:rsidRPr="00BD7A11">
        <w:rPr>
          <w:iCs/>
          <w:lang w:val="en-GB"/>
        </w:rPr>
        <w:t>11</w:t>
      </w:r>
      <w:r w:rsidR="0095605F" w:rsidRPr="00BD7A11">
        <w:rPr>
          <w:iCs/>
          <w:lang w:val="en-GB"/>
        </w:rPr>
        <w:t>0</w:t>
      </w:r>
      <w:r w:rsidR="00377420" w:rsidRPr="00BD7A11">
        <w:rPr>
          <w:iCs/>
          <w:lang w:val="en-GB"/>
        </w:rPr>
        <w:t xml:space="preserve"> </w:t>
      </w:r>
      <w:r w:rsidR="002852AB" w:rsidRPr="00BD7A11">
        <w:rPr>
          <w:iCs/>
          <w:lang w:val="en-GB"/>
        </w:rPr>
        <w:t>m from the exit semaphore</w:t>
      </w:r>
      <w:r w:rsidR="0009788A" w:rsidRPr="00BD7A11">
        <w:rPr>
          <w:iCs/>
          <w:lang w:val="en-GB"/>
        </w:rPr>
        <w:t xml:space="preserve">, </w:t>
      </w:r>
      <w:r w:rsidR="00045DC5" w:rsidRPr="00BD7A11">
        <w:rPr>
          <w:iCs/>
          <w:lang w:val="en-GB"/>
        </w:rPr>
        <w:t>which is ground, and departed with permitting indication of the exit signal and given order for departure by the traffic manager on-duty second person in the station</w:t>
      </w:r>
      <w:r w:rsidR="00D40EED" w:rsidRPr="00BD7A11">
        <w:rPr>
          <w:iCs/>
          <w:lang w:val="en-GB"/>
        </w:rPr>
        <w:t xml:space="preserve">. </w:t>
      </w:r>
      <w:r w:rsidR="00C82321" w:rsidRPr="00BD7A11">
        <w:rPr>
          <w:iCs/>
          <w:lang w:val="en-GB"/>
        </w:rPr>
        <w:t xml:space="preserve">The locomotive driver second person received the departure order </w:t>
      </w:r>
      <w:r w:rsidR="009E74C9" w:rsidRPr="00BD7A11">
        <w:rPr>
          <w:iCs/>
          <w:lang w:val="en-GB"/>
        </w:rPr>
        <w:t>and submitted it to the locomotive driver first person</w:t>
      </w:r>
      <w:r w:rsidR="00D40EED" w:rsidRPr="00BD7A11">
        <w:rPr>
          <w:iCs/>
          <w:lang w:val="en-GB"/>
        </w:rPr>
        <w:t xml:space="preserve">. </w:t>
      </w:r>
      <w:r w:rsidR="00E32AAA" w:rsidRPr="00BD7A11">
        <w:rPr>
          <w:iCs/>
          <w:lang w:val="en-GB"/>
        </w:rPr>
        <w:t>At the time of the collision, the train was with speed</w:t>
      </w:r>
      <w:r w:rsidR="00EE6C1F" w:rsidRPr="00BD7A11">
        <w:rPr>
          <w:iCs/>
          <w:lang w:val="en-GB"/>
        </w:rPr>
        <w:t xml:space="preserve"> 1</w:t>
      </w:r>
      <w:r w:rsidR="0095605F" w:rsidRPr="00BD7A11">
        <w:rPr>
          <w:iCs/>
          <w:lang w:val="en-GB"/>
        </w:rPr>
        <w:t>9</w:t>
      </w:r>
      <w:r w:rsidR="00EE6C1F" w:rsidRPr="00BD7A11">
        <w:rPr>
          <w:iCs/>
          <w:lang w:val="en-GB"/>
        </w:rPr>
        <w:t xml:space="preserve"> </w:t>
      </w:r>
      <w:r w:rsidR="00E32AAA" w:rsidRPr="00BD7A11">
        <w:rPr>
          <w:iCs/>
          <w:lang w:val="en-GB"/>
        </w:rPr>
        <w:t>km/h</w:t>
      </w:r>
      <w:r w:rsidR="00EE6C1F" w:rsidRPr="00BD7A11">
        <w:rPr>
          <w:iCs/>
          <w:lang w:val="en-GB"/>
        </w:rPr>
        <w:t>.</w:t>
      </w:r>
    </w:p>
    <w:p w14:paraId="6FF1F2C4" w14:textId="7671C357" w:rsidR="00E96986" w:rsidRPr="00BD7A11" w:rsidRDefault="00E96986" w:rsidP="00A152E9">
      <w:pPr>
        <w:rPr>
          <w:iCs/>
          <w:lang w:val="en-GB"/>
        </w:rPr>
      </w:pPr>
      <w:r w:rsidRPr="00BD7A11">
        <w:rPr>
          <w:iCs/>
          <w:lang w:val="en-GB"/>
        </w:rPr>
        <w:t xml:space="preserve">According to </w:t>
      </w:r>
      <w:r w:rsidR="0002454F" w:rsidRPr="00BD7A11">
        <w:rPr>
          <w:iCs/>
          <w:lang w:val="en-GB"/>
        </w:rPr>
        <w:t xml:space="preserve">the </w:t>
      </w:r>
      <w:r w:rsidRPr="00BD7A11">
        <w:rPr>
          <w:iCs/>
          <w:lang w:val="en-GB"/>
        </w:rPr>
        <w:t>data from the registration video camera of locomotive № 91522086005-9, after 30 seconds from the 9th acceptance</w:t>
      </w:r>
      <w:r w:rsidR="00C97858" w:rsidRPr="00BD7A11">
        <w:rPr>
          <w:iCs/>
          <w:lang w:val="en-GB"/>
        </w:rPr>
        <w:t>-departure track, DFT</w:t>
      </w:r>
      <w:r w:rsidRPr="00BD7A11">
        <w:rPr>
          <w:iCs/>
          <w:lang w:val="en-GB"/>
        </w:rPr>
        <w:t xml:space="preserve"> № 20698 set off in the direction of Svetovrachene </w:t>
      </w:r>
      <w:r w:rsidR="00C97858" w:rsidRPr="00BD7A11">
        <w:rPr>
          <w:iCs/>
          <w:lang w:val="en-GB"/>
        </w:rPr>
        <w:t>station to</w:t>
      </w:r>
      <w:r w:rsidRPr="00BD7A11">
        <w:rPr>
          <w:iCs/>
          <w:lang w:val="en-GB"/>
        </w:rPr>
        <w:t xml:space="preserve"> Pirdop. The train was composed 1</w:t>
      </w:r>
      <w:r w:rsidR="00C97858" w:rsidRPr="00BD7A11">
        <w:rPr>
          <w:iCs/>
          <w:lang w:val="en-GB"/>
        </w:rPr>
        <w:t>93 m from the exit semaphore</w:t>
      </w:r>
      <w:r w:rsidRPr="00BD7A11">
        <w:rPr>
          <w:iCs/>
          <w:lang w:val="en-GB"/>
        </w:rPr>
        <w:t>, which landed with a prohibitory indication of the signal and departed without a departure order from the traffic manager</w:t>
      </w:r>
      <w:r w:rsidR="00C97858" w:rsidRPr="00BD7A11">
        <w:rPr>
          <w:iCs/>
          <w:lang w:val="en-GB"/>
        </w:rPr>
        <w:t xml:space="preserve"> on-duty</w:t>
      </w:r>
      <w:r w:rsidRPr="00BD7A11">
        <w:rPr>
          <w:iCs/>
          <w:lang w:val="en-GB"/>
        </w:rPr>
        <w:t>. The speed of</w:t>
      </w:r>
      <w:r w:rsidR="005D1DEE" w:rsidRPr="00BD7A11">
        <w:rPr>
          <w:iCs/>
          <w:lang w:val="en-GB"/>
        </w:rPr>
        <w:t xml:space="preserve"> the train at the time of collision</w:t>
      </w:r>
      <w:r w:rsidR="0002454F" w:rsidRPr="00BD7A11">
        <w:rPr>
          <w:iCs/>
          <w:lang w:val="en-GB"/>
        </w:rPr>
        <w:t xml:space="preserve"> was 33 km/h. When entering in switch </w:t>
      </w:r>
      <w:r w:rsidRPr="00BD7A11">
        <w:rPr>
          <w:iCs/>
          <w:lang w:val="en-GB"/>
        </w:rPr>
        <w:t>№ 39 (connecting the 8th and 9th tracks</w:t>
      </w:r>
      <w:r w:rsidR="001D23FA" w:rsidRPr="00BD7A11">
        <w:rPr>
          <w:iCs/>
          <w:lang w:val="en-GB"/>
        </w:rPr>
        <w:t>)</w:t>
      </w:r>
      <w:r w:rsidRPr="00BD7A11">
        <w:rPr>
          <w:iCs/>
          <w:lang w:val="en-GB"/>
        </w:rPr>
        <w:t>, the locomotives of the two trains collide</w:t>
      </w:r>
      <w:r w:rsidR="001D23FA" w:rsidRPr="00BD7A11">
        <w:rPr>
          <w:iCs/>
          <w:lang w:val="en-GB"/>
        </w:rPr>
        <w:t>d</w:t>
      </w:r>
      <w:r w:rsidRPr="00BD7A11">
        <w:rPr>
          <w:iCs/>
          <w:lang w:val="en-GB"/>
        </w:rPr>
        <w:t xml:space="preserve"> lateral</w:t>
      </w:r>
      <w:r w:rsidR="005340E8" w:rsidRPr="00BD7A11">
        <w:rPr>
          <w:iCs/>
          <w:lang w:val="en-GB"/>
        </w:rPr>
        <w:t>ly and derail</w:t>
      </w:r>
      <w:r w:rsidR="001D23FA" w:rsidRPr="00BD7A11">
        <w:rPr>
          <w:iCs/>
          <w:lang w:val="en-GB"/>
        </w:rPr>
        <w:t>ed</w:t>
      </w:r>
      <w:r w:rsidR="005340E8" w:rsidRPr="00BD7A11">
        <w:rPr>
          <w:iCs/>
          <w:lang w:val="en-GB"/>
        </w:rPr>
        <w:t xml:space="preserve"> with all the wheel-set</w:t>
      </w:r>
      <w:r w:rsidR="001D23FA" w:rsidRPr="00BD7A11">
        <w:rPr>
          <w:iCs/>
          <w:lang w:val="en-GB"/>
        </w:rPr>
        <w:t>s</w:t>
      </w:r>
      <w:r w:rsidRPr="00BD7A11">
        <w:rPr>
          <w:iCs/>
          <w:lang w:val="en-GB"/>
        </w:rPr>
        <w:t xml:space="preserve"> to t</w:t>
      </w:r>
      <w:r w:rsidR="001D23FA" w:rsidRPr="00BD7A11">
        <w:rPr>
          <w:iCs/>
          <w:lang w:val="en-GB"/>
        </w:rPr>
        <w:t>he left and right of the rail track</w:t>
      </w:r>
      <w:r w:rsidRPr="00BD7A11">
        <w:rPr>
          <w:iCs/>
          <w:lang w:val="en-GB"/>
        </w:rPr>
        <w:t xml:space="preserve">. </w:t>
      </w:r>
      <w:r w:rsidR="001D23FA" w:rsidRPr="00BD7A11">
        <w:rPr>
          <w:iCs/>
          <w:lang w:val="en-GB"/>
        </w:rPr>
        <w:t>Because</w:t>
      </w:r>
      <w:r w:rsidRPr="00BD7A11">
        <w:rPr>
          <w:iCs/>
          <w:lang w:val="en-GB"/>
        </w:rPr>
        <w:t xml:space="preserve"> of the derailment of the two locomotives of the catenar</w:t>
      </w:r>
      <w:r w:rsidR="001D23FA" w:rsidRPr="00BD7A11">
        <w:rPr>
          <w:iCs/>
          <w:lang w:val="en-GB"/>
        </w:rPr>
        <w:t>y, the transverse fixing rope was broken and the movement was</w:t>
      </w:r>
      <w:r w:rsidRPr="00BD7A11">
        <w:rPr>
          <w:iCs/>
          <w:lang w:val="en-GB"/>
        </w:rPr>
        <w:t xml:space="preserve"> interrupted fr</w:t>
      </w:r>
      <w:r w:rsidR="001D23FA" w:rsidRPr="00BD7A11">
        <w:rPr>
          <w:iCs/>
          <w:lang w:val="en-GB"/>
        </w:rPr>
        <w:t>om the fifth to the tenth track</w:t>
      </w:r>
      <w:r w:rsidRPr="00BD7A11">
        <w:rPr>
          <w:iCs/>
          <w:lang w:val="en-GB"/>
        </w:rPr>
        <w:t>. From 04:50</w:t>
      </w:r>
      <w:r w:rsidR="001D23FA" w:rsidRPr="00BD7A11">
        <w:rPr>
          <w:iCs/>
          <w:lang w:val="en-GB"/>
        </w:rPr>
        <w:t xml:space="preserve"> a.m.</w:t>
      </w:r>
      <w:r w:rsidRPr="00BD7A11">
        <w:rPr>
          <w:iCs/>
          <w:lang w:val="en-GB"/>
        </w:rPr>
        <w:t xml:space="preserve"> to 05:50 </w:t>
      </w:r>
      <w:r w:rsidR="001D23FA" w:rsidRPr="00BD7A11">
        <w:rPr>
          <w:iCs/>
          <w:lang w:val="en-GB"/>
        </w:rPr>
        <w:t>a.m., the catenary</w:t>
      </w:r>
      <w:r w:rsidRPr="00BD7A11">
        <w:rPr>
          <w:iCs/>
          <w:lang w:val="en-GB"/>
        </w:rPr>
        <w:t xml:space="preserve"> was repaired and the movement of trains was restored on the fifth track. Three hours after the occurrence of the event, at 06:30 </w:t>
      </w:r>
      <w:r w:rsidR="001D23FA" w:rsidRPr="00BD7A11">
        <w:rPr>
          <w:iCs/>
          <w:lang w:val="en-GB"/>
        </w:rPr>
        <w:t xml:space="preserve">a.m. </w:t>
      </w:r>
      <w:r w:rsidRPr="00BD7A11">
        <w:rPr>
          <w:iCs/>
          <w:lang w:val="en-GB"/>
        </w:rPr>
        <w:t>a notification was submitted to the national telephone number 112 about the railway accident at Iliyantsi station.</w:t>
      </w:r>
    </w:p>
    <w:p w14:paraId="5616AB85" w14:textId="1D194193" w:rsidR="00D318C7" w:rsidRPr="00BD7A11" w:rsidRDefault="00D318C7" w:rsidP="00D318C7">
      <w:pPr>
        <w:rPr>
          <w:iCs/>
          <w:lang w:val="en-GB"/>
        </w:rPr>
      </w:pPr>
      <w:r w:rsidRPr="00BD7A11">
        <w:rPr>
          <w:iCs/>
          <w:lang w:val="en-GB"/>
        </w:rPr>
        <w:t xml:space="preserve">At 07:30 a.m. the bodies of the pre-trial proceedings arrived on the spot, and together with the head of the investigation from the </w:t>
      </w:r>
      <w:r w:rsidRPr="00BD7A11">
        <w:rPr>
          <w:lang w:val="en-GB"/>
        </w:rPr>
        <w:t>NAMRATIB</w:t>
      </w:r>
      <w:r w:rsidRPr="00BD7A11">
        <w:rPr>
          <w:iCs/>
          <w:lang w:val="en-GB"/>
        </w:rPr>
        <w:t xml:space="preserve"> the whole accident was inspected.</w:t>
      </w:r>
    </w:p>
    <w:p w14:paraId="7039EB0F" w14:textId="3EA7493F" w:rsidR="00D318C7" w:rsidRPr="00BD7A11" w:rsidRDefault="00D318C7" w:rsidP="00D318C7">
      <w:pPr>
        <w:rPr>
          <w:iCs/>
          <w:lang w:val="en-GB"/>
        </w:rPr>
      </w:pPr>
      <w:r w:rsidRPr="00BD7A11">
        <w:rPr>
          <w:iCs/>
          <w:lang w:val="en-GB"/>
        </w:rPr>
        <w:lastRenderedPageBreak/>
        <w:t xml:space="preserve">At 10:46 a.m. written permission was given to the railway infrastructure manager by the pre-trial authorities and the head of the </w:t>
      </w:r>
      <w:r w:rsidRPr="00BD7A11">
        <w:rPr>
          <w:lang w:val="en-GB"/>
        </w:rPr>
        <w:t>NAMRATIB</w:t>
      </w:r>
      <w:r w:rsidRPr="00BD7A11">
        <w:rPr>
          <w:iCs/>
          <w:lang w:val="en-GB"/>
        </w:rPr>
        <w:t xml:space="preserve"> investigation for starting emergency and recovery work on the railway infrastructure and derailed rolling stock.</w:t>
      </w:r>
    </w:p>
    <w:p w14:paraId="2625F207" w14:textId="2669ED83" w:rsidR="005A3107" w:rsidRPr="00BD7A11" w:rsidRDefault="005A3107" w:rsidP="00377420">
      <w:pPr>
        <w:spacing w:before="120"/>
        <w:rPr>
          <w:i/>
          <w:iCs/>
          <w:lang w:val="en-GB"/>
        </w:rPr>
      </w:pPr>
      <w:r w:rsidRPr="00BD7A11">
        <w:rPr>
          <w:i/>
          <w:iCs/>
          <w:lang w:val="en-GB"/>
        </w:rPr>
        <w:t xml:space="preserve">3.1.2. </w:t>
      </w:r>
      <w:r w:rsidR="00FD467E" w:rsidRPr="00BD7A11">
        <w:rPr>
          <w:i/>
          <w:iCs/>
          <w:lang w:val="en-GB"/>
        </w:rPr>
        <w:t>Description of the event location</w:t>
      </w:r>
      <w:r w:rsidRPr="00BD7A11">
        <w:rPr>
          <w:i/>
          <w:iCs/>
          <w:lang w:val="en-GB"/>
        </w:rPr>
        <w:t>:</w:t>
      </w:r>
    </w:p>
    <w:p w14:paraId="2C6B9880" w14:textId="6C449B13" w:rsidR="00684D27" w:rsidRPr="00BD7A11" w:rsidRDefault="002A46A3" w:rsidP="009770A6">
      <w:pPr>
        <w:rPr>
          <w:i/>
          <w:iCs/>
          <w:lang w:val="en-GB"/>
        </w:rPr>
      </w:pPr>
      <w:r w:rsidRPr="00BD7A11">
        <w:rPr>
          <w:i/>
          <w:iCs/>
          <w:lang w:val="en-GB"/>
        </w:rPr>
        <w:t xml:space="preserve">3.1.2.1. </w:t>
      </w:r>
      <w:r w:rsidR="00E30D66" w:rsidRPr="00BD7A11">
        <w:rPr>
          <w:i/>
          <w:iCs/>
          <w:lang w:val="en-GB"/>
        </w:rPr>
        <w:t>Date, punctual time and location of the event</w:t>
      </w:r>
      <w:r w:rsidR="00684D27" w:rsidRPr="00BD7A11">
        <w:rPr>
          <w:i/>
          <w:iCs/>
          <w:lang w:val="en-GB"/>
        </w:rPr>
        <w:t>.</w:t>
      </w:r>
    </w:p>
    <w:p w14:paraId="446C04BC" w14:textId="49B1D07D" w:rsidR="005F3ECD" w:rsidRPr="00BD7A11" w:rsidRDefault="00154C3C" w:rsidP="008C2AAA">
      <w:pPr>
        <w:autoSpaceDE w:val="0"/>
        <w:autoSpaceDN w:val="0"/>
        <w:adjustRightInd w:val="0"/>
        <w:ind w:firstLine="720"/>
        <w:rPr>
          <w:color w:val="000000"/>
          <w:szCs w:val="24"/>
          <w:lang w:val="en-GB"/>
        </w:rPr>
      </w:pPr>
      <w:r w:rsidRPr="00BD7A11">
        <w:rPr>
          <w:noProof/>
          <w:lang w:val="bg-BG" w:eastAsia="bg-BG"/>
        </w:rPr>
        <mc:AlternateContent>
          <mc:Choice Requires="wpg">
            <w:drawing>
              <wp:anchor distT="0" distB="0" distL="114300" distR="114300" simplePos="0" relativeHeight="252367872" behindDoc="0" locked="0" layoutInCell="1" allowOverlap="1" wp14:anchorId="08D64255" wp14:editId="65E6DFA0">
                <wp:simplePos x="0" y="0"/>
                <wp:positionH relativeFrom="column">
                  <wp:posOffset>130810</wp:posOffset>
                </wp:positionH>
                <wp:positionV relativeFrom="page">
                  <wp:posOffset>3981450</wp:posOffset>
                </wp:positionV>
                <wp:extent cx="5971540" cy="4171950"/>
                <wp:effectExtent l="0" t="0" r="0" b="0"/>
                <wp:wrapTopAndBottom/>
                <wp:docPr id="37" name="Group 37"/>
                <wp:cNvGraphicFramePr/>
                <a:graphic xmlns:a="http://schemas.openxmlformats.org/drawingml/2006/main">
                  <a:graphicData uri="http://schemas.microsoft.com/office/word/2010/wordprocessingGroup">
                    <wpg:wgp>
                      <wpg:cNvGrpSpPr/>
                      <wpg:grpSpPr>
                        <a:xfrm>
                          <a:off x="0" y="0"/>
                          <a:ext cx="5971540" cy="4171950"/>
                          <a:chOff x="-1857361" y="-314325"/>
                          <a:chExt cx="10426893" cy="4457700"/>
                        </a:xfrm>
                      </wpg:grpSpPr>
                      <pic:pic xmlns:pic="http://schemas.openxmlformats.org/drawingml/2006/picture">
                        <pic:nvPicPr>
                          <pic:cNvPr id="38" name="Picture 38"/>
                          <pic:cNvPicPr>
                            <a:picLocks noChangeAspect="1"/>
                          </pic:cNvPicPr>
                        </pic:nvPicPr>
                        <pic:blipFill>
                          <a:blip r:embed="rId20" cstate="print">
                            <a:extLst>
                              <a:ext uri="{28A0092B-C50C-407E-A947-70E740481C1C}">
                                <a14:useLocalDpi xmlns:a14="http://schemas.microsoft.com/office/drawing/2010/main" val="0"/>
                              </a:ext>
                            </a:extLst>
                          </a:blip>
                          <a:srcRect l="3285" r="3285"/>
                          <a:stretch/>
                        </pic:blipFill>
                        <pic:spPr>
                          <a:xfrm>
                            <a:off x="-1857361" y="-314325"/>
                            <a:ext cx="10324581" cy="4219575"/>
                          </a:xfrm>
                          <a:prstGeom prst="rect">
                            <a:avLst/>
                          </a:prstGeom>
                        </pic:spPr>
                      </pic:pic>
                      <wps:wsp>
                        <wps:cNvPr id="39" name="Text Box 39"/>
                        <wps:cNvSpPr txBox="1"/>
                        <wps:spPr>
                          <a:xfrm>
                            <a:off x="-1857361" y="3857625"/>
                            <a:ext cx="10426893" cy="285750"/>
                          </a:xfrm>
                          <a:prstGeom prst="rect">
                            <a:avLst/>
                          </a:prstGeom>
                          <a:solidFill>
                            <a:schemeClr val="lt1"/>
                          </a:solidFill>
                          <a:ln w="6350">
                            <a:noFill/>
                          </a:ln>
                        </wps:spPr>
                        <wps:txbx>
                          <w:txbxContent>
                            <w:p w14:paraId="7FE6DFC8" w14:textId="0912F8A6" w:rsidR="00B00716" w:rsidRPr="007F0DC5" w:rsidRDefault="00B00716" w:rsidP="00B92A46">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8D64255" id="Group 37" o:spid="_x0000_s1051" style="position:absolute;left:0;text-align:left;margin-left:10.3pt;margin-top:313.5pt;width:470.2pt;height:328.5pt;z-index:252367872;mso-position-vertical-relative:page;mso-height-relative:margin" coordorigin="-18573,-3143" coordsize="104268,44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">
                <v:shape id="Picture 38" o:spid="_x0000_s1052" type="#_x0000_t75" style="position:absolute;left:-18573;top:-3143;width:103245;height:4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">
                  <v:imagedata r:id="rId21" o:title="" cropleft="2153f" cropright="2153f"/>
                  <v:path arrowok="t"/>
                </v:shape>
                <v:shape id="Text Box 39" o:spid="_x0000_s1053" type="#_x0000_t202" style="position:absolute;left:-18573;top:38576;width:1042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" fillcolor="white [3201]" stroked="f" strokeweight=".5pt">
                  <v:textbox>
                    <w:txbxContent>
                      <w:p w14:paraId="7FE6DFC8" w14:textId="0912F8A6" w:rsidR="00B00716" w:rsidRPr="007F0DC5" w:rsidRDefault="00B00716" w:rsidP="00B92A46">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3.</w:t>
                        </w:r>
                      </w:p>
                    </w:txbxContent>
                  </v:textbox>
                </v:shape>
                <w10:wrap type="topAndBottom" anchory="page"/>
              </v:group>
            </w:pict>
          </mc:Fallback>
        </mc:AlternateContent>
      </w:r>
      <w:r w:rsidR="00AC1B57" w:rsidRPr="00BD7A11">
        <w:rPr>
          <w:color w:val="000000"/>
          <w:szCs w:val="24"/>
          <w:lang w:val="en-GB"/>
        </w:rPr>
        <w:t>The railway accident occurred at Iliyantsi station at 03:13 a.m. on switch № 39 (according to data taken from the diaries of the traffic manager on-duty). DFT</w:t>
      </w:r>
      <w:r w:rsidR="00C245F5" w:rsidRPr="00BD7A11">
        <w:rPr>
          <w:color w:val="000000"/>
          <w:szCs w:val="24"/>
          <w:lang w:val="en-GB"/>
        </w:rPr>
        <w:t xml:space="preserve"> № 20691 was composed</w:t>
      </w:r>
      <w:r w:rsidR="00C155E2" w:rsidRPr="00BD7A11">
        <w:rPr>
          <w:color w:val="000000"/>
          <w:szCs w:val="24"/>
          <w:lang w:val="en-GB"/>
        </w:rPr>
        <w:t xml:space="preserve"> on the 8</w:t>
      </w:r>
      <w:r w:rsidR="00C155E2" w:rsidRPr="00BD7A11">
        <w:rPr>
          <w:color w:val="000000"/>
          <w:szCs w:val="24"/>
          <w:vertAlign w:val="superscript"/>
          <w:lang w:val="en-GB"/>
        </w:rPr>
        <w:t>th</w:t>
      </w:r>
      <w:r w:rsidR="00C155E2" w:rsidRPr="00BD7A11">
        <w:rPr>
          <w:color w:val="000000"/>
          <w:szCs w:val="24"/>
          <w:lang w:val="en-GB"/>
        </w:rPr>
        <w:t xml:space="preserve"> track, which departed </w:t>
      </w:r>
      <w:r w:rsidR="00AC1B57" w:rsidRPr="00BD7A11">
        <w:rPr>
          <w:color w:val="000000"/>
          <w:szCs w:val="24"/>
          <w:lang w:val="en-GB"/>
        </w:rPr>
        <w:t xml:space="preserve">according to the permitting </w:t>
      </w:r>
      <w:r w:rsidR="00C155E2" w:rsidRPr="00BD7A11">
        <w:rPr>
          <w:color w:val="000000"/>
          <w:szCs w:val="24"/>
          <w:lang w:val="en-GB"/>
        </w:rPr>
        <w:t xml:space="preserve">indication of the signalling </w:t>
      </w:r>
      <w:r w:rsidR="00AC1B57" w:rsidRPr="00BD7A11">
        <w:rPr>
          <w:color w:val="000000"/>
          <w:szCs w:val="24"/>
          <w:lang w:val="en-GB"/>
        </w:rPr>
        <w:t xml:space="preserve">at the station and </w:t>
      </w:r>
      <w:r w:rsidR="00C155E2" w:rsidRPr="00BD7A11">
        <w:rPr>
          <w:color w:val="000000"/>
          <w:szCs w:val="24"/>
          <w:lang w:val="en-GB"/>
        </w:rPr>
        <w:t>the duty traffic manager gave an order. On the 9</w:t>
      </w:r>
      <w:r w:rsidR="00C155E2" w:rsidRPr="00BD7A11">
        <w:rPr>
          <w:color w:val="000000"/>
          <w:szCs w:val="24"/>
          <w:vertAlign w:val="superscript"/>
          <w:lang w:val="en-GB"/>
        </w:rPr>
        <w:t>th</w:t>
      </w:r>
      <w:r w:rsidR="00C155E2" w:rsidRPr="00BD7A11">
        <w:rPr>
          <w:color w:val="000000"/>
          <w:szCs w:val="24"/>
          <w:lang w:val="en-GB"/>
        </w:rPr>
        <w:t xml:space="preserve"> track, a DFT № 20698 was composed</w:t>
      </w:r>
      <w:r w:rsidR="00AC1B57" w:rsidRPr="00BD7A11">
        <w:rPr>
          <w:color w:val="000000"/>
          <w:szCs w:val="24"/>
          <w:lang w:val="en-GB"/>
        </w:rPr>
        <w:t>, which started without a permit</w:t>
      </w:r>
      <w:r w:rsidR="00C155E2" w:rsidRPr="00BD7A11">
        <w:rPr>
          <w:color w:val="000000"/>
          <w:szCs w:val="24"/>
          <w:lang w:val="en-GB"/>
        </w:rPr>
        <w:t>ting indication</w:t>
      </w:r>
      <w:r w:rsidR="00AC1B57" w:rsidRPr="00BD7A11">
        <w:rPr>
          <w:color w:val="000000"/>
          <w:szCs w:val="24"/>
          <w:lang w:val="en-GB"/>
        </w:rPr>
        <w:t xml:space="preserve"> from the station signal</w:t>
      </w:r>
      <w:r w:rsidR="00C155E2" w:rsidRPr="00BD7A11">
        <w:rPr>
          <w:color w:val="000000"/>
          <w:szCs w:val="24"/>
          <w:lang w:val="en-GB"/>
        </w:rPr>
        <w:t>ling</w:t>
      </w:r>
      <w:r w:rsidR="00AC1B57" w:rsidRPr="00BD7A11">
        <w:rPr>
          <w:color w:val="000000"/>
          <w:szCs w:val="24"/>
          <w:lang w:val="en-GB"/>
        </w:rPr>
        <w:t xml:space="preserve">. When the two trains entered at the same time, </w:t>
      </w:r>
      <w:r w:rsidR="008233A1" w:rsidRPr="00BD7A11">
        <w:rPr>
          <w:color w:val="000000"/>
          <w:szCs w:val="24"/>
          <w:lang w:val="en-GB"/>
        </w:rPr>
        <w:t>switch</w:t>
      </w:r>
      <w:r w:rsidR="00AC1B57" w:rsidRPr="00BD7A11">
        <w:rPr>
          <w:color w:val="000000"/>
          <w:szCs w:val="24"/>
          <w:lang w:val="en-GB"/>
        </w:rPr>
        <w:t xml:space="preserve"> № 39 was followed by a side</w:t>
      </w:r>
      <w:r w:rsidR="008233A1" w:rsidRPr="00BD7A11">
        <w:rPr>
          <w:color w:val="000000"/>
          <w:szCs w:val="24"/>
          <w:lang w:val="en-GB"/>
        </w:rPr>
        <w:t xml:space="preserve"> collision</w:t>
      </w:r>
      <w:r w:rsidR="00AC1B57" w:rsidRPr="00BD7A11">
        <w:rPr>
          <w:color w:val="000000"/>
          <w:szCs w:val="24"/>
          <w:lang w:val="en-GB"/>
        </w:rPr>
        <w:t xml:space="preserve"> of the two locomotives, which derailed both with all </w:t>
      </w:r>
      <w:r w:rsidR="008233A1" w:rsidRPr="00BD7A11">
        <w:rPr>
          <w:color w:val="000000"/>
          <w:szCs w:val="24"/>
          <w:lang w:val="en-GB"/>
        </w:rPr>
        <w:t>the wheel</w:t>
      </w:r>
      <w:r w:rsidR="00701E55" w:rsidRPr="00BD7A11">
        <w:rPr>
          <w:color w:val="000000"/>
          <w:szCs w:val="24"/>
          <w:lang w:val="en-GB"/>
        </w:rPr>
        <w:t>-</w:t>
      </w:r>
      <w:r w:rsidR="008233A1" w:rsidRPr="00BD7A11">
        <w:rPr>
          <w:color w:val="000000"/>
          <w:szCs w:val="24"/>
          <w:lang w:val="en-GB"/>
        </w:rPr>
        <w:t>s</w:t>
      </w:r>
      <w:r w:rsidR="00701E55" w:rsidRPr="00BD7A11">
        <w:rPr>
          <w:color w:val="000000"/>
          <w:szCs w:val="24"/>
          <w:lang w:val="en-GB"/>
        </w:rPr>
        <w:t>ets</w:t>
      </w:r>
      <w:r w:rsidR="008233A1" w:rsidRPr="00BD7A11">
        <w:rPr>
          <w:color w:val="000000"/>
          <w:szCs w:val="24"/>
          <w:lang w:val="en-GB"/>
        </w:rPr>
        <w:t xml:space="preserve"> out of the rail track</w:t>
      </w:r>
      <w:r w:rsidR="00AC1B57" w:rsidRPr="00BD7A11">
        <w:rPr>
          <w:color w:val="000000"/>
          <w:szCs w:val="24"/>
          <w:lang w:val="en-GB"/>
        </w:rPr>
        <w:t xml:space="preserve">. Given the distances of </w:t>
      </w:r>
      <w:r w:rsidR="00701E55" w:rsidRPr="00BD7A11">
        <w:rPr>
          <w:color w:val="000000"/>
          <w:szCs w:val="24"/>
          <w:lang w:val="en-GB"/>
        </w:rPr>
        <w:t>the trains from the end of switch</w:t>
      </w:r>
      <w:r w:rsidR="00AC1B57" w:rsidRPr="00BD7A11">
        <w:rPr>
          <w:color w:val="000000"/>
          <w:szCs w:val="24"/>
          <w:lang w:val="en-GB"/>
        </w:rPr>
        <w:t xml:space="preserve"> № 39, the locomot</w:t>
      </w:r>
      <w:r w:rsidR="00701E55" w:rsidRPr="00BD7A11">
        <w:rPr>
          <w:color w:val="000000"/>
          <w:szCs w:val="24"/>
          <w:lang w:val="en-GB"/>
        </w:rPr>
        <w:t>ive with the train from the 8</w:t>
      </w:r>
      <w:r w:rsidR="00701E55" w:rsidRPr="00BD7A11">
        <w:rPr>
          <w:color w:val="000000"/>
          <w:szCs w:val="24"/>
          <w:vertAlign w:val="superscript"/>
          <w:lang w:val="en-GB"/>
        </w:rPr>
        <w:t>th</w:t>
      </w:r>
      <w:r w:rsidR="00701E55" w:rsidRPr="00BD7A11">
        <w:rPr>
          <w:color w:val="000000"/>
          <w:szCs w:val="24"/>
          <w:lang w:val="en-GB"/>
        </w:rPr>
        <w:t xml:space="preserve"> </w:t>
      </w:r>
      <w:r w:rsidR="00AC1B57" w:rsidRPr="00BD7A11">
        <w:rPr>
          <w:color w:val="000000"/>
          <w:szCs w:val="24"/>
          <w:lang w:val="en-GB"/>
        </w:rPr>
        <w:t>track for 110 m</w:t>
      </w:r>
      <w:r w:rsidR="00701E55" w:rsidRPr="00BD7A11">
        <w:rPr>
          <w:color w:val="000000"/>
          <w:szCs w:val="24"/>
          <w:lang w:val="en-GB"/>
        </w:rPr>
        <w:t xml:space="preserve"> </w:t>
      </w:r>
      <w:r w:rsidR="00B24004" w:rsidRPr="00BD7A11">
        <w:rPr>
          <w:color w:val="000000"/>
          <w:szCs w:val="24"/>
          <w:lang w:val="en-GB"/>
        </w:rPr>
        <w:t xml:space="preserve">developed </w:t>
      </w:r>
      <w:r w:rsidR="00701E55" w:rsidRPr="00BD7A11">
        <w:rPr>
          <w:color w:val="000000"/>
          <w:szCs w:val="24"/>
          <w:lang w:val="en-GB"/>
        </w:rPr>
        <w:t>speed of 19 km/</w:t>
      </w:r>
      <w:r w:rsidR="00AC1B57" w:rsidRPr="00BD7A11">
        <w:rPr>
          <w:color w:val="000000"/>
          <w:szCs w:val="24"/>
          <w:lang w:val="en-GB"/>
        </w:rPr>
        <w:t>h, and the locomot</w:t>
      </w:r>
      <w:r w:rsidR="00701E55" w:rsidRPr="00BD7A11">
        <w:rPr>
          <w:color w:val="000000"/>
          <w:szCs w:val="24"/>
          <w:lang w:val="en-GB"/>
        </w:rPr>
        <w:t>ive with the train from the 9</w:t>
      </w:r>
      <w:r w:rsidR="00701E55" w:rsidRPr="00BD7A11">
        <w:rPr>
          <w:color w:val="000000"/>
          <w:szCs w:val="24"/>
          <w:vertAlign w:val="superscript"/>
          <w:lang w:val="en-GB"/>
        </w:rPr>
        <w:t>th</w:t>
      </w:r>
      <w:r w:rsidR="00701E55" w:rsidRPr="00BD7A11">
        <w:rPr>
          <w:color w:val="000000"/>
          <w:szCs w:val="24"/>
          <w:lang w:val="en-GB"/>
        </w:rPr>
        <w:t xml:space="preserve"> </w:t>
      </w:r>
      <w:r w:rsidR="00B24004" w:rsidRPr="00BD7A11">
        <w:rPr>
          <w:color w:val="000000"/>
          <w:szCs w:val="24"/>
          <w:lang w:val="en-GB"/>
        </w:rPr>
        <w:t>track for 193 m developed speed of 33 km/h so far of the subsequent collision</w:t>
      </w:r>
      <w:r w:rsidR="00AC1B57" w:rsidRPr="00BD7A11">
        <w:rPr>
          <w:color w:val="000000"/>
          <w:szCs w:val="24"/>
          <w:lang w:val="en-GB"/>
        </w:rPr>
        <w:t xml:space="preserve"> between them (Fig. 3.3)</w:t>
      </w:r>
    </w:p>
    <w:p w14:paraId="3C40A51B" w14:textId="299A3007" w:rsidR="008C2AAA" w:rsidRPr="00BD7A11" w:rsidRDefault="00B81751" w:rsidP="0012247B">
      <w:pPr>
        <w:pStyle w:val="ab"/>
        <w:numPr>
          <w:ilvl w:val="3"/>
          <w:numId w:val="10"/>
        </w:numPr>
        <w:ind w:left="709" w:firstLine="0"/>
        <w:contextualSpacing w:val="0"/>
        <w:rPr>
          <w:i/>
          <w:iCs/>
          <w:lang w:val="en-GB"/>
        </w:rPr>
      </w:pPr>
      <w:r w:rsidRPr="00BD7A11">
        <w:rPr>
          <w:i/>
          <w:iCs/>
          <w:lang w:val="en-GB"/>
        </w:rPr>
        <w:t xml:space="preserve"> </w:t>
      </w:r>
      <w:r w:rsidR="001765DB" w:rsidRPr="00BD7A11">
        <w:rPr>
          <w:i/>
          <w:iCs/>
          <w:lang w:val="en-GB"/>
        </w:rPr>
        <w:t>Location of the place of the accident</w:t>
      </w:r>
      <w:r w:rsidR="00F63336" w:rsidRPr="00BD7A11">
        <w:rPr>
          <w:i/>
          <w:iCs/>
          <w:lang w:val="en-GB"/>
        </w:rPr>
        <w:t>.</w:t>
      </w:r>
    </w:p>
    <w:p w14:paraId="20D9F2B5" w14:textId="1CE61CF4" w:rsidR="00265092" w:rsidRPr="00BD7A11" w:rsidRDefault="0021465B" w:rsidP="00265092">
      <w:pPr>
        <w:pStyle w:val="ab"/>
        <w:ind w:left="0"/>
        <w:contextualSpacing w:val="0"/>
        <w:rPr>
          <w:iCs/>
          <w:lang w:val="en-GB"/>
        </w:rPr>
      </w:pPr>
      <w:r w:rsidRPr="00BD7A11">
        <w:rPr>
          <w:iCs/>
          <w:lang w:val="en-GB"/>
        </w:rPr>
        <w:t>The railway accident occurred in Ilyiantsi station on switch</w:t>
      </w:r>
      <w:r w:rsidR="001E3DCF" w:rsidRPr="00BD7A11">
        <w:rPr>
          <w:iCs/>
          <w:lang w:val="en-GB"/>
        </w:rPr>
        <w:t xml:space="preserve"> № 39, </w:t>
      </w:r>
      <w:r w:rsidRPr="00BD7A11">
        <w:rPr>
          <w:iCs/>
          <w:lang w:val="en-GB"/>
        </w:rPr>
        <w:t>after followed side collision between the locomotives of the two trains on the switch</w:t>
      </w:r>
      <w:r w:rsidR="00F548A0" w:rsidRPr="00BD7A11">
        <w:rPr>
          <w:iCs/>
          <w:lang w:val="en-GB"/>
        </w:rPr>
        <w:t>,</w:t>
      </w:r>
      <w:r w:rsidR="001E1453" w:rsidRPr="00BD7A11">
        <w:rPr>
          <w:iCs/>
          <w:lang w:val="en-GB"/>
        </w:rPr>
        <w:t xml:space="preserve"> </w:t>
      </w:r>
      <w:r w:rsidRPr="00BD7A11">
        <w:rPr>
          <w:iCs/>
          <w:lang w:val="en-GB"/>
        </w:rPr>
        <w:t>departed from</w:t>
      </w:r>
      <w:r w:rsidR="001E3DCF" w:rsidRPr="00BD7A11">
        <w:rPr>
          <w:iCs/>
          <w:lang w:val="en-GB"/>
        </w:rPr>
        <w:t xml:space="preserve"> 8</w:t>
      </w:r>
      <w:r w:rsidRPr="00BD7A11">
        <w:rPr>
          <w:iCs/>
          <w:vertAlign w:val="superscript"/>
          <w:lang w:val="en-GB"/>
        </w:rPr>
        <w:t>th</w:t>
      </w:r>
      <w:r w:rsidRPr="00BD7A11">
        <w:rPr>
          <w:iCs/>
          <w:lang w:val="en-GB"/>
        </w:rPr>
        <w:t xml:space="preserve"> to</w:t>
      </w:r>
      <w:r w:rsidR="001E3DCF" w:rsidRPr="00BD7A11">
        <w:rPr>
          <w:iCs/>
          <w:lang w:val="en-GB"/>
        </w:rPr>
        <w:t xml:space="preserve"> 9</w:t>
      </w:r>
      <w:r w:rsidRPr="00BD7A11">
        <w:rPr>
          <w:iCs/>
          <w:vertAlign w:val="superscript"/>
          <w:lang w:val="en-GB"/>
        </w:rPr>
        <w:t>th</w:t>
      </w:r>
      <w:r w:rsidRPr="00BD7A11">
        <w:rPr>
          <w:iCs/>
          <w:lang w:val="en-GB"/>
        </w:rPr>
        <w:t xml:space="preserve"> track</w:t>
      </w:r>
      <w:r w:rsidR="001E1453" w:rsidRPr="00BD7A11">
        <w:rPr>
          <w:iCs/>
          <w:lang w:val="en-GB"/>
        </w:rPr>
        <w:t>.</w:t>
      </w:r>
      <w:r w:rsidR="00E353BE" w:rsidRPr="00BD7A11">
        <w:rPr>
          <w:iCs/>
          <w:lang w:val="en-GB"/>
        </w:rPr>
        <w:t xml:space="preserve"> </w:t>
      </w:r>
      <w:r w:rsidRPr="00BD7A11">
        <w:rPr>
          <w:iCs/>
          <w:lang w:val="en-GB"/>
        </w:rPr>
        <w:t>The two tracks</w:t>
      </w:r>
      <w:r w:rsidR="001E3DCF" w:rsidRPr="00BD7A11">
        <w:rPr>
          <w:iCs/>
          <w:lang w:val="en-GB"/>
        </w:rPr>
        <w:t>,</w:t>
      </w:r>
      <w:r w:rsidR="00F8164A" w:rsidRPr="00BD7A11">
        <w:rPr>
          <w:iCs/>
          <w:lang w:val="en-GB"/>
        </w:rPr>
        <w:t xml:space="preserve"> 8</w:t>
      </w:r>
      <w:r w:rsidRPr="00BD7A11">
        <w:rPr>
          <w:iCs/>
          <w:vertAlign w:val="superscript"/>
          <w:lang w:val="en-GB"/>
        </w:rPr>
        <w:t>th</w:t>
      </w:r>
      <w:r w:rsidRPr="00BD7A11">
        <w:rPr>
          <w:iCs/>
          <w:lang w:val="en-GB"/>
        </w:rPr>
        <w:t xml:space="preserve"> is in left curve with radius</w:t>
      </w:r>
      <w:r w:rsidR="007A58FC" w:rsidRPr="00BD7A11">
        <w:rPr>
          <w:iCs/>
          <w:lang w:val="en-GB"/>
        </w:rPr>
        <w:t xml:space="preserve"> R</w:t>
      </w:r>
      <w:r w:rsidR="00F8164A" w:rsidRPr="00BD7A11">
        <w:rPr>
          <w:iCs/>
          <w:lang w:val="en-GB"/>
        </w:rPr>
        <w:t>=400</w:t>
      </w:r>
      <w:r w:rsidR="007A58FC" w:rsidRPr="00BD7A11">
        <w:rPr>
          <w:iCs/>
          <w:lang w:val="en-GB"/>
        </w:rPr>
        <w:t xml:space="preserve"> </w:t>
      </w:r>
      <w:r w:rsidRPr="00BD7A11">
        <w:rPr>
          <w:iCs/>
          <w:lang w:val="en-GB"/>
        </w:rPr>
        <w:t xml:space="preserve">m, and </w:t>
      </w:r>
      <w:r w:rsidR="00F8164A" w:rsidRPr="00BD7A11">
        <w:rPr>
          <w:iCs/>
          <w:lang w:val="en-GB"/>
        </w:rPr>
        <w:t>9</w:t>
      </w:r>
      <w:r w:rsidRPr="00BD7A11">
        <w:rPr>
          <w:iCs/>
          <w:vertAlign w:val="superscript"/>
          <w:lang w:val="en-GB"/>
        </w:rPr>
        <w:t>th</w:t>
      </w:r>
      <w:r w:rsidRPr="00BD7A11">
        <w:rPr>
          <w:iCs/>
          <w:lang w:val="en-GB"/>
        </w:rPr>
        <w:t xml:space="preserve"> track in left curve with radius</w:t>
      </w:r>
      <w:r w:rsidR="007A58FC" w:rsidRPr="00BD7A11">
        <w:rPr>
          <w:iCs/>
          <w:lang w:val="en-GB"/>
        </w:rPr>
        <w:t xml:space="preserve"> R</w:t>
      </w:r>
      <w:r w:rsidR="00F8164A" w:rsidRPr="00BD7A11">
        <w:rPr>
          <w:iCs/>
          <w:lang w:val="en-GB"/>
        </w:rPr>
        <w:t>=303</w:t>
      </w:r>
      <w:r w:rsidR="001E3DCF" w:rsidRPr="00BD7A11">
        <w:rPr>
          <w:iCs/>
          <w:lang w:val="en-GB"/>
        </w:rPr>
        <w:t xml:space="preserve"> </w:t>
      </w:r>
      <w:r w:rsidRPr="00BD7A11">
        <w:rPr>
          <w:iCs/>
          <w:lang w:val="en-GB"/>
        </w:rPr>
        <w:t>m</w:t>
      </w:r>
      <w:r w:rsidR="00265092" w:rsidRPr="00BD7A11">
        <w:rPr>
          <w:iCs/>
          <w:lang w:val="en-GB"/>
        </w:rPr>
        <w:t xml:space="preserve">, </w:t>
      </w:r>
      <w:r w:rsidRPr="00BD7A11">
        <w:rPr>
          <w:iCs/>
          <w:lang w:val="en-GB"/>
        </w:rPr>
        <w:t xml:space="preserve">the tracks are in profile </w:t>
      </w:r>
      <w:r w:rsidR="00184BE4" w:rsidRPr="00BD7A11">
        <w:rPr>
          <w:iCs/>
          <w:lang w:val="en-GB"/>
        </w:rPr>
        <w:t>1,20</w:t>
      </w:r>
      <w:r w:rsidR="00F63336" w:rsidRPr="00BD7A11">
        <w:rPr>
          <w:iCs/>
          <w:lang w:val="en-GB"/>
        </w:rPr>
        <w:t xml:space="preserve"> ‰ </w:t>
      </w:r>
      <w:r w:rsidR="00D36E54" w:rsidRPr="00BD7A11">
        <w:rPr>
          <w:iCs/>
          <w:lang w:val="en-GB"/>
        </w:rPr>
        <w:t>in uphill in the direction of movement. The rail switch</w:t>
      </w:r>
      <w:r w:rsidR="00F548A0" w:rsidRPr="00BD7A11">
        <w:rPr>
          <w:iCs/>
          <w:lang w:val="en-GB"/>
        </w:rPr>
        <w:t>,</w:t>
      </w:r>
      <w:r w:rsidR="00184BE4" w:rsidRPr="00BD7A11">
        <w:rPr>
          <w:iCs/>
          <w:lang w:val="en-GB"/>
        </w:rPr>
        <w:t xml:space="preserve"> </w:t>
      </w:r>
      <w:r w:rsidR="00D36E54" w:rsidRPr="00BD7A11">
        <w:rPr>
          <w:iCs/>
          <w:lang w:val="en-GB"/>
        </w:rPr>
        <w:t>connecting the two tracks is with radius</w:t>
      </w:r>
      <w:r w:rsidR="00184BE4" w:rsidRPr="00BD7A11">
        <w:rPr>
          <w:iCs/>
          <w:lang w:val="en-GB"/>
        </w:rPr>
        <w:t xml:space="preserve"> R=300 </w:t>
      </w:r>
      <w:r w:rsidR="00D36E54" w:rsidRPr="00BD7A11">
        <w:rPr>
          <w:iCs/>
          <w:lang w:val="en-GB"/>
        </w:rPr>
        <w:t>meters</w:t>
      </w:r>
      <w:r w:rsidR="00184BE4" w:rsidRPr="00BD7A11">
        <w:rPr>
          <w:iCs/>
          <w:lang w:val="en-GB"/>
        </w:rPr>
        <w:t xml:space="preserve">, </w:t>
      </w:r>
      <w:r w:rsidR="00D36E54" w:rsidRPr="00BD7A11">
        <w:rPr>
          <w:iCs/>
          <w:lang w:val="en-GB"/>
        </w:rPr>
        <w:t>deviation</w:t>
      </w:r>
      <w:r w:rsidR="00EA26BB" w:rsidRPr="00BD7A11">
        <w:rPr>
          <w:iCs/>
          <w:lang w:val="en-GB"/>
        </w:rPr>
        <w:t xml:space="preserve"> 1:9, </w:t>
      </w:r>
      <w:r w:rsidR="00D36E54" w:rsidRPr="00BD7A11">
        <w:rPr>
          <w:iCs/>
          <w:lang w:val="en-GB"/>
        </w:rPr>
        <w:t xml:space="preserve">length </w:t>
      </w:r>
      <w:r w:rsidR="00EA26BB" w:rsidRPr="00BD7A11">
        <w:rPr>
          <w:iCs/>
          <w:lang w:val="en-GB"/>
        </w:rPr>
        <w:t xml:space="preserve">33 </w:t>
      </w:r>
      <w:r w:rsidR="00D36E54" w:rsidRPr="00BD7A11">
        <w:rPr>
          <w:iCs/>
          <w:lang w:val="en-GB"/>
        </w:rPr>
        <w:t>m</w:t>
      </w:r>
      <w:r w:rsidR="00EA26BB" w:rsidRPr="00BD7A11">
        <w:rPr>
          <w:iCs/>
          <w:lang w:val="en-GB"/>
        </w:rPr>
        <w:t xml:space="preserve">, </w:t>
      </w:r>
      <w:r w:rsidR="00D36E54" w:rsidRPr="00BD7A11">
        <w:rPr>
          <w:iCs/>
          <w:lang w:val="en-GB"/>
        </w:rPr>
        <w:t>left</w:t>
      </w:r>
      <w:r w:rsidR="00184BE4" w:rsidRPr="00BD7A11">
        <w:rPr>
          <w:iCs/>
          <w:lang w:val="en-GB"/>
        </w:rPr>
        <w:t xml:space="preserve">, </w:t>
      </w:r>
      <w:r w:rsidR="00D36E54" w:rsidRPr="00BD7A11">
        <w:rPr>
          <w:iCs/>
          <w:lang w:val="en-GB"/>
        </w:rPr>
        <w:t>in profile</w:t>
      </w:r>
      <w:r w:rsidR="00184BE4" w:rsidRPr="00BD7A11">
        <w:rPr>
          <w:iCs/>
          <w:lang w:val="en-GB"/>
        </w:rPr>
        <w:t xml:space="preserve"> 1,20 ‰</w:t>
      </w:r>
      <w:r w:rsidR="00F8164A" w:rsidRPr="00BD7A11">
        <w:rPr>
          <w:iCs/>
          <w:lang w:val="en-GB"/>
        </w:rPr>
        <w:t xml:space="preserve"> </w:t>
      </w:r>
      <w:r w:rsidR="00D36E54" w:rsidRPr="00BD7A11">
        <w:rPr>
          <w:iCs/>
          <w:lang w:val="en-GB"/>
        </w:rPr>
        <w:t>in uphill</w:t>
      </w:r>
      <w:r w:rsidR="00184BE4" w:rsidRPr="00BD7A11">
        <w:rPr>
          <w:iCs/>
          <w:lang w:val="en-GB"/>
        </w:rPr>
        <w:t xml:space="preserve">. </w:t>
      </w:r>
    </w:p>
    <w:p w14:paraId="1297022F" w14:textId="7B0F7F60" w:rsidR="00F63336" w:rsidRPr="00BD7A11" w:rsidRDefault="00204275" w:rsidP="00265092">
      <w:pPr>
        <w:pStyle w:val="ab"/>
        <w:ind w:left="0"/>
        <w:contextualSpacing w:val="0"/>
        <w:rPr>
          <w:i/>
          <w:iCs/>
          <w:lang w:val="en-GB"/>
        </w:rPr>
      </w:pPr>
      <w:r w:rsidRPr="00BD7A11">
        <w:rPr>
          <w:lang w:val="en-GB"/>
        </w:rPr>
        <w:t>Ilyiantsi station is a junction station with directions for main railway lines</w:t>
      </w:r>
      <w:r w:rsidR="00184BE4" w:rsidRPr="00BD7A11">
        <w:rPr>
          <w:iCs/>
          <w:lang w:val="en-GB"/>
        </w:rPr>
        <w:t xml:space="preserve"> № </w:t>
      </w:r>
      <w:r w:rsidR="005B5B7D" w:rsidRPr="00BD7A11">
        <w:rPr>
          <w:iCs/>
          <w:lang w:val="en-GB"/>
        </w:rPr>
        <w:t>2</w:t>
      </w:r>
      <w:r w:rsidR="00E01507" w:rsidRPr="00BD7A11">
        <w:rPr>
          <w:iCs/>
          <w:lang w:val="en-GB"/>
        </w:rPr>
        <w:t>,</w:t>
      </w:r>
      <w:r w:rsidR="00184BE4" w:rsidRPr="00BD7A11">
        <w:rPr>
          <w:iCs/>
          <w:lang w:val="en-GB"/>
        </w:rPr>
        <w:t xml:space="preserve"> № </w:t>
      </w:r>
      <w:r w:rsidR="005B5B7D" w:rsidRPr="00BD7A11">
        <w:rPr>
          <w:iCs/>
          <w:lang w:val="en-GB"/>
        </w:rPr>
        <w:t>3</w:t>
      </w:r>
      <w:r w:rsidR="00E01507" w:rsidRPr="00BD7A11">
        <w:rPr>
          <w:iCs/>
          <w:lang w:val="en-GB"/>
        </w:rPr>
        <w:t xml:space="preserve"> </w:t>
      </w:r>
      <w:r w:rsidRPr="00BD7A11">
        <w:rPr>
          <w:iCs/>
          <w:lang w:val="en-GB"/>
        </w:rPr>
        <w:t>and</w:t>
      </w:r>
      <w:r w:rsidR="00E01507" w:rsidRPr="00BD7A11">
        <w:rPr>
          <w:iCs/>
          <w:lang w:val="en-GB"/>
        </w:rPr>
        <w:t xml:space="preserve"> № 6</w:t>
      </w:r>
      <w:r w:rsidR="00F63336" w:rsidRPr="00BD7A11">
        <w:rPr>
          <w:iCs/>
          <w:lang w:val="en-GB"/>
        </w:rPr>
        <w:t xml:space="preserve">. </w:t>
      </w:r>
      <w:r w:rsidR="00C779FC" w:rsidRPr="00BD7A11">
        <w:rPr>
          <w:iCs/>
          <w:lang w:val="en-GB"/>
        </w:rPr>
        <w:t>The railway lines are conventional with movement speeds up to</w:t>
      </w:r>
      <w:r w:rsidR="00B81751" w:rsidRPr="00BD7A11">
        <w:rPr>
          <w:iCs/>
          <w:lang w:val="en-GB"/>
        </w:rPr>
        <w:t xml:space="preserve"> 1</w:t>
      </w:r>
      <w:r w:rsidR="00E76D3A" w:rsidRPr="00BD7A11">
        <w:rPr>
          <w:iCs/>
          <w:lang w:val="en-GB"/>
        </w:rPr>
        <w:t>3</w:t>
      </w:r>
      <w:r w:rsidR="00F63336" w:rsidRPr="00BD7A11">
        <w:rPr>
          <w:iCs/>
          <w:lang w:val="en-GB"/>
        </w:rPr>
        <w:t xml:space="preserve">0 </w:t>
      </w:r>
      <w:r w:rsidR="00C779FC" w:rsidRPr="00BD7A11">
        <w:rPr>
          <w:iCs/>
          <w:lang w:val="en-GB"/>
        </w:rPr>
        <w:t>km</w:t>
      </w:r>
      <w:r w:rsidR="00F63336" w:rsidRPr="00BD7A11">
        <w:rPr>
          <w:iCs/>
          <w:lang w:val="en-GB"/>
        </w:rPr>
        <w:t>/</w:t>
      </w:r>
      <w:r w:rsidR="00C779FC" w:rsidRPr="00BD7A11">
        <w:rPr>
          <w:iCs/>
          <w:lang w:val="en-GB"/>
        </w:rPr>
        <w:t>h</w:t>
      </w:r>
      <w:r w:rsidR="00F63336" w:rsidRPr="00BD7A11">
        <w:rPr>
          <w:iCs/>
          <w:lang w:val="en-GB"/>
        </w:rPr>
        <w:t xml:space="preserve"> (</w:t>
      </w:r>
      <w:r w:rsidR="00A2399E" w:rsidRPr="00BD7A11">
        <w:rPr>
          <w:iCs/>
          <w:lang w:val="en-GB"/>
        </w:rPr>
        <w:t>fig</w:t>
      </w:r>
      <w:r w:rsidR="00F63336" w:rsidRPr="00BD7A11">
        <w:rPr>
          <w:iCs/>
          <w:lang w:val="en-GB"/>
        </w:rPr>
        <w:t>. 3.</w:t>
      </w:r>
      <w:r w:rsidR="005B5B7D" w:rsidRPr="00BD7A11">
        <w:rPr>
          <w:iCs/>
          <w:lang w:val="en-GB"/>
        </w:rPr>
        <w:t>2</w:t>
      </w:r>
      <w:r w:rsidR="00F63336" w:rsidRPr="00BD7A11">
        <w:rPr>
          <w:iCs/>
          <w:lang w:val="en-GB"/>
        </w:rPr>
        <w:t>).</w:t>
      </w:r>
      <w:r w:rsidR="00C06708" w:rsidRPr="00BD7A11">
        <w:rPr>
          <w:lang w:val="en-GB"/>
        </w:rPr>
        <w:t xml:space="preserve"> </w:t>
      </w:r>
    </w:p>
    <w:p w14:paraId="77C61DDB" w14:textId="0A8774C2" w:rsidR="001851C4" w:rsidRPr="00BD7A11" w:rsidRDefault="00154C3C" w:rsidP="000271AD">
      <w:pPr>
        <w:rPr>
          <w:iCs/>
          <w:lang w:val="en-GB"/>
        </w:rPr>
      </w:pPr>
      <w:r w:rsidRPr="00BD7A11">
        <w:rPr>
          <w:noProof/>
          <w:lang w:val="bg-BG" w:eastAsia="bg-BG"/>
        </w:rPr>
        <w:lastRenderedPageBreak/>
        <mc:AlternateContent>
          <mc:Choice Requires="wpg">
            <w:drawing>
              <wp:anchor distT="0" distB="0" distL="114300" distR="114300" simplePos="0" relativeHeight="252369920" behindDoc="0" locked="0" layoutInCell="1" allowOverlap="1" wp14:anchorId="627DF20B" wp14:editId="407393E9">
                <wp:simplePos x="0" y="0"/>
                <wp:positionH relativeFrom="column">
                  <wp:posOffset>110241</wp:posOffset>
                </wp:positionH>
                <wp:positionV relativeFrom="page">
                  <wp:posOffset>1596225</wp:posOffset>
                </wp:positionV>
                <wp:extent cx="5971540" cy="6629400"/>
                <wp:effectExtent l="0" t="0" r="0" b="0"/>
                <wp:wrapTopAndBottom/>
                <wp:docPr id="40" name="Group 40"/>
                <wp:cNvGraphicFramePr/>
                <a:graphic xmlns:a="http://schemas.openxmlformats.org/drawingml/2006/main">
                  <a:graphicData uri="http://schemas.microsoft.com/office/word/2010/wordprocessingGroup">
                    <wpg:wgp>
                      <wpg:cNvGrpSpPr/>
                      <wpg:grpSpPr>
                        <a:xfrm>
                          <a:off x="0" y="0"/>
                          <a:ext cx="5971540" cy="6629400"/>
                          <a:chOff x="-1857361" y="-314325"/>
                          <a:chExt cx="10426893" cy="6629400"/>
                        </a:xfrm>
                      </wpg:grpSpPr>
                      <pic:pic xmlns:pic="http://schemas.openxmlformats.org/drawingml/2006/picture">
                        <pic:nvPicPr>
                          <pic:cNvPr id="42" name="Picture 42"/>
                          <pic:cNvPicPr>
                            <a:picLocks noChangeAspect="1"/>
                          </pic:cNvPicPr>
                        </pic:nvPicPr>
                        <pic:blipFill rotWithShape="1">
                          <a:blip r:embed="rId22">
                            <a:extLst>
                              <a:ext uri="{28A0092B-C50C-407E-A947-70E740481C1C}">
                                <a14:useLocalDpi xmlns:a14="http://schemas.microsoft.com/office/drawing/2010/main" val="0"/>
                              </a:ext>
                            </a:extLst>
                          </a:blip>
                          <a:srcRect t="25750" b="132"/>
                          <a:stretch/>
                        </pic:blipFill>
                        <pic:spPr>
                          <a:xfrm>
                            <a:off x="-1857361" y="-314325"/>
                            <a:ext cx="10324581" cy="6448425"/>
                          </a:xfrm>
                          <a:prstGeom prst="rect">
                            <a:avLst/>
                          </a:prstGeom>
                        </pic:spPr>
                      </pic:pic>
                      <wps:wsp>
                        <wps:cNvPr id="43" name="Text Box 43"/>
                        <wps:cNvSpPr txBox="1"/>
                        <wps:spPr>
                          <a:xfrm>
                            <a:off x="-1857361" y="6029325"/>
                            <a:ext cx="10426893" cy="285750"/>
                          </a:xfrm>
                          <a:prstGeom prst="rect">
                            <a:avLst/>
                          </a:prstGeom>
                          <a:solidFill>
                            <a:schemeClr val="lt1"/>
                          </a:solidFill>
                          <a:ln w="6350">
                            <a:noFill/>
                          </a:ln>
                        </wps:spPr>
                        <wps:txbx>
                          <w:txbxContent>
                            <w:p w14:paraId="7FAE9BFA" w14:textId="7121DEFA" w:rsidR="00B00716" w:rsidRPr="007F0DC5" w:rsidRDefault="00B00716" w:rsidP="005B5B7D">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4. Разписание на ДТВ № 20691</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7DF20B" id="Group 40" o:spid="_x0000_s1054" style="position:absolute;left:0;text-align:left;margin-left:8.7pt;margin-top:125.7pt;width:470.2pt;height:522pt;z-index:252369920;mso-position-vertical-relative:page" coordorigin="-18573,-3143" coordsize="104268,66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">
                <v:shape id="Picture 42" o:spid="_x0000_s1055" type="#_x0000_t75" style="position:absolute;left:-18573;top:-3143;width:103245;height:64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">
                  <v:imagedata r:id="rId23" o:title="" croptop="16876f" cropbottom="87f"/>
                  <v:path arrowok="t"/>
                </v:shape>
                <v:shape id="Text Box 43" o:spid="_x0000_s1056" type="#_x0000_t202" style="position:absolute;left:-18573;top:60293;width:1042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14:paraId="7FAE9BFA" w14:textId="7121DEFA" w:rsidR="00B00716" w:rsidRPr="007F0DC5" w:rsidRDefault="00B00716" w:rsidP="005B5B7D">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4. Разписание на ДТВ № 20691</w:t>
                        </w:r>
                        <w:r>
                          <w:rPr>
                            <w:b/>
                            <w:bCs/>
                            <w:szCs w:val="24"/>
                            <w:lang w:val="bg-BG"/>
                          </w:rPr>
                          <w:t>.</w:t>
                        </w:r>
                      </w:p>
                    </w:txbxContent>
                  </v:textbox>
                </v:shape>
                <w10:wrap type="topAndBottom" anchory="page"/>
              </v:group>
            </w:pict>
          </mc:Fallback>
        </mc:AlternateContent>
      </w:r>
      <w:r w:rsidR="00A2399E" w:rsidRPr="00BD7A11">
        <w:rPr>
          <w:iCs/>
          <w:lang w:val="en-GB"/>
        </w:rPr>
        <w:t>DFT</w:t>
      </w:r>
      <w:r w:rsidR="00E353BE" w:rsidRPr="00BD7A11">
        <w:rPr>
          <w:iCs/>
          <w:lang w:val="en-GB"/>
        </w:rPr>
        <w:t xml:space="preserve"> № </w:t>
      </w:r>
      <w:r w:rsidR="00184BE4" w:rsidRPr="00BD7A11">
        <w:rPr>
          <w:iCs/>
          <w:lang w:val="en-GB"/>
        </w:rPr>
        <w:t xml:space="preserve">20691 </w:t>
      </w:r>
      <w:r w:rsidR="00A2399E" w:rsidRPr="00BD7A11">
        <w:rPr>
          <w:iCs/>
          <w:lang w:val="en-GB"/>
        </w:rPr>
        <w:t>moves under schedule</w:t>
      </w:r>
      <w:r w:rsidR="001851C4" w:rsidRPr="00BD7A11">
        <w:rPr>
          <w:iCs/>
          <w:lang w:val="en-GB"/>
        </w:rPr>
        <w:t xml:space="preserve">, </w:t>
      </w:r>
      <w:r w:rsidR="00A2399E" w:rsidRPr="00BD7A11">
        <w:rPr>
          <w:iCs/>
          <w:lang w:val="en-GB"/>
        </w:rPr>
        <w:t>shown in figure</w:t>
      </w:r>
      <w:r w:rsidR="001851C4" w:rsidRPr="00BD7A11">
        <w:rPr>
          <w:iCs/>
          <w:lang w:val="en-GB"/>
        </w:rPr>
        <w:t xml:space="preserve"> 3.</w:t>
      </w:r>
      <w:r w:rsidR="005B5B7D" w:rsidRPr="00BD7A11">
        <w:rPr>
          <w:iCs/>
          <w:lang w:val="en-GB"/>
        </w:rPr>
        <w:t>4</w:t>
      </w:r>
      <w:r w:rsidR="001851C4" w:rsidRPr="00BD7A11">
        <w:rPr>
          <w:iCs/>
          <w:lang w:val="en-GB"/>
        </w:rPr>
        <w:t>.</w:t>
      </w:r>
    </w:p>
    <w:p w14:paraId="47B7CF1F" w14:textId="0DE3A35C" w:rsidR="005B5B7D" w:rsidRPr="00BD7A11" w:rsidRDefault="00265092" w:rsidP="000271AD">
      <w:pPr>
        <w:rPr>
          <w:iCs/>
          <w:lang w:val="en-GB"/>
        </w:rPr>
      </w:pPr>
      <w:r w:rsidRPr="00BD7A11">
        <w:rPr>
          <w:noProof/>
          <w:lang w:val="bg-BG" w:eastAsia="bg-BG"/>
        </w:rPr>
        <mc:AlternateContent>
          <mc:Choice Requires="wpg">
            <w:drawing>
              <wp:anchor distT="0" distB="0" distL="114300" distR="114300" simplePos="0" relativeHeight="252374016" behindDoc="0" locked="0" layoutInCell="1" allowOverlap="1" wp14:anchorId="72A1F935" wp14:editId="4D7647C2">
                <wp:simplePos x="0" y="0"/>
                <wp:positionH relativeFrom="column">
                  <wp:posOffset>346710</wp:posOffset>
                </wp:positionH>
                <wp:positionV relativeFrom="page">
                  <wp:posOffset>800266</wp:posOffset>
                </wp:positionV>
                <wp:extent cx="5971540" cy="7835900"/>
                <wp:effectExtent l="0" t="0" r="0" b="0"/>
                <wp:wrapTopAndBottom/>
                <wp:docPr id="61" name="Group 61"/>
                <wp:cNvGraphicFramePr/>
                <a:graphic xmlns:a="http://schemas.openxmlformats.org/drawingml/2006/main">
                  <a:graphicData uri="http://schemas.microsoft.com/office/word/2010/wordprocessingGroup">
                    <wpg:wgp>
                      <wpg:cNvGrpSpPr/>
                      <wpg:grpSpPr>
                        <a:xfrm>
                          <a:off x="0" y="0"/>
                          <a:ext cx="5971540" cy="7835900"/>
                          <a:chOff x="-1857361" y="-981075"/>
                          <a:chExt cx="10426893" cy="8039100"/>
                        </a:xfrm>
                      </wpg:grpSpPr>
                      <pic:pic xmlns:pic="http://schemas.openxmlformats.org/drawingml/2006/picture">
                        <pic:nvPicPr>
                          <pic:cNvPr id="95" name="Picture 95"/>
                          <pic:cNvPicPr>
                            <a:picLocks noChangeAspect="1"/>
                          </pic:cNvPicPr>
                        </pic:nvPicPr>
                        <pic:blipFill rotWithShape="1">
                          <a:blip r:embed="rId24">
                            <a:extLst>
                              <a:ext uri="{28A0092B-C50C-407E-A947-70E740481C1C}">
                                <a14:useLocalDpi xmlns:a14="http://schemas.microsoft.com/office/drawing/2010/main" val="0"/>
                              </a:ext>
                            </a:extLst>
                          </a:blip>
                          <a:srcRect t="-80" b="-162"/>
                          <a:stretch/>
                        </pic:blipFill>
                        <pic:spPr>
                          <a:xfrm>
                            <a:off x="-1857361" y="-981075"/>
                            <a:ext cx="10324581" cy="7788232"/>
                          </a:xfrm>
                          <a:prstGeom prst="rect">
                            <a:avLst/>
                          </a:prstGeom>
                        </pic:spPr>
                      </pic:pic>
                      <wps:wsp>
                        <wps:cNvPr id="96" name="Text Box 96"/>
                        <wps:cNvSpPr txBox="1"/>
                        <wps:spPr>
                          <a:xfrm>
                            <a:off x="-1857361" y="6772275"/>
                            <a:ext cx="10426893" cy="285750"/>
                          </a:xfrm>
                          <a:prstGeom prst="rect">
                            <a:avLst/>
                          </a:prstGeom>
                          <a:solidFill>
                            <a:schemeClr val="lt1"/>
                          </a:solidFill>
                          <a:ln w="6350">
                            <a:noFill/>
                          </a:ln>
                        </wps:spPr>
                        <wps:txbx>
                          <w:txbxContent>
                            <w:p w14:paraId="17B794BA" w14:textId="18A203D6" w:rsidR="00B00716" w:rsidRPr="007F0DC5" w:rsidRDefault="00B00716" w:rsidP="00C775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5. </w:t>
                              </w:r>
                              <w:r>
                                <w:rPr>
                                  <w:b/>
                                </w:rPr>
                                <w:t>Schedule of DFT</w:t>
                              </w:r>
                              <w:r>
                                <w:rPr>
                                  <w:b/>
                                  <w:lang w:val="bg-BG"/>
                                </w:rPr>
                                <w:t xml:space="preserve"> № 20698</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2A1F935" id="Group 61" o:spid="_x0000_s1057" style="position:absolute;left:0;text-align:left;margin-left:27.3pt;margin-top:63pt;width:470.2pt;height:617pt;z-index:252374016;mso-position-vertical-relative:page;mso-height-relative:margin" coordorigin="-18573,-9810" coordsize="104268,8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">
                <v:shape id="Picture 95" o:spid="_x0000_s1058" type="#_x0000_t75" style="position:absolute;left:-18573;top:-9810;width:103245;height:7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">
                  <v:imagedata r:id="rId25" o:title="" croptop="-52f" cropbottom="-106f"/>
                  <v:path arrowok="t"/>
                </v:shape>
                <v:shape id="Text Box 96" o:spid="_x0000_s1059" type="#_x0000_t202" style="position:absolute;left:-18573;top:67722;width:10426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" fillcolor="white [3201]" stroked="f" strokeweight=".5pt">
                  <v:textbox>
                    <w:txbxContent>
                      <w:p w14:paraId="17B794BA" w14:textId="18A203D6" w:rsidR="00B00716" w:rsidRPr="007F0DC5" w:rsidRDefault="00B00716" w:rsidP="00C775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5. </w:t>
                        </w:r>
                        <w:r>
                          <w:rPr>
                            <w:b/>
                          </w:rPr>
                          <w:t>Schedule of DFT</w:t>
                        </w:r>
                        <w:r>
                          <w:rPr>
                            <w:b/>
                            <w:lang w:val="bg-BG"/>
                          </w:rPr>
                          <w:t xml:space="preserve"> № 20698</w:t>
                        </w:r>
                        <w:r>
                          <w:rPr>
                            <w:b/>
                            <w:bCs/>
                            <w:szCs w:val="24"/>
                            <w:lang w:val="bg-BG"/>
                          </w:rPr>
                          <w:t>.</w:t>
                        </w:r>
                      </w:p>
                    </w:txbxContent>
                  </v:textbox>
                </v:shape>
                <w10:wrap type="topAndBottom" anchory="page"/>
              </v:group>
            </w:pict>
          </mc:Fallback>
        </mc:AlternateContent>
      </w:r>
      <w:r w:rsidR="00D20B0E" w:rsidRPr="00BD7A11">
        <w:rPr>
          <w:iCs/>
          <w:lang w:val="en-GB"/>
        </w:rPr>
        <w:t>DFT</w:t>
      </w:r>
      <w:r w:rsidRPr="00BD7A11">
        <w:rPr>
          <w:iCs/>
          <w:lang w:val="en-GB"/>
        </w:rPr>
        <w:t xml:space="preserve"> № 20698 </w:t>
      </w:r>
      <w:r w:rsidR="00D20B0E" w:rsidRPr="00BD7A11">
        <w:rPr>
          <w:iCs/>
          <w:lang w:val="en-GB"/>
        </w:rPr>
        <w:t>moves under schedule shown in fig</w:t>
      </w:r>
      <w:r w:rsidRPr="00BD7A11">
        <w:rPr>
          <w:iCs/>
          <w:lang w:val="en-GB"/>
        </w:rPr>
        <w:t>. 3.5.</w:t>
      </w:r>
    </w:p>
    <w:p w14:paraId="5737C0FD" w14:textId="52C85493" w:rsidR="0032040E" w:rsidRPr="00BD7A11" w:rsidRDefault="0032040E" w:rsidP="000271AD">
      <w:pPr>
        <w:rPr>
          <w:iCs/>
          <w:lang w:val="en-GB"/>
        </w:rPr>
      </w:pPr>
      <w:r w:rsidRPr="00BD7A11">
        <w:rPr>
          <w:iCs/>
          <w:lang w:val="en-GB"/>
        </w:rPr>
        <w:lastRenderedPageBreak/>
        <w:t>The prepared schedules of the two trains DFT № 20691 and DFT № 20698 were taken from the control cabins of the two locomotives. In view of this, the locomotive drivers of the two trains were informed in advance on the train schedules.</w:t>
      </w:r>
    </w:p>
    <w:p w14:paraId="0685AF1B" w14:textId="2E8236BB" w:rsidR="00684D27" w:rsidRPr="00BD7A11" w:rsidRDefault="00B81751" w:rsidP="0012247B">
      <w:pPr>
        <w:pStyle w:val="ab"/>
        <w:numPr>
          <w:ilvl w:val="3"/>
          <w:numId w:val="8"/>
        </w:numPr>
        <w:ind w:left="709" w:firstLine="0"/>
        <w:contextualSpacing w:val="0"/>
        <w:rPr>
          <w:i/>
          <w:iCs/>
          <w:lang w:val="en-GB"/>
        </w:rPr>
      </w:pPr>
      <w:r w:rsidRPr="00BD7A11">
        <w:rPr>
          <w:i/>
          <w:iCs/>
          <w:lang w:val="en-GB"/>
        </w:rPr>
        <w:t xml:space="preserve"> </w:t>
      </w:r>
      <w:r w:rsidR="00F505E9" w:rsidRPr="00BD7A11">
        <w:rPr>
          <w:i/>
          <w:iCs/>
          <w:lang w:val="en-GB"/>
        </w:rPr>
        <w:t>Meteorological and geographical condition at the time of the event</w:t>
      </w:r>
      <w:r w:rsidR="00684D27" w:rsidRPr="00BD7A11">
        <w:rPr>
          <w:i/>
          <w:iCs/>
          <w:lang w:val="en-GB"/>
        </w:rPr>
        <w:t>.</w:t>
      </w:r>
    </w:p>
    <w:p w14:paraId="0955B7CD" w14:textId="69574740" w:rsidR="00893D17" w:rsidRPr="00BD7A11" w:rsidRDefault="00F505E9" w:rsidP="0012247B">
      <w:pPr>
        <w:pStyle w:val="ab"/>
        <w:numPr>
          <w:ilvl w:val="0"/>
          <w:numId w:val="3"/>
        </w:numPr>
        <w:rPr>
          <w:lang w:val="en-GB"/>
        </w:rPr>
      </w:pPr>
      <w:r w:rsidRPr="00BD7A11">
        <w:rPr>
          <w:lang w:val="en-GB"/>
        </w:rPr>
        <w:t>In the dark part of the day</w:t>
      </w:r>
      <w:r w:rsidR="00F77285" w:rsidRPr="00BD7A11">
        <w:rPr>
          <w:lang w:val="en-GB"/>
        </w:rPr>
        <w:t xml:space="preserve"> – </w:t>
      </w:r>
      <w:r w:rsidR="00401DCC" w:rsidRPr="00BD7A11">
        <w:rPr>
          <w:lang w:val="en-GB"/>
        </w:rPr>
        <w:t>03</w:t>
      </w:r>
      <w:r w:rsidR="00B81751" w:rsidRPr="00BD7A11">
        <w:rPr>
          <w:lang w:val="en-GB"/>
        </w:rPr>
        <w:t>:</w:t>
      </w:r>
      <w:r w:rsidR="005F0EFF" w:rsidRPr="00BD7A11">
        <w:rPr>
          <w:lang w:val="en-GB"/>
        </w:rPr>
        <w:t>13</w:t>
      </w:r>
      <w:r w:rsidR="00893D17" w:rsidRPr="00BD7A11">
        <w:rPr>
          <w:lang w:val="en-GB"/>
        </w:rPr>
        <w:t xml:space="preserve"> </w:t>
      </w:r>
      <w:r w:rsidRPr="00BD7A11">
        <w:rPr>
          <w:lang w:val="en-GB"/>
        </w:rPr>
        <w:t>a.m.</w:t>
      </w:r>
      <w:r w:rsidR="00154C3C" w:rsidRPr="00BD7A11">
        <w:rPr>
          <w:lang w:val="en-GB"/>
        </w:rPr>
        <w:t xml:space="preserve"> (</w:t>
      </w:r>
      <w:r w:rsidRPr="00BD7A11">
        <w:rPr>
          <w:lang w:val="en-GB"/>
        </w:rPr>
        <w:t>under taken data from the diaries of the traffic manager on-duty</w:t>
      </w:r>
      <w:r w:rsidR="00154C3C" w:rsidRPr="00BD7A11">
        <w:rPr>
          <w:lang w:val="en-GB"/>
        </w:rPr>
        <w:t>)</w:t>
      </w:r>
      <w:r w:rsidR="00893D17" w:rsidRPr="00BD7A11">
        <w:rPr>
          <w:lang w:val="en-GB"/>
        </w:rPr>
        <w:t xml:space="preserve">; </w:t>
      </w:r>
    </w:p>
    <w:p w14:paraId="3878E3BA" w14:textId="40129D59" w:rsidR="00893D17" w:rsidRPr="00BD7A11" w:rsidRDefault="00A425A4" w:rsidP="0012247B">
      <w:pPr>
        <w:pStyle w:val="ab"/>
        <w:numPr>
          <w:ilvl w:val="0"/>
          <w:numId w:val="3"/>
        </w:numPr>
        <w:rPr>
          <w:lang w:val="en-GB"/>
        </w:rPr>
      </w:pPr>
      <w:r w:rsidRPr="00BD7A11">
        <w:rPr>
          <w:lang w:val="en-GB"/>
        </w:rPr>
        <w:t>Air temperature</w:t>
      </w:r>
      <w:r w:rsidR="00F548A0" w:rsidRPr="00BD7A11">
        <w:rPr>
          <w:lang w:val="en-GB"/>
        </w:rPr>
        <w:t>:</w:t>
      </w:r>
      <w:r w:rsidR="00F94C97" w:rsidRPr="00BD7A11">
        <w:rPr>
          <w:lang w:val="en-GB"/>
        </w:rPr>
        <w:t xml:space="preserve"> -10</w:t>
      </w:r>
      <w:r w:rsidR="00893D17" w:rsidRPr="00BD7A11">
        <w:rPr>
          <w:lang w:val="en-GB"/>
        </w:rPr>
        <w:t>º</w:t>
      </w:r>
      <w:r w:rsidR="00C456F3" w:rsidRPr="00BD7A11">
        <w:rPr>
          <w:lang w:val="en-GB"/>
        </w:rPr>
        <w:t>С</w:t>
      </w:r>
      <w:r w:rsidR="00893D17" w:rsidRPr="00BD7A11">
        <w:rPr>
          <w:lang w:val="en-GB"/>
        </w:rPr>
        <w:t>;</w:t>
      </w:r>
    </w:p>
    <w:p w14:paraId="76CF29C2" w14:textId="24FBCBA7" w:rsidR="000036CA" w:rsidRPr="00BD7A11" w:rsidRDefault="00377DE5" w:rsidP="0012247B">
      <w:pPr>
        <w:pStyle w:val="ab"/>
        <w:numPr>
          <w:ilvl w:val="0"/>
          <w:numId w:val="3"/>
        </w:numPr>
        <w:rPr>
          <w:lang w:val="en-GB"/>
        </w:rPr>
      </w:pPr>
      <w:r w:rsidRPr="00BD7A11">
        <w:rPr>
          <w:lang w:val="en-GB"/>
        </w:rPr>
        <w:t>Wind direction speed around</w:t>
      </w:r>
      <w:r w:rsidR="00F94C97" w:rsidRPr="00BD7A11">
        <w:rPr>
          <w:lang w:val="en-GB"/>
        </w:rPr>
        <w:t xml:space="preserve"> 3</w:t>
      </w:r>
      <w:r w:rsidRPr="00BD7A11">
        <w:rPr>
          <w:lang w:val="en-GB"/>
        </w:rPr>
        <w:t xml:space="preserve"> km/h</w:t>
      </w:r>
      <w:r w:rsidR="00F548A0" w:rsidRPr="00BD7A11">
        <w:rPr>
          <w:lang w:val="en-GB"/>
        </w:rPr>
        <w:t xml:space="preserve">, </w:t>
      </w:r>
      <w:r w:rsidRPr="00BD7A11">
        <w:rPr>
          <w:lang w:val="en-GB"/>
        </w:rPr>
        <w:t>Western</w:t>
      </w:r>
      <w:r w:rsidR="00893D17" w:rsidRPr="00BD7A11">
        <w:rPr>
          <w:lang w:val="en-GB"/>
        </w:rPr>
        <w:t>;</w:t>
      </w:r>
    </w:p>
    <w:p w14:paraId="77BC7F5D" w14:textId="4B340987" w:rsidR="00893D17" w:rsidRPr="00BD7A11" w:rsidRDefault="00377DE5" w:rsidP="0012247B">
      <w:pPr>
        <w:pStyle w:val="ab"/>
        <w:numPr>
          <w:ilvl w:val="0"/>
          <w:numId w:val="3"/>
        </w:numPr>
        <w:rPr>
          <w:lang w:val="en-GB"/>
        </w:rPr>
      </w:pPr>
      <w:r w:rsidRPr="00BD7A11">
        <w:rPr>
          <w:lang w:val="en-GB"/>
        </w:rPr>
        <w:t>Weather</w:t>
      </w:r>
      <w:r w:rsidR="00893D17" w:rsidRPr="00BD7A11">
        <w:rPr>
          <w:lang w:val="en-GB"/>
        </w:rPr>
        <w:t xml:space="preserve"> – </w:t>
      </w:r>
      <w:r w:rsidRPr="00BD7A11">
        <w:rPr>
          <w:lang w:val="en-GB"/>
        </w:rPr>
        <w:t>cloudy</w:t>
      </w:r>
      <w:r w:rsidR="00893D17" w:rsidRPr="00BD7A11">
        <w:rPr>
          <w:lang w:val="en-GB"/>
        </w:rPr>
        <w:t xml:space="preserve">, </w:t>
      </w:r>
      <w:r w:rsidRPr="00BD7A11">
        <w:rPr>
          <w:lang w:val="en-GB"/>
        </w:rPr>
        <w:t>with rains and snowing with normal visibility of the signals</w:t>
      </w:r>
      <w:r w:rsidR="00893D17" w:rsidRPr="00BD7A11">
        <w:rPr>
          <w:lang w:val="en-GB"/>
        </w:rPr>
        <w:t>;</w:t>
      </w:r>
    </w:p>
    <w:p w14:paraId="502BFB1F" w14:textId="70B882CA" w:rsidR="00684D27" w:rsidRPr="00BD7A11" w:rsidRDefault="004B69B8" w:rsidP="0012247B">
      <w:pPr>
        <w:pStyle w:val="ab"/>
        <w:numPr>
          <w:ilvl w:val="3"/>
          <w:numId w:val="8"/>
        </w:numPr>
        <w:tabs>
          <w:tab w:val="left" w:pos="1560"/>
        </w:tabs>
        <w:ind w:left="709" w:firstLine="0"/>
        <w:contextualSpacing w:val="0"/>
        <w:rPr>
          <w:i/>
          <w:iCs/>
          <w:lang w:val="en-GB"/>
        </w:rPr>
      </w:pPr>
      <w:r w:rsidRPr="00BD7A11">
        <w:rPr>
          <w:i/>
          <w:iCs/>
          <w:lang w:val="en-GB"/>
        </w:rPr>
        <w:t>Performance of construction activities on the site or in vicinity</w:t>
      </w:r>
      <w:r w:rsidR="00684D27" w:rsidRPr="00BD7A11">
        <w:rPr>
          <w:i/>
          <w:iCs/>
          <w:lang w:val="en-GB"/>
        </w:rPr>
        <w:t>.</w:t>
      </w:r>
    </w:p>
    <w:p w14:paraId="7A7DB299" w14:textId="33592143" w:rsidR="009B60FA" w:rsidRPr="00BD7A11" w:rsidRDefault="004B69B8" w:rsidP="00F94C97">
      <w:pPr>
        <w:tabs>
          <w:tab w:val="left" w:pos="1560"/>
        </w:tabs>
        <w:rPr>
          <w:iCs/>
          <w:lang w:val="en-GB"/>
        </w:rPr>
      </w:pPr>
      <w:r w:rsidRPr="00BD7A11">
        <w:rPr>
          <w:iCs/>
          <w:lang w:val="en-GB"/>
        </w:rPr>
        <w:t>Not applicable</w:t>
      </w:r>
      <w:r w:rsidR="00F94C97" w:rsidRPr="00BD7A11">
        <w:rPr>
          <w:iCs/>
          <w:lang w:val="en-GB"/>
        </w:rPr>
        <w:t>.</w:t>
      </w:r>
    </w:p>
    <w:p w14:paraId="1D18C878" w14:textId="5F6D96A9" w:rsidR="00787F65" w:rsidRPr="00BD7A11" w:rsidRDefault="004B69B8" w:rsidP="0012247B">
      <w:pPr>
        <w:pStyle w:val="ab"/>
        <w:numPr>
          <w:ilvl w:val="3"/>
          <w:numId w:val="8"/>
        </w:numPr>
        <w:rPr>
          <w:i/>
          <w:iCs/>
          <w:lang w:val="en-GB"/>
        </w:rPr>
      </w:pPr>
      <w:r w:rsidRPr="00BD7A11">
        <w:rPr>
          <w:i/>
          <w:iCs/>
          <w:lang w:val="en-GB"/>
        </w:rPr>
        <w:t>Fatalities, injuries and material damages</w:t>
      </w:r>
      <w:r w:rsidR="00787F65" w:rsidRPr="00BD7A11">
        <w:rPr>
          <w:i/>
          <w:iCs/>
          <w:lang w:val="en-GB"/>
        </w:rPr>
        <w:t>:</w:t>
      </w:r>
    </w:p>
    <w:p w14:paraId="6ECCE800" w14:textId="74921331" w:rsidR="002E38AC" w:rsidRPr="00BD7A11" w:rsidRDefault="00557ED3" w:rsidP="0012247B">
      <w:pPr>
        <w:pStyle w:val="ab"/>
        <w:numPr>
          <w:ilvl w:val="3"/>
          <w:numId w:val="8"/>
        </w:numPr>
        <w:ind w:left="709" w:firstLine="0"/>
        <w:rPr>
          <w:i/>
          <w:iCs/>
          <w:lang w:val="en-GB"/>
        </w:rPr>
      </w:pPr>
      <w:r w:rsidRPr="00BD7A11">
        <w:rPr>
          <w:i/>
          <w:iCs/>
          <w:lang w:val="en-GB"/>
        </w:rPr>
        <w:t>Employees of the railway infrastructure manager or railway undertaking</w:t>
      </w:r>
      <w:r w:rsidR="002E38AC" w:rsidRPr="00BD7A11">
        <w:rPr>
          <w:i/>
          <w:iCs/>
          <w:lang w:val="en-GB"/>
        </w:rPr>
        <w:t>.</w:t>
      </w:r>
    </w:p>
    <w:p w14:paraId="45ED3E3D" w14:textId="379B6196" w:rsidR="002E38AC" w:rsidRPr="00BD7A11" w:rsidRDefault="001A4D8E" w:rsidP="002E38AC">
      <w:pPr>
        <w:ind w:firstLine="720"/>
        <w:rPr>
          <w:lang w:val="en-GB"/>
        </w:rPr>
      </w:pPr>
      <w:r w:rsidRPr="00BD7A11">
        <w:rPr>
          <w:lang w:val="en-GB"/>
        </w:rPr>
        <w:t>None</w:t>
      </w:r>
      <w:r w:rsidR="00893D17" w:rsidRPr="00BD7A11">
        <w:rPr>
          <w:lang w:val="en-GB"/>
        </w:rPr>
        <w:t>.</w:t>
      </w:r>
    </w:p>
    <w:p w14:paraId="397975EA" w14:textId="42C26D62" w:rsidR="002E38AC" w:rsidRPr="00BD7A11" w:rsidRDefault="008E4FAC" w:rsidP="0012247B">
      <w:pPr>
        <w:pStyle w:val="ab"/>
        <w:numPr>
          <w:ilvl w:val="3"/>
          <w:numId w:val="8"/>
        </w:numPr>
        <w:rPr>
          <w:i/>
          <w:iCs/>
          <w:lang w:val="en-GB"/>
        </w:rPr>
      </w:pPr>
      <w:r w:rsidRPr="00BD7A11">
        <w:rPr>
          <w:i/>
          <w:iCs/>
          <w:lang w:val="en-GB"/>
        </w:rPr>
        <w:t>Other persons officially connected with the location of the event</w:t>
      </w:r>
      <w:r w:rsidR="002E38AC" w:rsidRPr="00BD7A11">
        <w:rPr>
          <w:i/>
          <w:iCs/>
          <w:lang w:val="en-GB"/>
        </w:rPr>
        <w:t>.</w:t>
      </w:r>
    </w:p>
    <w:p w14:paraId="03AD5DFD" w14:textId="7B4691C8" w:rsidR="002E38AC" w:rsidRPr="00BD7A11" w:rsidRDefault="001A4D8E" w:rsidP="00BA6C1D">
      <w:pPr>
        <w:ind w:firstLine="720"/>
        <w:rPr>
          <w:lang w:val="en-GB"/>
        </w:rPr>
      </w:pPr>
      <w:r w:rsidRPr="00BD7A11">
        <w:rPr>
          <w:lang w:val="en-GB"/>
        </w:rPr>
        <w:t>None</w:t>
      </w:r>
      <w:r w:rsidR="00893D17" w:rsidRPr="00BD7A11">
        <w:rPr>
          <w:lang w:val="en-GB"/>
        </w:rPr>
        <w:t>.</w:t>
      </w:r>
    </w:p>
    <w:p w14:paraId="2CFB6D6E" w14:textId="218AEE37" w:rsidR="002E38AC" w:rsidRPr="00BD7A11" w:rsidRDefault="00E97454" w:rsidP="0012247B">
      <w:pPr>
        <w:pStyle w:val="ab"/>
        <w:numPr>
          <w:ilvl w:val="3"/>
          <w:numId w:val="8"/>
        </w:numPr>
        <w:rPr>
          <w:i/>
          <w:iCs/>
          <w:lang w:val="en-GB"/>
        </w:rPr>
      </w:pPr>
      <w:r w:rsidRPr="00BD7A11">
        <w:rPr>
          <w:i/>
          <w:iCs/>
          <w:lang w:val="en-GB"/>
        </w:rPr>
        <w:t>Passengers</w:t>
      </w:r>
      <w:r w:rsidR="002E38AC" w:rsidRPr="00BD7A11">
        <w:rPr>
          <w:i/>
          <w:iCs/>
          <w:lang w:val="en-GB"/>
        </w:rPr>
        <w:t>.</w:t>
      </w:r>
    </w:p>
    <w:p w14:paraId="44A1E97B" w14:textId="55BDA100" w:rsidR="002E38AC" w:rsidRPr="00BD7A11" w:rsidRDefault="001A4D8E" w:rsidP="00BA6C1D">
      <w:pPr>
        <w:ind w:firstLine="720"/>
        <w:rPr>
          <w:lang w:val="en-GB"/>
        </w:rPr>
      </w:pPr>
      <w:r w:rsidRPr="00BD7A11">
        <w:rPr>
          <w:lang w:val="en-GB"/>
        </w:rPr>
        <w:t>None</w:t>
      </w:r>
      <w:r w:rsidR="00893D17" w:rsidRPr="00BD7A11">
        <w:rPr>
          <w:lang w:val="en-GB"/>
        </w:rPr>
        <w:t>.</w:t>
      </w:r>
    </w:p>
    <w:p w14:paraId="1286E954" w14:textId="50F5D3F8" w:rsidR="002E38AC" w:rsidRPr="00BD7A11" w:rsidRDefault="00E97454" w:rsidP="0012247B">
      <w:pPr>
        <w:pStyle w:val="ab"/>
        <w:numPr>
          <w:ilvl w:val="3"/>
          <w:numId w:val="8"/>
        </w:numPr>
        <w:rPr>
          <w:i/>
          <w:iCs/>
          <w:lang w:val="en-GB"/>
        </w:rPr>
      </w:pPr>
      <w:r w:rsidRPr="00BD7A11">
        <w:rPr>
          <w:i/>
          <w:iCs/>
          <w:lang w:val="en-GB"/>
        </w:rPr>
        <w:t>External persons</w:t>
      </w:r>
      <w:r w:rsidR="002E38AC" w:rsidRPr="00BD7A11">
        <w:rPr>
          <w:i/>
          <w:iCs/>
          <w:lang w:val="en-GB"/>
        </w:rPr>
        <w:t>.</w:t>
      </w:r>
    </w:p>
    <w:p w14:paraId="5CB20698" w14:textId="043085CA" w:rsidR="002E38AC" w:rsidRPr="00BD7A11" w:rsidRDefault="001A4D8E" w:rsidP="00BA6C1D">
      <w:pPr>
        <w:ind w:firstLine="720"/>
        <w:rPr>
          <w:lang w:val="en-GB"/>
        </w:rPr>
      </w:pPr>
      <w:r w:rsidRPr="00BD7A11">
        <w:rPr>
          <w:lang w:val="en-GB"/>
        </w:rPr>
        <w:t>None</w:t>
      </w:r>
      <w:r w:rsidR="00893D17" w:rsidRPr="00BD7A11">
        <w:rPr>
          <w:lang w:val="en-GB"/>
        </w:rPr>
        <w:t>.</w:t>
      </w:r>
    </w:p>
    <w:p w14:paraId="34B3CF35" w14:textId="66901E5E" w:rsidR="002E38AC" w:rsidRPr="00BD7A11" w:rsidRDefault="00E97454" w:rsidP="0012247B">
      <w:pPr>
        <w:pStyle w:val="ab"/>
        <w:numPr>
          <w:ilvl w:val="3"/>
          <w:numId w:val="8"/>
        </w:numPr>
        <w:rPr>
          <w:i/>
          <w:iCs/>
          <w:lang w:val="en-GB"/>
        </w:rPr>
      </w:pPr>
      <w:r w:rsidRPr="00BD7A11">
        <w:rPr>
          <w:i/>
          <w:iCs/>
          <w:lang w:val="en-GB"/>
        </w:rPr>
        <w:t>Cargo, luggage or other property</w:t>
      </w:r>
      <w:r w:rsidR="002E38AC" w:rsidRPr="00BD7A11">
        <w:rPr>
          <w:i/>
          <w:iCs/>
          <w:lang w:val="en-GB"/>
        </w:rPr>
        <w:t>.</w:t>
      </w:r>
    </w:p>
    <w:p w14:paraId="712103DC" w14:textId="15676D2C" w:rsidR="002E38AC" w:rsidRPr="00BD7A11" w:rsidRDefault="001A4D8E" w:rsidP="00BA6C1D">
      <w:pPr>
        <w:ind w:firstLine="720"/>
        <w:rPr>
          <w:lang w:val="en-GB"/>
        </w:rPr>
      </w:pPr>
      <w:r w:rsidRPr="00BD7A11">
        <w:rPr>
          <w:lang w:val="en-GB"/>
        </w:rPr>
        <w:t>None</w:t>
      </w:r>
      <w:r w:rsidR="00893D17" w:rsidRPr="00BD7A11">
        <w:rPr>
          <w:lang w:val="en-GB"/>
        </w:rPr>
        <w:t>.</w:t>
      </w:r>
    </w:p>
    <w:p w14:paraId="1A9E066F" w14:textId="4F59DB96" w:rsidR="002E38AC" w:rsidRPr="00BD7A11" w:rsidRDefault="001523D4" w:rsidP="0012247B">
      <w:pPr>
        <w:pStyle w:val="ab"/>
        <w:numPr>
          <w:ilvl w:val="3"/>
          <w:numId w:val="8"/>
        </w:numPr>
        <w:rPr>
          <w:i/>
          <w:iCs/>
          <w:lang w:val="en-GB"/>
        </w:rPr>
      </w:pPr>
      <w:r w:rsidRPr="00BD7A11">
        <w:rPr>
          <w:i/>
          <w:iCs/>
          <w:lang w:val="en-GB"/>
        </w:rPr>
        <w:t>Environment</w:t>
      </w:r>
      <w:r w:rsidR="002E38AC" w:rsidRPr="00BD7A11">
        <w:rPr>
          <w:i/>
          <w:iCs/>
          <w:lang w:val="en-GB"/>
        </w:rPr>
        <w:t>.</w:t>
      </w:r>
    </w:p>
    <w:p w14:paraId="32A6773B" w14:textId="46ABCB06" w:rsidR="00A11130" w:rsidRPr="00BD7A11" w:rsidRDefault="001A4D8E" w:rsidP="00A11130">
      <w:pPr>
        <w:rPr>
          <w:iCs/>
          <w:lang w:val="en-GB"/>
        </w:rPr>
      </w:pPr>
      <w:r w:rsidRPr="00BD7A11">
        <w:rPr>
          <w:lang w:val="en-GB"/>
        </w:rPr>
        <w:t>None</w:t>
      </w:r>
      <w:r w:rsidR="00A11130" w:rsidRPr="00BD7A11">
        <w:rPr>
          <w:iCs/>
          <w:lang w:val="en-GB"/>
        </w:rPr>
        <w:t>.</w:t>
      </w:r>
    </w:p>
    <w:p w14:paraId="5536D472" w14:textId="4D95B660" w:rsidR="00893D17" w:rsidRPr="00BD7A11" w:rsidRDefault="001523D4" w:rsidP="0012247B">
      <w:pPr>
        <w:pStyle w:val="ab"/>
        <w:numPr>
          <w:ilvl w:val="3"/>
          <w:numId w:val="8"/>
        </w:numPr>
        <w:tabs>
          <w:tab w:val="left" w:pos="1560"/>
          <w:tab w:val="left" w:pos="1701"/>
        </w:tabs>
        <w:rPr>
          <w:i/>
          <w:iCs/>
          <w:lang w:val="en-GB"/>
        </w:rPr>
      </w:pPr>
      <w:r w:rsidRPr="00BD7A11">
        <w:rPr>
          <w:i/>
          <w:iCs/>
          <w:lang w:val="en-GB"/>
        </w:rPr>
        <w:t>Rolling stock</w:t>
      </w:r>
      <w:r w:rsidR="00893D17" w:rsidRPr="00BD7A11">
        <w:rPr>
          <w:i/>
          <w:iCs/>
          <w:lang w:val="en-GB"/>
        </w:rPr>
        <w:t>.</w:t>
      </w:r>
    </w:p>
    <w:p w14:paraId="642731D3" w14:textId="6661F70F" w:rsidR="00834D13" w:rsidRPr="00BD7A11" w:rsidRDefault="00BD18B1" w:rsidP="00893D17">
      <w:pPr>
        <w:rPr>
          <w:lang w:val="en-GB"/>
        </w:rPr>
      </w:pPr>
      <w:r w:rsidRPr="00BD7A11">
        <w:rPr>
          <w:lang w:val="en-GB"/>
        </w:rPr>
        <w:sym w:font="Symbol" w:char="F0B7"/>
      </w:r>
      <w:r w:rsidRPr="00BD7A11">
        <w:rPr>
          <w:lang w:val="en-GB"/>
        </w:rPr>
        <w:t xml:space="preserve"> </w:t>
      </w:r>
      <w:r w:rsidR="001523D4" w:rsidRPr="00BD7A11">
        <w:rPr>
          <w:lang w:val="en-GB"/>
        </w:rPr>
        <w:t>Serious damages, caused to the running gears of the derailed two locomotives</w:t>
      </w:r>
      <w:r w:rsidR="00F94C97" w:rsidRPr="00BD7A11">
        <w:rPr>
          <w:lang w:val="en-GB"/>
        </w:rPr>
        <w:t xml:space="preserve"> № </w:t>
      </w:r>
      <w:r w:rsidR="00CD1AE7" w:rsidRPr="00BD7A11">
        <w:rPr>
          <w:lang w:val="en-GB"/>
        </w:rPr>
        <w:t>91522086001-8</w:t>
      </w:r>
      <w:r w:rsidR="002D2DC9" w:rsidRPr="00BD7A11">
        <w:rPr>
          <w:lang w:val="en-GB"/>
        </w:rPr>
        <w:t xml:space="preserve"> </w:t>
      </w:r>
      <w:r w:rsidR="001523D4" w:rsidRPr="00BD7A11">
        <w:rPr>
          <w:lang w:val="en-GB"/>
        </w:rPr>
        <w:t>and</w:t>
      </w:r>
      <w:r w:rsidR="00CD1AE7" w:rsidRPr="00BD7A11">
        <w:rPr>
          <w:lang w:val="en-GB"/>
        </w:rPr>
        <w:t xml:space="preserve"> </w:t>
      </w:r>
      <w:r w:rsidR="00F94C97" w:rsidRPr="00BD7A11">
        <w:rPr>
          <w:lang w:val="en-GB"/>
        </w:rPr>
        <w:t>№</w:t>
      </w:r>
      <w:r w:rsidR="00CD1AE7" w:rsidRPr="00BD7A11">
        <w:rPr>
          <w:lang w:val="en-GB"/>
        </w:rPr>
        <w:t xml:space="preserve"> 91522086005-9</w:t>
      </w:r>
      <w:r w:rsidR="00F31BEA" w:rsidRPr="00BD7A11">
        <w:rPr>
          <w:lang w:val="en-GB"/>
        </w:rPr>
        <w:t>, and lighter damages to the train non-derailed locomotive</w:t>
      </w:r>
      <w:r w:rsidR="00CD1AE7" w:rsidRPr="00BD7A11">
        <w:rPr>
          <w:lang w:val="en-GB"/>
        </w:rPr>
        <w:t xml:space="preserve"> № 91520085005-4</w:t>
      </w:r>
      <w:r w:rsidR="00893D17" w:rsidRPr="00BD7A11">
        <w:rPr>
          <w:lang w:val="en-GB"/>
        </w:rPr>
        <w:t xml:space="preserve">. </w:t>
      </w:r>
    </w:p>
    <w:p w14:paraId="7DC4DB72" w14:textId="2AE613A9" w:rsidR="00834D13" w:rsidRPr="00BD7A11" w:rsidRDefault="00BD18B1" w:rsidP="00893D17">
      <w:pPr>
        <w:rPr>
          <w:lang w:val="en-GB"/>
        </w:rPr>
      </w:pPr>
      <w:r w:rsidRPr="00BD7A11">
        <w:rPr>
          <w:lang w:val="en-GB"/>
        </w:rPr>
        <w:sym w:font="Symbol" w:char="F0B7"/>
      </w:r>
      <w:r w:rsidRPr="00BD7A11">
        <w:rPr>
          <w:lang w:val="en-GB"/>
        </w:rPr>
        <w:t xml:space="preserve"> </w:t>
      </w:r>
      <w:r w:rsidR="00B10690" w:rsidRPr="00BD7A11">
        <w:rPr>
          <w:lang w:val="en-GB"/>
        </w:rPr>
        <w:t>Financial account presented by Bulmarket Rail Cargo EOOD for caused damages amounting to</w:t>
      </w:r>
      <w:r w:rsidR="00E01507" w:rsidRPr="00BD7A11">
        <w:rPr>
          <w:lang w:val="en-GB"/>
        </w:rPr>
        <w:t xml:space="preserve"> </w:t>
      </w:r>
      <w:r w:rsidR="00DE74B2" w:rsidRPr="00BD7A11">
        <w:rPr>
          <w:lang w:val="en-GB"/>
        </w:rPr>
        <w:t xml:space="preserve">169 151,96 </w:t>
      </w:r>
      <w:r w:rsidR="00B10690" w:rsidRPr="00BD7A11">
        <w:rPr>
          <w:lang w:val="en-GB"/>
        </w:rPr>
        <w:t>BGN</w:t>
      </w:r>
      <w:r w:rsidR="00DE74B2" w:rsidRPr="00BD7A11">
        <w:rPr>
          <w:lang w:val="en-GB"/>
        </w:rPr>
        <w:t>.</w:t>
      </w:r>
    </w:p>
    <w:p w14:paraId="18B87286" w14:textId="6EA34D0C" w:rsidR="00893D17" w:rsidRPr="00BD7A11" w:rsidRDefault="0056672F" w:rsidP="0012247B">
      <w:pPr>
        <w:pStyle w:val="ab"/>
        <w:numPr>
          <w:ilvl w:val="3"/>
          <w:numId w:val="8"/>
        </w:numPr>
        <w:tabs>
          <w:tab w:val="left" w:pos="1560"/>
        </w:tabs>
        <w:rPr>
          <w:i/>
          <w:iCs/>
          <w:lang w:val="en-GB"/>
        </w:rPr>
      </w:pPr>
      <w:r w:rsidRPr="00BD7A11">
        <w:rPr>
          <w:i/>
          <w:iCs/>
          <w:lang w:val="en-GB"/>
        </w:rPr>
        <w:t>Railway infrastructure</w:t>
      </w:r>
      <w:r w:rsidR="00893D17" w:rsidRPr="00BD7A11">
        <w:rPr>
          <w:i/>
          <w:iCs/>
          <w:lang w:val="en-GB"/>
        </w:rPr>
        <w:t>.</w:t>
      </w:r>
    </w:p>
    <w:p w14:paraId="2D80E514" w14:textId="407A1716" w:rsidR="001F19AA" w:rsidRPr="00BD7A11" w:rsidRDefault="00BD18B1" w:rsidP="000036CA">
      <w:pPr>
        <w:ind w:firstLine="720"/>
        <w:rPr>
          <w:lang w:val="en-GB"/>
        </w:rPr>
      </w:pPr>
      <w:r w:rsidRPr="00BD7A11">
        <w:rPr>
          <w:lang w:val="en-GB"/>
        </w:rPr>
        <w:sym w:font="Symbol" w:char="F0B7"/>
      </w:r>
      <w:r w:rsidRPr="00BD7A11">
        <w:rPr>
          <w:lang w:val="en-GB"/>
        </w:rPr>
        <w:t xml:space="preserve"> </w:t>
      </w:r>
      <w:r w:rsidR="0056672F" w:rsidRPr="00BD7A11">
        <w:rPr>
          <w:lang w:val="en-GB"/>
        </w:rPr>
        <w:t>Financial account for the damages caused to the rail track and rail switch because of the derailment</w:t>
      </w:r>
      <w:r w:rsidR="00347B28" w:rsidRPr="00BD7A11">
        <w:rPr>
          <w:lang w:val="en-GB"/>
        </w:rPr>
        <w:t>,</w:t>
      </w:r>
      <w:r w:rsidR="00893D17" w:rsidRPr="00BD7A11">
        <w:rPr>
          <w:lang w:val="en-GB"/>
        </w:rPr>
        <w:t xml:space="preserve"> </w:t>
      </w:r>
      <w:r w:rsidR="0056672F" w:rsidRPr="00BD7A11">
        <w:rPr>
          <w:lang w:val="en-GB"/>
        </w:rPr>
        <w:t>amounting to</w:t>
      </w:r>
      <w:r w:rsidR="00893D17" w:rsidRPr="00BD7A11">
        <w:rPr>
          <w:lang w:val="en-GB"/>
        </w:rPr>
        <w:t xml:space="preserve"> </w:t>
      </w:r>
      <w:r w:rsidR="00CD1AE7" w:rsidRPr="00BD7A11">
        <w:rPr>
          <w:lang w:val="en-GB"/>
        </w:rPr>
        <w:t xml:space="preserve">10 952,46 </w:t>
      </w:r>
      <w:r w:rsidR="0056672F" w:rsidRPr="00BD7A11">
        <w:rPr>
          <w:lang w:val="en-GB"/>
        </w:rPr>
        <w:t>BGN in Ilyiantsi station</w:t>
      </w:r>
      <w:r w:rsidR="00DA57DF" w:rsidRPr="00BD7A11">
        <w:rPr>
          <w:lang w:val="en-GB"/>
        </w:rPr>
        <w:t>;</w:t>
      </w:r>
    </w:p>
    <w:p w14:paraId="03B61E37" w14:textId="1B68740B" w:rsidR="00F77285" w:rsidRPr="00BD7A11" w:rsidRDefault="00F77285" w:rsidP="000036CA">
      <w:pPr>
        <w:ind w:firstLine="720"/>
        <w:rPr>
          <w:lang w:val="en-GB"/>
        </w:rPr>
      </w:pPr>
      <w:r w:rsidRPr="00BD7A11">
        <w:rPr>
          <w:lang w:val="en-GB"/>
        </w:rPr>
        <w:sym w:font="Symbol" w:char="F0B7"/>
      </w:r>
      <w:r w:rsidRPr="00BD7A11">
        <w:rPr>
          <w:lang w:val="en-GB"/>
        </w:rPr>
        <w:t xml:space="preserve"> </w:t>
      </w:r>
      <w:r w:rsidR="0079205C" w:rsidRPr="00BD7A11">
        <w:rPr>
          <w:lang w:val="en-GB"/>
        </w:rPr>
        <w:t>Financial account for the damages caused to the signalling equipment because of the derailment, amounting</w:t>
      </w:r>
      <w:r w:rsidR="005E40CC" w:rsidRPr="00BD7A11">
        <w:rPr>
          <w:lang w:val="en-GB"/>
        </w:rPr>
        <w:t xml:space="preserve"> </w:t>
      </w:r>
      <w:r w:rsidR="0079205C" w:rsidRPr="00BD7A11">
        <w:rPr>
          <w:lang w:val="en-GB"/>
        </w:rPr>
        <w:t xml:space="preserve">to </w:t>
      </w:r>
      <w:r w:rsidR="005E40CC" w:rsidRPr="00BD7A11">
        <w:rPr>
          <w:lang w:val="en-GB"/>
        </w:rPr>
        <w:t>767</w:t>
      </w:r>
      <w:r w:rsidR="003C601E" w:rsidRPr="00BD7A11">
        <w:rPr>
          <w:lang w:val="en-GB"/>
        </w:rPr>
        <w:t>,52</w:t>
      </w:r>
      <w:r w:rsidRPr="00BD7A11">
        <w:rPr>
          <w:lang w:val="en-GB"/>
        </w:rPr>
        <w:t xml:space="preserve"> </w:t>
      </w:r>
      <w:r w:rsidR="0079205C" w:rsidRPr="00BD7A11">
        <w:rPr>
          <w:lang w:val="en-GB"/>
        </w:rPr>
        <w:t>BGN</w:t>
      </w:r>
      <w:r w:rsidR="00FD472B" w:rsidRPr="00BD7A11">
        <w:rPr>
          <w:lang w:val="en-GB"/>
        </w:rPr>
        <w:t xml:space="preserve"> </w:t>
      </w:r>
      <w:r w:rsidR="0079205C" w:rsidRPr="00BD7A11">
        <w:rPr>
          <w:lang w:val="en-GB"/>
        </w:rPr>
        <w:t>in Ilyiantsi station</w:t>
      </w:r>
      <w:r w:rsidRPr="00BD7A11">
        <w:rPr>
          <w:lang w:val="en-GB"/>
        </w:rPr>
        <w:t>;</w:t>
      </w:r>
    </w:p>
    <w:p w14:paraId="2D2C9D50" w14:textId="0FB50C63" w:rsidR="00CD1AE7" w:rsidRPr="00BD7A11" w:rsidRDefault="00CD1AE7" w:rsidP="000036CA">
      <w:pPr>
        <w:ind w:firstLine="720"/>
        <w:rPr>
          <w:lang w:val="en-GB"/>
        </w:rPr>
      </w:pPr>
      <w:r w:rsidRPr="00BD7A11">
        <w:rPr>
          <w:lang w:val="en-GB"/>
        </w:rPr>
        <w:sym w:font="Symbol" w:char="F0B7"/>
      </w:r>
      <w:r w:rsidRPr="00BD7A11">
        <w:rPr>
          <w:lang w:val="en-GB"/>
        </w:rPr>
        <w:t xml:space="preserve"> </w:t>
      </w:r>
      <w:r w:rsidR="008E4757" w:rsidRPr="00BD7A11">
        <w:rPr>
          <w:lang w:val="en-GB"/>
        </w:rPr>
        <w:t>Financial account for the damages caused to the catenary because of the derailment</w:t>
      </w:r>
      <w:r w:rsidRPr="00BD7A11">
        <w:rPr>
          <w:lang w:val="en-GB"/>
        </w:rPr>
        <w:t xml:space="preserve"> </w:t>
      </w:r>
      <w:r w:rsidR="008E4757" w:rsidRPr="00BD7A11">
        <w:rPr>
          <w:lang w:val="en-GB"/>
        </w:rPr>
        <w:t xml:space="preserve">amounting to </w:t>
      </w:r>
      <w:r w:rsidRPr="00BD7A11">
        <w:rPr>
          <w:lang w:val="en-GB"/>
        </w:rPr>
        <w:t xml:space="preserve">415,48 </w:t>
      </w:r>
      <w:r w:rsidR="008E4757" w:rsidRPr="00BD7A11">
        <w:rPr>
          <w:lang w:val="en-GB"/>
        </w:rPr>
        <w:t>BGN in Ilyiantsi station</w:t>
      </w:r>
      <w:r w:rsidRPr="00BD7A11">
        <w:rPr>
          <w:lang w:val="en-GB"/>
        </w:rPr>
        <w:t>;</w:t>
      </w:r>
    </w:p>
    <w:p w14:paraId="01352BFD" w14:textId="173ED193" w:rsidR="00A3180A" w:rsidRPr="00BD7A11" w:rsidRDefault="00BD18B1" w:rsidP="00893D17">
      <w:pPr>
        <w:ind w:firstLine="720"/>
        <w:rPr>
          <w:lang w:val="en-GB"/>
        </w:rPr>
      </w:pPr>
      <w:r w:rsidRPr="00BD7A11">
        <w:rPr>
          <w:lang w:val="en-GB"/>
        </w:rPr>
        <w:sym w:font="Symbol" w:char="F0B7"/>
      </w:r>
      <w:r w:rsidRPr="00BD7A11">
        <w:rPr>
          <w:lang w:val="en-GB"/>
        </w:rPr>
        <w:t xml:space="preserve"> </w:t>
      </w:r>
      <w:r w:rsidR="00B84227" w:rsidRPr="00BD7A11">
        <w:rPr>
          <w:lang w:val="en-GB"/>
        </w:rPr>
        <w:t>Total costs for damages</w:t>
      </w:r>
      <w:r w:rsidR="001E3DCF" w:rsidRPr="00BD7A11">
        <w:rPr>
          <w:lang w:val="en-GB"/>
        </w:rPr>
        <w:t>:</w:t>
      </w:r>
      <w:r w:rsidR="00A3180A" w:rsidRPr="00BD7A11">
        <w:rPr>
          <w:lang w:val="en-GB"/>
        </w:rPr>
        <w:t xml:space="preserve"> </w:t>
      </w:r>
      <w:r w:rsidR="00DE74B2" w:rsidRPr="00BD7A11">
        <w:rPr>
          <w:lang w:val="en-GB"/>
        </w:rPr>
        <w:t xml:space="preserve">181 287,42 </w:t>
      </w:r>
      <w:r w:rsidR="00B84227" w:rsidRPr="00BD7A11">
        <w:rPr>
          <w:lang w:val="en-GB"/>
        </w:rPr>
        <w:t>BGN</w:t>
      </w:r>
      <w:r w:rsidR="00FC221E" w:rsidRPr="00BD7A11">
        <w:rPr>
          <w:lang w:val="en-GB"/>
        </w:rPr>
        <w:t>.</w:t>
      </w:r>
    </w:p>
    <w:p w14:paraId="5E13F18D" w14:textId="33DB2CB4" w:rsidR="002E38AC" w:rsidRPr="00BD7A11" w:rsidRDefault="00B84227" w:rsidP="0012247B">
      <w:pPr>
        <w:pStyle w:val="ab"/>
        <w:numPr>
          <w:ilvl w:val="2"/>
          <w:numId w:val="8"/>
        </w:numPr>
        <w:spacing w:before="120"/>
        <w:ind w:left="1225" w:hanging="505"/>
        <w:contextualSpacing w:val="0"/>
        <w:rPr>
          <w:i/>
          <w:iCs/>
          <w:lang w:val="en-GB"/>
        </w:rPr>
      </w:pPr>
      <w:r w:rsidRPr="00BD7A11">
        <w:rPr>
          <w:i/>
          <w:iCs/>
          <w:lang w:val="en-GB"/>
        </w:rPr>
        <w:t>Description of other consequences, including the event impact on the usual activity of the participants</w:t>
      </w:r>
      <w:r w:rsidR="002E38AC" w:rsidRPr="00BD7A11">
        <w:rPr>
          <w:i/>
          <w:iCs/>
          <w:lang w:val="en-GB"/>
        </w:rPr>
        <w:t>.</w:t>
      </w:r>
    </w:p>
    <w:p w14:paraId="13AC1713" w14:textId="41A7AB3B" w:rsidR="00B84227" w:rsidRPr="00BD7A11" w:rsidRDefault="00B84227" w:rsidP="00CC6448">
      <w:pPr>
        <w:rPr>
          <w:iCs/>
          <w:lang w:val="en-GB"/>
        </w:rPr>
      </w:pPr>
      <w:r w:rsidRPr="00BD7A11">
        <w:rPr>
          <w:iCs/>
          <w:lang w:val="en-GB"/>
        </w:rPr>
        <w:t>In the period 14.12 ÷ 15.12.2021, for the reconstruction of the railway infrastructure the manager of the railway infrastructure and the railway undertakings have generated additional costs for changing the train schedule.</w:t>
      </w:r>
    </w:p>
    <w:p w14:paraId="5FAC7208" w14:textId="3F650172" w:rsidR="00C13DD1" w:rsidRPr="00BD7A11" w:rsidRDefault="00C13DD1" w:rsidP="008C2AAA">
      <w:pPr>
        <w:rPr>
          <w:lang w:val="en-GB"/>
        </w:rPr>
      </w:pPr>
      <w:r w:rsidRPr="00BD7A11">
        <w:rPr>
          <w:lang w:val="en-GB"/>
        </w:rPr>
        <w:sym w:font="Symbol" w:char="F0B7"/>
      </w:r>
      <w:r w:rsidR="00CC6448" w:rsidRPr="00BD7A11">
        <w:rPr>
          <w:lang w:val="en-GB"/>
        </w:rPr>
        <w:t xml:space="preserve"> </w:t>
      </w:r>
      <w:r w:rsidR="00B84227" w:rsidRPr="00BD7A11">
        <w:rPr>
          <w:lang w:val="en-GB"/>
        </w:rPr>
        <w:t xml:space="preserve">Deviated trains of the railway undertakings </w:t>
      </w:r>
      <w:r w:rsidR="00405610" w:rsidRPr="00BD7A11">
        <w:rPr>
          <w:lang w:val="en-GB"/>
        </w:rPr>
        <w:t xml:space="preserve">– </w:t>
      </w:r>
      <w:r w:rsidR="00B84227" w:rsidRPr="00BD7A11">
        <w:rPr>
          <w:lang w:val="en-GB"/>
        </w:rPr>
        <w:t>none</w:t>
      </w:r>
      <w:r w:rsidR="00CC6448" w:rsidRPr="00BD7A11">
        <w:rPr>
          <w:lang w:val="en-GB"/>
        </w:rPr>
        <w:t>;</w:t>
      </w:r>
    </w:p>
    <w:p w14:paraId="759F9876" w14:textId="25A03461" w:rsidR="00C13DD1" w:rsidRPr="00BD7A11" w:rsidRDefault="00C13DD1" w:rsidP="008C2AAA">
      <w:pPr>
        <w:rPr>
          <w:lang w:val="en-GB"/>
        </w:rPr>
      </w:pPr>
      <w:r w:rsidRPr="00BD7A11">
        <w:rPr>
          <w:lang w:val="en-GB"/>
        </w:rPr>
        <w:sym w:font="Symbol" w:char="F0B7"/>
      </w:r>
      <w:r w:rsidR="00CC6448" w:rsidRPr="00BD7A11">
        <w:rPr>
          <w:lang w:val="en-GB"/>
        </w:rPr>
        <w:t xml:space="preserve"> </w:t>
      </w:r>
      <w:r w:rsidR="0055742E" w:rsidRPr="00BD7A11">
        <w:rPr>
          <w:lang w:val="en-GB"/>
        </w:rPr>
        <w:t>Cancelled trains of the railway undertakings</w:t>
      </w:r>
      <w:r w:rsidR="00405610" w:rsidRPr="00BD7A11">
        <w:rPr>
          <w:lang w:val="en-GB"/>
        </w:rPr>
        <w:t xml:space="preserve"> – 1 592,95</w:t>
      </w:r>
      <w:r w:rsidR="00CC6448" w:rsidRPr="00BD7A11">
        <w:rPr>
          <w:lang w:val="en-GB"/>
        </w:rPr>
        <w:t xml:space="preserve"> </w:t>
      </w:r>
      <w:r w:rsidR="0055742E" w:rsidRPr="00BD7A11">
        <w:rPr>
          <w:lang w:val="en-GB"/>
        </w:rPr>
        <w:t>BGN</w:t>
      </w:r>
      <w:r w:rsidR="00CC6448" w:rsidRPr="00BD7A11">
        <w:rPr>
          <w:lang w:val="en-GB"/>
        </w:rPr>
        <w:t>;</w:t>
      </w:r>
    </w:p>
    <w:p w14:paraId="06A8D4DE" w14:textId="6426A0EF" w:rsidR="00C13DD1" w:rsidRPr="00BD7A11" w:rsidRDefault="00C13DD1" w:rsidP="008C2AAA">
      <w:pPr>
        <w:rPr>
          <w:lang w:val="en-GB"/>
        </w:rPr>
      </w:pPr>
      <w:r w:rsidRPr="00BD7A11">
        <w:rPr>
          <w:lang w:val="en-GB"/>
        </w:rPr>
        <w:sym w:font="Symbol" w:char="F0B7"/>
      </w:r>
      <w:r w:rsidR="00CC6448" w:rsidRPr="00BD7A11">
        <w:rPr>
          <w:lang w:val="en-GB"/>
        </w:rPr>
        <w:t xml:space="preserve"> </w:t>
      </w:r>
      <w:r w:rsidR="00DD2702" w:rsidRPr="00BD7A11">
        <w:rPr>
          <w:lang w:val="en-GB"/>
        </w:rPr>
        <w:t xml:space="preserve">Appointed trains of the railway undertakings </w:t>
      </w:r>
      <w:r w:rsidR="00405610" w:rsidRPr="00BD7A11">
        <w:rPr>
          <w:lang w:val="en-GB"/>
        </w:rPr>
        <w:t xml:space="preserve">– </w:t>
      </w:r>
      <w:r w:rsidR="00DD2702" w:rsidRPr="00BD7A11">
        <w:rPr>
          <w:lang w:val="en-GB"/>
        </w:rPr>
        <w:t>none</w:t>
      </w:r>
      <w:r w:rsidR="00CC6448" w:rsidRPr="00BD7A11">
        <w:rPr>
          <w:lang w:val="en-GB"/>
        </w:rPr>
        <w:t>;</w:t>
      </w:r>
    </w:p>
    <w:p w14:paraId="15FAEEA4" w14:textId="7BAA4874" w:rsidR="00C13DD1" w:rsidRPr="00BD7A11" w:rsidRDefault="00CC6448" w:rsidP="008C2AAA">
      <w:pPr>
        <w:rPr>
          <w:lang w:val="en-GB"/>
        </w:rPr>
      </w:pPr>
      <w:r w:rsidRPr="00BD7A11">
        <w:rPr>
          <w:lang w:val="en-GB"/>
        </w:rPr>
        <w:sym w:font="Symbol" w:char="F0B7"/>
      </w:r>
      <w:r w:rsidRPr="00BD7A11">
        <w:rPr>
          <w:lang w:val="en-GB"/>
        </w:rPr>
        <w:t xml:space="preserve"> </w:t>
      </w:r>
      <w:r w:rsidR="00AE6C14" w:rsidRPr="00BD7A11">
        <w:rPr>
          <w:lang w:val="en-GB"/>
        </w:rPr>
        <w:t xml:space="preserve">Delayed trains of the railway undertakings </w:t>
      </w:r>
      <w:r w:rsidR="00405610" w:rsidRPr="00BD7A11">
        <w:rPr>
          <w:lang w:val="en-GB"/>
        </w:rPr>
        <w:t xml:space="preserve">– </w:t>
      </w:r>
      <w:r w:rsidR="00AE6C14" w:rsidRPr="00BD7A11">
        <w:rPr>
          <w:lang w:val="en-GB"/>
        </w:rPr>
        <w:t>none</w:t>
      </w:r>
      <w:r w:rsidRPr="00BD7A11">
        <w:rPr>
          <w:lang w:val="en-GB"/>
        </w:rPr>
        <w:t>;</w:t>
      </w:r>
    </w:p>
    <w:p w14:paraId="56A1C093" w14:textId="6F00ADBB" w:rsidR="00C13DD1" w:rsidRPr="00BD7A11" w:rsidRDefault="00CC6448" w:rsidP="008C2AAA">
      <w:pPr>
        <w:rPr>
          <w:lang w:val="en-GB"/>
        </w:rPr>
      </w:pPr>
      <w:r w:rsidRPr="00BD7A11">
        <w:rPr>
          <w:lang w:val="en-GB"/>
        </w:rPr>
        <w:sym w:font="Symbol" w:char="F0B7"/>
      </w:r>
      <w:r w:rsidR="00C13DD1" w:rsidRPr="00BD7A11">
        <w:rPr>
          <w:lang w:val="en-GB"/>
        </w:rPr>
        <w:t xml:space="preserve"> </w:t>
      </w:r>
      <w:r w:rsidR="00873BE3" w:rsidRPr="00BD7A11">
        <w:rPr>
          <w:lang w:val="en-GB"/>
        </w:rPr>
        <w:t xml:space="preserve">Costs for rehabilitation means </w:t>
      </w:r>
      <w:r w:rsidR="00405610" w:rsidRPr="00BD7A11">
        <w:rPr>
          <w:lang w:val="en-GB"/>
        </w:rPr>
        <w:t>– 3 981,14</w:t>
      </w:r>
      <w:r w:rsidRPr="00BD7A11">
        <w:rPr>
          <w:lang w:val="en-GB"/>
        </w:rPr>
        <w:t xml:space="preserve"> </w:t>
      </w:r>
      <w:r w:rsidR="00AE6C14" w:rsidRPr="00BD7A11">
        <w:rPr>
          <w:lang w:val="en-GB"/>
        </w:rPr>
        <w:t>BGN</w:t>
      </w:r>
      <w:r w:rsidRPr="00BD7A11">
        <w:rPr>
          <w:lang w:val="en-GB"/>
        </w:rPr>
        <w:t>;</w:t>
      </w:r>
    </w:p>
    <w:p w14:paraId="1665ADAF" w14:textId="6E023F09" w:rsidR="00C13DD1" w:rsidRPr="00BD7A11" w:rsidRDefault="00DE74B2" w:rsidP="008C2AAA">
      <w:pPr>
        <w:rPr>
          <w:lang w:val="en-GB"/>
        </w:rPr>
      </w:pPr>
      <w:r w:rsidRPr="00BD7A11">
        <w:rPr>
          <w:lang w:val="en-GB"/>
        </w:rPr>
        <w:sym w:font="Symbol" w:char="F0B7"/>
      </w:r>
      <w:r w:rsidRPr="00BD7A11">
        <w:rPr>
          <w:lang w:val="en-GB"/>
        </w:rPr>
        <w:t xml:space="preserve"> </w:t>
      </w:r>
      <w:r w:rsidR="00873BE3" w:rsidRPr="00BD7A11">
        <w:rPr>
          <w:lang w:val="en-GB"/>
        </w:rPr>
        <w:t>Total costs</w:t>
      </w:r>
      <w:r w:rsidR="00405610" w:rsidRPr="00BD7A11">
        <w:rPr>
          <w:lang w:val="en-GB"/>
        </w:rPr>
        <w:t>: 5 574,09</w:t>
      </w:r>
      <w:r w:rsidR="00C13DD1" w:rsidRPr="00BD7A11">
        <w:rPr>
          <w:lang w:val="en-GB"/>
        </w:rPr>
        <w:t xml:space="preserve"> </w:t>
      </w:r>
      <w:r w:rsidR="00873BE3" w:rsidRPr="00BD7A11">
        <w:rPr>
          <w:lang w:val="en-GB"/>
        </w:rPr>
        <w:t>BGN</w:t>
      </w:r>
      <w:r w:rsidR="00C13DD1" w:rsidRPr="00BD7A11">
        <w:rPr>
          <w:lang w:val="en-GB"/>
        </w:rPr>
        <w:t>.</w:t>
      </w:r>
    </w:p>
    <w:p w14:paraId="69DF4138" w14:textId="6E97EDE9" w:rsidR="002E38AC" w:rsidRPr="00BD7A11" w:rsidRDefault="00361383" w:rsidP="0012247B">
      <w:pPr>
        <w:pStyle w:val="ab"/>
        <w:numPr>
          <w:ilvl w:val="2"/>
          <w:numId w:val="8"/>
        </w:numPr>
        <w:spacing w:before="120"/>
        <w:ind w:left="1225" w:hanging="505"/>
        <w:contextualSpacing w:val="0"/>
        <w:rPr>
          <w:i/>
          <w:iCs/>
          <w:lang w:val="en-GB"/>
        </w:rPr>
      </w:pPr>
      <w:r w:rsidRPr="00BD7A11">
        <w:rPr>
          <w:i/>
          <w:iCs/>
          <w:lang w:val="en-GB"/>
        </w:rPr>
        <w:lastRenderedPageBreak/>
        <w:t>Identity of the participants and their functions</w:t>
      </w:r>
      <w:r w:rsidR="002E38AC" w:rsidRPr="00BD7A11">
        <w:rPr>
          <w:i/>
          <w:iCs/>
          <w:lang w:val="en-GB"/>
        </w:rPr>
        <w:t>.</w:t>
      </w:r>
    </w:p>
    <w:p w14:paraId="71537050" w14:textId="4E6D54D5" w:rsidR="00893D17" w:rsidRPr="00BD7A11" w:rsidRDefault="00FD25C0" w:rsidP="0012247B">
      <w:pPr>
        <w:pStyle w:val="ab"/>
        <w:numPr>
          <w:ilvl w:val="3"/>
          <w:numId w:val="8"/>
        </w:numPr>
        <w:ind w:right="28"/>
        <w:rPr>
          <w:bCs/>
          <w:i/>
          <w:iCs/>
          <w:szCs w:val="24"/>
          <w:lang w:val="en-GB"/>
        </w:rPr>
      </w:pPr>
      <w:r w:rsidRPr="00BD7A11">
        <w:rPr>
          <w:bCs/>
          <w:i/>
          <w:iCs/>
          <w:szCs w:val="24"/>
          <w:lang w:val="en-GB"/>
        </w:rPr>
        <w:t>Railway infrastructure</w:t>
      </w:r>
      <w:r w:rsidR="00893D17" w:rsidRPr="00BD7A11">
        <w:rPr>
          <w:bCs/>
          <w:i/>
          <w:iCs/>
          <w:szCs w:val="24"/>
          <w:lang w:val="en-GB"/>
        </w:rPr>
        <w:t>:</w:t>
      </w:r>
    </w:p>
    <w:p w14:paraId="040B5417" w14:textId="1CC76335" w:rsidR="005D4634" w:rsidRPr="00BD7A11" w:rsidRDefault="00FD25C0" w:rsidP="0012247B">
      <w:pPr>
        <w:pStyle w:val="ab"/>
        <w:numPr>
          <w:ilvl w:val="0"/>
          <w:numId w:val="4"/>
        </w:numPr>
        <w:tabs>
          <w:tab w:val="left" w:pos="993"/>
        </w:tabs>
        <w:ind w:right="28"/>
        <w:rPr>
          <w:szCs w:val="24"/>
          <w:lang w:val="en-GB"/>
        </w:rPr>
      </w:pPr>
      <w:r w:rsidRPr="00BD7A11">
        <w:rPr>
          <w:szCs w:val="24"/>
          <w:lang w:val="en-GB"/>
        </w:rPr>
        <w:t>SE National railway infrastructure company has Safety Authorization № BG 21/2018/0001 valid from 01.07.2018 until 30.06.2023.</w:t>
      </w:r>
    </w:p>
    <w:p w14:paraId="226C4554" w14:textId="140A6E91" w:rsidR="00B231A2" w:rsidRPr="00BD7A11" w:rsidRDefault="00CD6910" w:rsidP="00B231A2">
      <w:pPr>
        <w:tabs>
          <w:tab w:val="left" w:pos="993"/>
        </w:tabs>
        <w:ind w:right="28"/>
        <w:rPr>
          <w:szCs w:val="24"/>
          <w:lang w:val="en-GB"/>
        </w:rPr>
      </w:pPr>
      <w:r w:rsidRPr="00BD7A11">
        <w:rPr>
          <w:szCs w:val="24"/>
          <w:lang w:val="en-GB"/>
        </w:rPr>
        <w:t>SE NRIC personnel, involved in the accident</w:t>
      </w:r>
      <w:r w:rsidR="00B231A2" w:rsidRPr="00BD7A11">
        <w:rPr>
          <w:szCs w:val="24"/>
          <w:lang w:val="en-GB"/>
        </w:rPr>
        <w:t>:</w:t>
      </w:r>
    </w:p>
    <w:p w14:paraId="4C5941F8" w14:textId="17E88DEC" w:rsidR="00893D17" w:rsidRPr="00BD7A11" w:rsidRDefault="00CD6910" w:rsidP="0012247B">
      <w:pPr>
        <w:pStyle w:val="ab"/>
        <w:numPr>
          <w:ilvl w:val="0"/>
          <w:numId w:val="4"/>
        </w:numPr>
        <w:tabs>
          <w:tab w:val="left" w:pos="993"/>
        </w:tabs>
        <w:ind w:right="28" w:firstLine="349"/>
        <w:rPr>
          <w:szCs w:val="24"/>
          <w:lang w:val="en-GB"/>
        </w:rPr>
      </w:pPr>
      <w:r w:rsidRPr="00BD7A11">
        <w:rPr>
          <w:szCs w:val="24"/>
          <w:lang w:val="en-GB"/>
        </w:rPr>
        <w:t>Traffic manager on-duty, first person in Ilyiantsi station</w:t>
      </w:r>
      <w:r w:rsidR="00893D17" w:rsidRPr="00BD7A11">
        <w:rPr>
          <w:szCs w:val="24"/>
          <w:lang w:val="en-GB"/>
        </w:rPr>
        <w:t>;</w:t>
      </w:r>
    </w:p>
    <w:p w14:paraId="01CC6E2B" w14:textId="4DB1666D" w:rsidR="00DA57DF" w:rsidRPr="00BD7A11" w:rsidRDefault="001F242D" w:rsidP="0012247B">
      <w:pPr>
        <w:pStyle w:val="ab"/>
        <w:numPr>
          <w:ilvl w:val="0"/>
          <w:numId w:val="4"/>
        </w:numPr>
        <w:tabs>
          <w:tab w:val="left" w:pos="993"/>
        </w:tabs>
        <w:ind w:firstLine="349"/>
        <w:rPr>
          <w:szCs w:val="24"/>
          <w:lang w:val="en-GB"/>
        </w:rPr>
      </w:pPr>
      <w:r w:rsidRPr="00BD7A11">
        <w:rPr>
          <w:szCs w:val="24"/>
          <w:lang w:val="en-GB"/>
        </w:rPr>
        <w:t>Traffic manager on-duty, second person in Ilyiantsi station</w:t>
      </w:r>
      <w:r w:rsidR="00B707EE" w:rsidRPr="00BD7A11">
        <w:rPr>
          <w:szCs w:val="24"/>
          <w:lang w:val="en-GB"/>
        </w:rPr>
        <w:t>;</w:t>
      </w:r>
    </w:p>
    <w:p w14:paraId="557AF8BA" w14:textId="3547B090" w:rsidR="00893D17" w:rsidRPr="00BD7A11" w:rsidRDefault="00257E78" w:rsidP="0012247B">
      <w:pPr>
        <w:pStyle w:val="ab"/>
        <w:numPr>
          <w:ilvl w:val="3"/>
          <w:numId w:val="8"/>
        </w:numPr>
        <w:ind w:right="28"/>
        <w:rPr>
          <w:bCs/>
          <w:i/>
          <w:iCs/>
          <w:szCs w:val="24"/>
          <w:lang w:val="en-GB"/>
        </w:rPr>
      </w:pPr>
      <w:r w:rsidRPr="00BD7A11">
        <w:rPr>
          <w:bCs/>
          <w:i/>
          <w:iCs/>
          <w:szCs w:val="24"/>
          <w:lang w:val="en-GB"/>
        </w:rPr>
        <w:t>Railway undertaking</w:t>
      </w:r>
      <w:r w:rsidR="00893D17" w:rsidRPr="00BD7A11">
        <w:rPr>
          <w:bCs/>
          <w:i/>
          <w:iCs/>
          <w:szCs w:val="24"/>
          <w:lang w:val="en-GB"/>
        </w:rPr>
        <w:t>:</w:t>
      </w:r>
    </w:p>
    <w:p w14:paraId="189A0A42" w14:textId="0E20BE24" w:rsidR="005D4634" w:rsidRPr="00BD7A11" w:rsidRDefault="00257E78" w:rsidP="000A5850">
      <w:pPr>
        <w:pStyle w:val="ab"/>
        <w:tabs>
          <w:tab w:val="left" w:pos="993"/>
          <w:tab w:val="left" w:pos="1134"/>
        </w:tabs>
        <w:ind w:left="709" w:right="28" w:firstLine="0"/>
        <w:rPr>
          <w:szCs w:val="24"/>
          <w:lang w:val="en-GB"/>
        </w:rPr>
      </w:pPr>
      <w:r w:rsidRPr="00BD7A11">
        <w:rPr>
          <w:szCs w:val="24"/>
          <w:lang w:val="en-GB"/>
        </w:rPr>
        <w:t>Bulmarket Rail Cargo EOOD has</w:t>
      </w:r>
      <w:r w:rsidR="005D4634" w:rsidRPr="00BD7A11">
        <w:rPr>
          <w:szCs w:val="24"/>
          <w:lang w:val="en-GB"/>
        </w:rPr>
        <w:t>:</w:t>
      </w:r>
      <w:r w:rsidR="005D4634" w:rsidRPr="00BD7A11">
        <w:rPr>
          <w:lang w:val="en-GB"/>
        </w:rPr>
        <w:t xml:space="preserve"> </w:t>
      </w:r>
    </w:p>
    <w:p w14:paraId="688853AD" w14:textId="58CAD7C5" w:rsidR="005D4634" w:rsidRPr="00BD7A11" w:rsidRDefault="00257E78" w:rsidP="0012247B">
      <w:pPr>
        <w:pStyle w:val="ab"/>
        <w:numPr>
          <w:ilvl w:val="2"/>
          <w:numId w:val="4"/>
        </w:numPr>
        <w:ind w:left="1134" w:right="28" w:hanging="196"/>
        <w:rPr>
          <w:szCs w:val="24"/>
          <w:lang w:val="en-GB"/>
        </w:rPr>
      </w:pPr>
      <w:r w:rsidRPr="00BD7A11">
        <w:rPr>
          <w:szCs w:val="24"/>
          <w:lang w:val="en-GB"/>
        </w:rPr>
        <w:t>License for performing railway transport services</w:t>
      </w:r>
      <w:r w:rsidR="00892C90" w:rsidRPr="00BD7A11">
        <w:rPr>
          <w:szCs w:val="24"/>
          <w:lang w:val="en-GB"/>
        </w:rPr>
        <w:t>;</w:t>
      </w:r>
    </w:p>
    <w:p w14:paraId="50FF128D" w14:textId="0B28A0D4" w:rsidR="005D4634" w:rsidRPr="00BD7A11" w:rsidRDefault="0062513B" w:rsidP="0012247B">
      <w:pPr>
        <w:pStyle w:val="ab"/>
        <w:numPr>
          <w:ilvl w:val="2"/>
          <w:numId w:val="4"/>
        </w:numPr>
        <w:ind w:left="1134" w:right="28" w:hanging="196"/>
        <w:rPr>
          <w:szCs w:val="24"/>
          <w:lang w:val="en-GB"/>
        </w:rPr>
      </w:pPr>
      <w:r w:rsidRPr="00BD7A11">
        <w:rPr>
          <w:szCs w:val="24"/>
          <w:lang w:val="en-GB"/>
        </w:rPr>
        <w:t>Safety Certificate part А BG</w:t>
      </w:r>
      <w:r w:rsidR="00892C90" w:rsidRPr="00BD7A11">
        <w:rPr>
          <w:szCs w:val="24"/>
          <w:lang w:val="en-GB"/>
        </w:rPr>
        <w:t xml:space="preserve">, </w:t>
      </w:r>
      <w:r w:rsidRPr="00BD7A11">
        <w:rPr>
          <w:szCs w:val="24"/>
          <w:lang w:val="en-GB"/>
        </w:rPr>
        <w:t>valid until</w:t>
      </w:r>
      <w:r w:rsidR="00892C90" w:rsidRPr="00BD7A11">
        <w:rPr>
          <w:szCs w:val="24"/>
          <w:lang w:val="en-GB"/>
        </w:rPr>
        <w:t xml:space="preserve"> </w:t>
      </w:r>
      <w:r w:rsidRPr="00BD7A11">
        <w:rPr>
          <w:szCs w:val="24"/>
          <w:lang w:val="en-GB"/>
        </w:rPr>
        <w:t>30.12.2023</w:t>
      </w:r>
      <w:r w:rsidR="005D4634" w:rsidRPr="00BD7A11">
        <w:rPr>
          <w:szCs w:val="24"/>
          <w:lang w:val="en-GB"/>
        </w:rPr>
        <w:t>;</w:t>
      </w:r>
    </w:p>
    <w:p w14:paraId="64778AFB" w14:textId="6DF7ABC3" w:rsidR="005D4634" w:rsidRPr="00BD7A11" w:rsidRDefault="001D4C3E" w:rsidP="0012247B">
      <w:pPr>
        <w:pStyle w:val="ab"/>
        <w:numPr>
          <w:ilvl w:val="2"/>
          <w:numId w:val="4"/>
        </w:numPr>
        <w:ind w:left="1134" w:hanging="141"/>
        <w:rPr>
          <w:lang w:val="en-GB"/>
        </w:rPr>
      </w:pPr>
      <w:r w:rsidRPr="00BD7A11">
        <w:rPr>
          <w:szCs w:val="24"/>
          <w:lang w:val="en-GB"/>
        </w:rPr>
        <w:t>Safety Certificate part B BG</w:t>
      </w:r>
      <w:r w:rsidR="00892C90" w:rsidRPr="00BD7A11">
        <w:rPr>
          <w:szCs w:val="24"/>
          <w:lang w:val="en-GB"/>
        </w:rPr>
        <w:t xml:space="preserve">, </w:t>
      </w:r>
      <w:r w:rsidRPr="00BD7A11">
        <w:rPr>
          <w:szCs w:val="24"/>
          <w:lang w:val="en-GB"/>
        </w:rPr>
        <w:t>valid until</w:t>
      </w:r>
      <w:r w:rsidR="00892C90" w:rsidRPr="00BD7A11">
        <w:rPr>
          <w:szCs w:val="24"/>
          <w:lang w:val="en-GB"/>
        </w:rPr>
        <w:t xml:space="preserve"> </w:t>
      </w:r>
      <w:r w:rsidRPr="00BD7A11">
        <w:rPr>
          <w:szCs w:val="24"/>
          <w:lang w:val="en-GB"/>
        </w:rPr>
        <w:t>30.12.2023</w:t>
      </w:r>
      <w:r w:rsidR="005D4634" w:rsidRPr="00BD7A11">
        <w:rPr>
          <w:szCs w:val="24"/>
          <w:lang w:val="en-GB"/>
        </w:rPr>
        <w:t>;</w:t>
      </w:r>
    </w:p>
    <w:p w14:paraId="150377FC" w14:textId="7A149905" w:rsidR="00293554" w:rsidRPr="00BD7A11" w:rsidRDefault="006B41C6" w:rsidP="00293554">
      <w:pPr>
        <w:tabs>
          <w:tab w:val="left" w:pos="993"/>
        </w:tabs>
        <w:ind w:right="28"/>
        <w:rPr>
          <w:szCs w:val="24"/>
          <w:lang w:val="en-GB"/>
        </w:rPr>
      </w:pPr>
      <w:r w:rsidRPr="00BD7A11">
        <w:rPr>
          <w:szCs w:val="24"/>
          <w:lang w:val="en-GB"/>
        </w:rPr>
        <w:t>Bulmarket Rail Cargo EOOD involved in the accident</w:t>
      </w:r>
      <w:r w:rsidR="00293554" w:rsidRPr="00BD7A11">
        <w:rPr>
          <w:szCs w:val="24"/>
          <w:lang w:val="en-GB"/>
        </w:rPr>
        <w:t>:</w:t>
      </w:r>
    </w:p>
    <w:p w14:paraId="3B2520BA" w14:textId="2B6EC7C5" w:rsidR="00DA57DF" w:rsidRPr="00BD7A11" w:rsidRDefault="006B41C6" w:rsidP="0012247B">
      <w:pPr>
        <w:pStyle w:val="ab"/>
        <w:numPr>
          <w:ilvl w:val="0"/>
          <w:numId w:val="4"/>
        </w:numPr>
        <w:tabs>
          <w:tab w:val="left" w:pos="993"/>
        </w:tabs>
        <w:ind w:firstLine="349"/>
        <w:rPr>
          <w:szCs w:val="24"/>
          <w:lang w:val="en-GB"/>
        </w:rPr>
      </w:pPr>
      <w:r w:rsidRPr="00BD7A11">
        <w:rPr>
          <w:szCs w:val="24"/>
          <w:lang w:val="en-GB"/>
        </w:rPr>
        <w:t>Locomotive driver first person of locomotive</w:t>
      </w:r>
      <w:r w:rsidR="00893D17" w:rsidRPr="00BD7A11">
        <w:rPr>
          <w:szCs w:val="24"/>
          <w:lang w:val="en-GB"/>
        </w:rPr>
        <w:t xml:space="preserve"> №</w:t>
      </w:r>
      <w:r w:rsidR="00DA57DF" w:rsidRPr="00BD7A11">
        <w:rPr>
          <w:szCs w:val="24"/>
          <w:lang w:val="en-GB"/>
        </w:rPr>
        <w:t xml:space="preserve"> </w:t>
      </w:r>
      <w:r w:rsidR="004B6D51" w:rsidRPr="00BD7A11">
        <w:rPr>
          <w:szCs w:val="24"/>
          <w:lang w:val="en-GB"/>
        </w:rPr>
        <w:t>91522086001-8</w:t>
      </w:r>
      <w:r w:rsidR="00FB2A73" w:rsidRPr="00BD7A11">
        <w:rPr>
          <w:szCs w:val="24"/>
          <w:lang w:val="en-GB"/>
        </w:rPr>
        <w:t xml:space="preserve"> </w:t>
      </w:r>
      <w:r w:rsidRPr="00BD7A11">
        <w:rPr>
          <w:szCs w:val="24"/>
          <w:lang w:val="en-GB"/>
        </w:rPr>
        <w:t>of DFT</w:t>
      </w:r>
      <w:r w:rsidR="00FB2A73" w:rsidRPr="00BD7A11">
        <w:rPr>
          <w:szCs w:val="24"/>
          <w:lang w:val="en-GB"/>
        </w:rPr>
        <w:t xml:space="preserve"> № 20691;</w:t>
      </w:r>
    </w:p>
    <w:p w14:paraId="0597369D" w14:textId="00A44DC6" w:rsidR="00DA57DF" w:rsidRPr="00BD7A11" w:rsidRDefault="000A5850" w:rsidP="000A5850">
      <w:pPr>
        <w:pStyle w:val="ab"/>
        <w:tabs>
          <w:tab w:val="left" w:pos="851"/>
          <w:tab w:val="left" w:pos="993"/>
        </w:tabs>
        <w:ind w:left="360" w:firstLine="0"/>
        <w:rPr>
          <w:szCs w:val="24"/>
          <w:lang w:val="en-GB"/>
        </w:rPr>
      </w:pPr>
      <w:r w:rsidRPr="00BD7A11">
        <w:rPr>
          <w:szCs w:val="24"/>
          <w:lang w:val="en-GB"/>
        </w:rPr>
        <w:t xml:space="preserve">      </w:t>
      </w:r>
      <w:r w:rsidRPr="00BD7A11">
        <w:rPr>
          <w:szCs w:val="24"/>
          <w:lang w:val="en-GB"/>
        </w:rPr>
        <w:sym w:font="Symbol" w:char="F0B7"/>
      </w:r>
      <w:r w:rsidR="00FB2A73" w:rsidRPr="00BD7A11">
        <w:rPr>
          <w:szCs w:val="24"/>
          <w:lang w:val="en-GB"/>
        </w:rPr>
        <w:t xml:space="preserve">  </w:t>
      </w:r>
      <w:r w:rsidR="00E113F3" w:rsidRPr="00BD7A11">
        <w:rPr>
          <w:szCs w:val="24"/>
          <w:lang w:val="en-GB"/>
        </w:rPr>
        <w:t xml:space="preserve">Locomotive driver second person of locomotive </w:t>
      </w:r>
      <w:r w:rsidR="00DA57DF" w:rsidRPr="00BD7A11">
        <w:rPr>
          <w:szCs w:val="24"/>
          <w:lang w:val="en-GB"/>
        </w:rPr>
        <w:t xml:space="preserve">№ </w:t>
      </w:r>
      <w:r w:rsidR="004B6D51" w:rsidRPr="00BD7A11">
        <w:rPr>
          <w:szCs w:val="24"/>
          <w:lang w:val="en-GB"/>
        </w:rPr>
        <w:t>91522086001-8</w:t>
      </w:r>
      <w:r w:rsidR="00FB2A73" w:rsidRPr="00BD7A11">
        <w:rPr>
          <w:lang w:val="en-GB"/>
        </w:rPr>
        <w:t xml:space="preserve"> </w:t>
      </w:r>
      <w:r w:rsidR="00E113F3" w:rsidRPr="00BD7A11">
        <w:rPr>
          <w:szCs w:val="24"/>
          <w:lang w:val="en-GB"/>
        </w:rPr>
        <w:t xml:space="preserve">of DFT </w:t>
      </w:r>
      <w:r w:rsidR="00FB2A73" w:rsidRPr="00BD7A11">
        <w:rPr>
          <w:szCs w:val="24"/>
          <w:lang w:val="en-GB"/>
        </w:rPr>
        <w:t>№ 20691;</w:t>
      </w:r>
    </w:p>
    <w:p w14:paraId="6C5C1A2F" w14:textId="7B23B497" w:rsidR="004B6D51" w:rsidRPr="00BD7A11" w:rsidRDefault="004B6D51" w:rsidP="000A5850">
      <w:pPr>
        <w:pStyle w:val="ab"/>
        <w:tabs>
          <w:tab w:val="left" w:pos="851"/>
          <w:tab w:val="left" w:pos="993"/>
        </w:tabs>
        <w:ind w:left="360" w:firstLine="0"/>
        <w:rPr>
          <w:szCs w:val="24"/>
          <w:lang w:val="en-GB"/>
        </w:rPr>
      </w:pPr>
      <w:r w:rsidRPr="00BD7A11">
        <w:rPr>
          <w:szCs w:val="24"/>
          <w:lang w:val="en-GB"/>
        </w:rPr>
        <w:t xml:space="preserve">      </w:t>
      </w:r>
      <w:r w:rsidRPr="00BD7A11">
        <w:rPr>
          <w:szCs w:val="24"/>
          <w:lang w:val="en-GB"/>
        </w:rPr>
        <w:sym w:font="Symbol" w:char="F0B7"/>
      </w:r>
      <w:r w:rsidRPr="00BD7A11">
        <w:rPr>
          <w:szCs w:val="24"/>
          <w:lang w:val="en-GB"/>
        </w:rPr>
        <w:t xml:space="preserve"> </w:t>
      </w:r>
      <w:r w:rsidRPr="00BD7A11">
        <w:rPr>
          <w:szCs w:val="24"/>
          <w:lang w:val="en-GB"/>
        </w:rPr>
        <w:tab/>
      </w:r>
      <w:r w:rsidR="00F365A9" w:rsidRPr="00BD7A11">
        <w:rPr>
          <w:szCs w:val="24"/>
          <w:lang w:val="en-GB"/>
        </w:rPr>
        <w:t xml:space="preserve">Locomotive driver first person of locomotive </w:t>
      </w:r>
      <w:r w:rsidRPr="00BD7A11">
        <w:rPr>
          <w:szCs w:val="24"/>
          <w:lang w:val="en-GB"/>
        </w:rPr>
        <w:t xml:space="preserve">№ </w:t>
      </w:r>
      <w:r w:rsidR="00FB2A73" w:rsidRPr="00BD7A11">
        <w:rPr>
          <w:szCs w:val="24"/>
          <w:lang w:val="en-GB"/>
        </w:rPr>
        <w:t>91520085005-4</w:t>
      </w:r>
      <w:r w:rsidR="00FB2A73" w:rsidRPr="00BD7A11">
        <w:rPr>
          <w:lang w:val="en-GB"/>
        </w:rPr>
        <w:t xml:space="preserve"> </w:t>
      </w:r>
      <w:r w:rsidR="00E113F3" w:rsidRPr="00BD7A11">
        <w:rPr>
          <w:szCs w:val="24"/>
          <w:lang w:val="en-GB"/>
        </w:rPr>
        <w:t xml:space="preserve">of DFT </w:t>
      </w:r>
      <w:r w:rsidR="00FB2A73" w:rsidRPr="00BD7A11">
        <w:rPr>
          <w:szCs w:val="24"/>
          <w:lang w:val="en-GB"/>
        </w:rPr>
        <w:t>№ 20691;</w:t>
      </w:r>
    </w:p>
    <w:p w14:paraId="31524A3F" w14:textId="5681969A" w:rsidR="004B6D51" w:rsidRPr="00BD7A11" w:rsidRDefault="004B6D51" w:rsidP="000A5850">
      <w:pPr>
        <w:pStyle w:val="ab"/>
        <w:tabs>
          <w:tab w:val="left" w:pos="851"/>
          <w:tab w:val="left" w:pos="993"/>
        </w:tabs>
        <w:ind w:left="360" w:firstLine="0"/>
        <w:rPr>
          <w:szCs w:val="24"/>
          <w:lang w:val="en-GB"/>
        </w:rPr>
      </w:pPr>
      <w:r w:rsidRPr="00BD7A11">
        <w:rPr>
          <w:szCs w:val="24"/>
          <w:lang w:val="en-GB"/>
        </w:rPr>
        <w:t xml:space="preserve">      </w:t>
      </w:r>
      <w:r w:rsidRPr="00BD7A11">
        <w:rPr>
          <w:szCs w:val="24"/>
          <w:lang w:val="en-GB"/>
        </w:rPr>
        <w:sym w:font="Symbol" w:char="F0B7"/>
      </w:r>
      <w:r w:rsidR="00FB2A73" w:rsidRPr="00BD7A11">
        <w:rPr>
          <w:szCs w:val="24"/>
          <w:lang w:val="en-GB"/>
        </w:rPr>
        <w:t xml:space="preserve">  </w:t>
      </w:r>
      <w:r w:rsidR="00F365A9" w:rsidRPr="00BD7A11">
        <w:rPr>
          <w:szCs w:val="24"/>
          <w:lang w:val="en-GB"/>
        </w:rPr>
        <w:t>Locomotive driver first person of locomotive</w:t>
      </w:r>
      <w:r w:rsidRPr="00BD7A11">
        <w:rPr>
          <w:szCs w:val="24"/>
          <w:lang w:val="en-GB"/>
        </w:rPr>
        <w:t xml:space="preserve"> № </w:t>
      </w:r>
      <w:r w:rsidR="00FB2A73" w:rsidRPr="00BD7A11">
        <w:rPr>
          <w:szCs w:val="24"/>
          <w:lang w:val="en-GB"/>
        </w:rPr>
        <w:t xml:space="preserve">91522086005-9 </w:t>
      </w:r>
      <w:r w:rsidR="00E113F3" w:rsidRPr="00BD7A11">
        <w:rPr>
          <w:szCs w:val="24"/>
          <w:lang w:val="en-GB"/>
        </w:rPr>
        <w:t xml:space="preserve">of DFT </w:t>
      </w:r>
      <w:r w:rsidR="00FB2A73" w:rsidRPr="00BD7A11">
        <w:rPr>
          <w:szCs w:val="24"/>
          <w:lang w:val="en-GB"/>
        </w:rPr>
        <w:t>№ 20698</w:t>
      </w:r>
      <w:r w:rsidRPr="00BD7A11">
        <w:rPr>
          <w:szCs w:val="24"/>
          <w:lang w:val="en-GB"/>
        </w:rPr>
        <w:t>;</w:t>
      </w:r>
    </w:p>
    <w:p w14:paraId="6AC2312A" w14:textId="6E9D8A02" w:rsidR="004B6D51" w:rsidRPr="00BD7A11" w:rsidRDefault="004B6D51" w:rsidP="000A5850">
      <w:pPr>
        <w:pStyle w:val="ab"/>
        <w:tabs>
          <w:tab w:val="left" w:pos="851"/>
          <w:tab w:val="left" w:pos="993"/>
        </w:tabs>
        <w:ind w:left="360" w:firstLine="0"/>
        <w:rPr>
          <w:szCs w:val="24"/>
          <w:lang w:val="en-GB"/>
        </w:rPr>
      </w:pPr>
      <w:r w:rsidRPr="00BD7A11">
        <w:rPr>
          <w:szCs w:val="24"/>
          <w:lang w:val="en-GB"/>
        </w:rPr>
        <w:t xml:space="preserve">      </w:t>
      </w:r>
      <w:r w:rsidRPr="00BD7A11">
        <w:rPr>
          <w:szCs w:val="24"/>
          <w:lang w:val="en-GB"/>
        </w:rPr>
        <w:sym w:font="Symbol" w:char="F0B7"/>
      </w:r>
      <w:r w:rsidRPr="00BD7A11">
        <w:rPr>
          <w:szCs w:val="24"/>
          <w:lang w:val="en-GB"/>
        </w:rPr>
        <w:t xml:space="preserve"> </w:t>
      </w:r>
      <w:r w:rsidRPr="00BD7A11">
        <w:rPr>
          <w:szCs w:val="24"/>
          <w:lang w:val="en-GB"/>
        </w:rPr>
        <w:tab/>
      </w:r>
      <w:r w:rsidR="00EC6ABE" w:rsidRPr="00BD7A11">
        <w:rPr>
          <w:szCs w:val="24"/>
          <w:lang w:val="en-GB"/>
        </w:rPr>
        <w:t xml:space="preserve">Locomotive driver second person of locomotive </w:t>
      </w:r>
      <w:r w:rsidRPr="00BD7A11">
        <w:rPr>
          <w:szCs w:val="24"/>
          <w:lang w:val="en-GB"/>
        </w:rPr>
        <w:t xml:space="preserve">№ </w:t>
      </w:r>
      <w:r w:rsidR="00FB2A73" w:rsidRPr="00BD7A11">
        <w:rPr>
          <w:szCs w:val="24"/>
          <w:lang w:val="en-GB"/>
        </w:rPr>
        <w:t>91522086005-9</w:t>
      </w:r>
      <w:r w:rsidR="00FB2A73" w:rsidRPr="00BD7A11">
        <w:rPr>
          <w:lang w:val="en-GB"/>
        </w:rPr>
        <w:t xml:space="preserve"> </w:t>
      </w:r>
      <w:r w:rsidR="00E113F3" w:rsidRPr="00BD7A11">
        <w:rPr>
          <w:szCs w:val="24"/>
          <w:lang w:val="en-GB"/>
        </w:rPr>
        <w:t xml:space="preserve">of DFT </w:t>
      </w:r>
      <w:r w:rsidR="00FB2A73" w:rsidRPr="00BD7A11">
        <w:rPr>
          <w:szCs w:val="24"/>
          <w:lang w:val="en-GB"/>
        </w:rPr>
        <w:t>№ 20698</w:t>
      </w:r>
      <w:r w:rsidRPr="00BD7A11">
        <w:rPr>
          <w:szCs w:val="24"/>
          <w:lang w:val="en-GB"/>
        </w:rPr>
        <w:t>;</w:t>
      </w:r>
    </w:p>
    <w:p w14:paraId="102BB35D" w14:textId="2A4205D4" w:rsidR="002E38AC" w:rsidRPr="00BD7A11" w:rsidRDefault="000449EE" w:rsidP="0012247B">
      <w:pPr>
        <w:pStyle w:val="ab"/>
        <w:numPr>
          <w:ilvl w:val="2"/>
          <w:numId w:val="8"/>
        </w:numPr>
        <w:tabs>
          <w:tab w:val="left" w:pos="1276"/>
        </w:tabs>
        <w:spacing w:before="120"/>
        <w:ind w:left="1225" w:hanging="505"/>
        <w:contextualSpacing w:val="0"/>
        <w:rPr>
          <w:i/>
          <w:iCs/>
          <w:lang w:val="en-GB"/>
        </w:rPr>
      </w:pPr>
      <w:r w:rsidRPr="00BD7A11">
        <w:rPr>
          <w:i/>
          <w:iCs/>
          <w:lang w:val="en-GB"/>
        </w:rPr>
        <w:t>Description of the respective parts of the railway infrastructure and signalling system</w:t>
      </w:r>
      <w:r w:rsidR="002E38AC" w:rsidRPr="00BD7A11">
        <w:rPr>
          <w:i/>
          <w:iCs/>
          <w:lang w:val="en-GB"/>
        </w:rPr>
        <w:t>:</w:t>
      </w:r>
    </w:p>
    <w:p w14:paraId="778CB01A" w14:textId="60310961" w:rsidR="002E38AC" w:rsidRPr="00BD7A11" w:rsidRDefault="00DD16AF" w:rsidP="0012247B">
      <w:pPr>
        <w:pStyle w:val="ab"/>
        <w:numPr>
          <w:ilvl w:val="3"/>
          <w:numId w:val="8"/>
        </w:numPr>
        <w:rPr>
          <w:i/>
          <w:iCs/>
          <w:lang w:val="en-GB"/>
        </w:rPr>
      </w:pPr>
      <w:r w:rsidRPr="00BD7A11">
        <w:rPr>
          <w:i/>
          <w:iCs/>
          <w:lang w:val="en-GB"/>
        </w:rPr>
        <w:t>Type of the track, railway switch, rail crossing etc.</w:t>
      </w:r>
    </w:p>
    <w:p w14:paraId="3D42DC44" w14:textId="0ABAD104" w:rsidR="00145B2F" w:rsidRPr="00BD7A11" w:rsidRDefault="00145B2F" w:rsidP="00BA6C1D">
      <w:pPr>
        <w:rPr>
          <w:lang w:val="en-GB"/>
        </w:rPr>
      </w:pPr>
      <w:r w:rsidRPr="00BD7A11">
        <w:rPr>
          <w:lang w:val="en-GB"/>
        </w:rPr>
        <w:t>At Iliyantsi station, the 8</w:t>
      </w:r>
      <w:r w:rsidRPr="00BD7A11">
        <w:rPr>
          <w:vertAlign w:val="superscript"/>
          <w:lang w:val="en-GB"/>
        </w:rPr>
        <w:t>th</w:t>
      </w:r>
      <w:r w:rsidRPr="00BD7A11">
        <w:rPr>
          <w:lang w:val="en-GB"/>
        </w:rPr>
        <w:t xml:space="preserve"> acceptance-departure track in plan - left curve with radius R = 303 m with profile 1.20 ‰ in uphill and the 9</w:t>
      </w:r>
      <w:r w:rsidRPr="00BD7A11">
        <w:rPr>
          <w:vertAlign w:val="superscript"/>
          <w:lang w:val="en-GB"/>
        </w:rPr>
        <w:t>th</w:t>
      </w:r>
      <w:r w:rsidRPr="00BD7A11">
        <w:rPr>
          <w:lang w:val="en-GB"/>
        </w:rPr>
        <w:t xml:space="preserve"> acceptance-departure track in plan - left curve R = 400 m with profile 1, 20 ‰ in the uphill, the tr</w:t>
      </w:r>
      <w:r w:rsidR="00A01D98" w:rsidRPr="00BD7A11">
        <w:rPr>
          <w:lang w:val="en-GB"/>
        </w:rPr>
        <w:t>acks are connected with switch</w:t>
      </w:r>
      <w:r w:rsidRPr="00BD7A11">
        <w:rPr>
          <w:lang w:val="en-GB"/>
        </w:rPr>
        <w:t xml:space="preserve"> № 39, left with a radius R = 300 m.</w:t>
      </w:r>
    </w:p>
    <w:p w14:paraId="7D6AF5F3" w14:textId="7FBD5148" w:rsidR="002E38AC" w:rsidRPr="00BD7A11" w:rsidRDefault="00A01D98" w:rsidP="0012247B">
      <w:pPr>
        <w:pStyle w:val="ab"/>
        <w:numPr>
          <w:ilvl w:val="3"/>
          <w:numId w:val="8"/>
        </w:numPr>
        <w:ind w:left="709" w:firstLine="0"/>
        <w:contextualSpacing w:val="0"/>
        <w:rPr>
          <w:i/>
          <w:iCs/>
          <w:lang w:val="en-GB"/>
        </w:rPr>
      </w:pPr>
      <w:r w:rsidRPr="00BD7A11">
        <w:rPr>
          <w:i/>
          <w:iCs/>
          <w:lang w:val="en-GB"/>
        </w:rPr>
        <w:t>Interstation block system, station installation, type of signalling</w:t>
      </w:r>
      <w:r w:rsidR="002E38AC" w:rsidRPr="00BD7A11">
        <w:rPr>
          <w:i/>
          <w:iCs/>
          <w:lang w:val="en-GB"/>
        </w:rPr>
        <w:t>.</w:t>
      </w:r>
    </w:p>
    <w:p w14:paraId="0F2E09E5" w14:textId="6DF8D100" w:rsidR="00A01D98" w:rsidRPr="00BD7A11" w:rsidRDefault="00A01D98" w:rsidP="00A01D98">
      <w:pPr>
        <w:ind w:left="720" w:firstLine="0"/>
        <w:rPr>
          <w:lang w:val="en-GB"/>
        </w:rPr>
      </w:pPr>
      <w:r w:rsidRPr="00BD7A11">
        <w:rPr>
          <w:lang w:val="en-GB"/>
        </w:rPr>
        <w:t>The Iliyantsi - Kurilo interstation is equipped with a SABS;</w:t>
      </w:r>
    </w:p>
    <w:p w14:paraId="743E4FE2" w14:textId="3403F122" w:rsidR="00A01D98" w:rsidRPr="00BD7A11" w:rsidRDefault="00A01D98" w:rsidP="00A01D98">
      <w:pPr>
        <w:ind w:left="720" w:firstLine="0"/>
        <w:rPr>
          <w:lang w:val="en-GB"/>
        </w:rPr>
      </w:pPr>
      <w:r w:rsidRPr="00BD7A11">
        <w:rPr>
          <w:lang w:val="en-GB"/>
        </w:rPr>
        <w:t>The Iliyantsi - Svetovrachene interstation is equipped with a SABS;</w:t>
      </w:r>
    </w:p>
    <w:p w14:paraId="158B8C10" w14:textId="0F001909" w:rsidR="00A01D98" w:rsidRPr="00BD7A11" w:rsidRDefault="00A01D98" w:rsidP="00A01D98">
      <w:pPr>
        <w:ind w:left="720" w:firstLine="0"/>
        <w:rPr>
          <w:lang w:val="en-GB"/>
        </w:rPr>
      </w:pPr>
      <w:r w:rsidRPr="00BD7A11">
        <w:rPr>
          <w:lang w:val="en-GB"/>
        </w:rPr>
        <w:t>Iliyantsi station is equipped with Route-relay interlocking (MRC) type WSSB.</w:t>
      </w:r>
    </w:p>
    <w:p w14:paraId="2588F823" w14:textId="3A062C10" w:rsidR="00A01D98" w:rsidRPr="00BD7A11" w:rsidRDefault="004E6E67" w:rsidP="00A01D98">
      <w:pPr>
        <w:ind w:left="720" w:firstLine="0"/>
        <w:rPr>
          <w:lang w:val="en-GB"/>
        </w:rPr>
      </w:pPr>
      <w:r w:rsidRPr="00BD7A11">
        <w:rPr>
          <w:lang w:val="en-GB"/>
        </w:rPr>
        <w:t>Type of signalling</w:t>
      </w:r>
      <w:r w:rsidR="00A01D98" w:rsidRPr="00BD7A11">
        <w:rPr>
          <w:lang w:val="en-GB"/>
        </w:rPr>
        <w:t>:</w:t>
      </w:r>
    </w:p>
    <w:p w14:paraId="12A424A5" w14:textId="25B54F9C" w:rsidR="00A01D98" w:rsidRPr="00BD7A11" w:rsidRDefault="00A01D98" w:rsidP="00A01D98">
      <w:pPr>
        <w:ind w:left="720" w:firstLine="0"/>
        <w:rPr>
          <w:lang w:val="en-GB"/>
        </w:rPr>
      </w:pPr>
      <w:r w:rsidRPr="00BD7A11">
        <w:rPr>
          <w:lang w:val="en-GB"/>
        </w:rPr>
        <w:t>- In the direction of Sofia North s</w:t>
      </w:r>
      <w:r w:rsidR="0079363C" w:rsidRPr="00BD7A11">
        <w:rPr>
          <w:lang w:val="en-GB"/>
        </w:rPr>
        <w:t>tation - the exit semaphores</w:t>
      </w:r>
      <w:r w:rsidRPr="00BD7A11">
        <w:rPr>
          <w:lang w:val="en-GB"/>
        </w:rPr>
        <w:t xml:space="preserve"> are on the </w:t>
      </w:r>
      <w:r w:rsidR="00CC711E" w:rsidRPr="00BD7A11">
        <w:rPr>
          <w:lang w:val="en-GB"/>
        </w:rPr>
        <w:t>conventional signalling</w:t>
      </w:r>
      <w:r w:rsidRPr="00BD7A11">
        <w:rPr>
          <w:lang w:val="en-GB"/>
        </w:rPr>
        <w:t>;</w:t>
      </w:r>
    </w:p>
    <w:p w14:paraId="0F60ED82" w14:textId="2AF45836" w:rsidR="00A01D98" w:rsidRPr="00BD7A11" w:rsidRDefault="00A01D98" w:rsidP="00A01D98">
      <w:pPr>
        <w:ind w:left="720" w:firstLine="0"/>
        <w:rPr>
          <w:lang w:val="en-GB"/>
        </w:rPr>
      </w:pPr>
      <w:r w:rsidRPr="00BD7A11">
        <w:rPr>
          <w:lang w:val="en-GB"/>
        </w:rPr>
        <w:t xml:space="preserve">- In the direction of Kurilo and Svetovrachene stations - the exit </w:t>
      </w:r>
      <w:r w:rsidR="002214E6" w:rsidRPr="00BD7A11">
        <w:rPr>
          <w:lang w:val="en-GB"/>
        </w:rPr>
        <w:t>semaphores</w:t>
      </w:r>
      <w:r w:rsidRPr="00BD7A11">
        <w:rPr>
          <w:lang w:val="en-GB"/>
        </w:rPr>
        <w:t xml:space="preserve"> are on the speed signal</w:t>
      </w:r>
      <w:r w:rsidR="00E6224A" w:rsidRPr="00BD7A11">
        <w:rPr>
          <w:lang w:val="en-GB"/>
        </w:rPr>
        <w:t>ling</w:t>
      </w:r>
      <w:r w:rsidRPr="00BD7A11">
        <w:rPr>
          <w:lang w:val="en-GB"/>
        </w:rPr>
        <w:t>.</w:t>
      </w:r>
    </w:p>
    <w:p w14:paraId="0C36686D" w14:textId="70D95169" w:rsidR="00983488" w:rsidRPr="00BD7A11" w:rsidRDefault="00983488" w:rsidP="00613479">
      <w:pPr>
        <w:ind w:firstLine="720"/>
        <w:rPr>
          <w:lang w:val="en-GB"/>
        </w:rPr>
      </w:pPr>
      <w:r w:rsidRPr="00BD7A11">
        <w:rPr>
          <w:lang w:val="en-GB"/>
        </w:rPr>
        <w:t>According to Art. 305 of Ordinance № 58 is not allowed to use semaphores of different types of signalling in one station. The found discrepancy in the type of signals may be a factor that further confuses locomotive drivers.</w:t>
      </w:r>
    </w:p>
    <w:p w14:paraId="0B4E0BBB" w14:textId="58F317A6" w:rsidR="000B2001" w:rsidRPr="00BD7A11" w:rsidRDefault="00983488" w:rsidP="0012247B">
      <w:pPr>
        <w:pStyle w:val="ab"/>
        <w:numPr>
          <w:ilvl w:val="3"/>
          <w:numId w:val="8"/>
        </w:numPr>
        <w:rPr>
          <w:i/>
          <w:iCs/>
          <w:lang w:val="en-GB"/>
        </w:rPr>
      </w:pPr>
      <w:r w:rsidRPr="00BD7A11">
        <w:rPr>
          <w:i/>
          <w:iCs/>
          <w:lang w:val="en-GB"/>
        </w:rPr>
        <w:t>Train protection systems</w:t>
      </w:r>
      <w:r w:rsidR="002E38AC" w:rsidRPr="00BD7A11">
        <w:rPr>
          <w:i/>
          <w:iCs/>
          <w:lang w:val="en-GB"/>
        </w:rPr>
        <w:t>.</w:t>
      </w:r>
    </w:p>
    <w:p w14:paraId="20627647" w14:textId="77777777" w:rsidR="00983488" w:rsidRPr="00BD7A11" w:rsidRDefault="00983488" w:rsidP="00983488">
      <w:pPr>
        <w:ind w:firstLine="720"/>
        <w:rPr>
          <w:bCs/>
          <w:lang w:val="en-GB"/>
        </w:rPr>
      </w:pPr>
      <w:r w:rsidRPr="00BD7A11">
        <w:rPr>
          <w:bCs/>
          <w:lang w:val="en-GB"/>
        </w:rPr>
        <w:t>Iliyantsi station does not have a train protection system. The station is equipped with a train dispatch radio connection (VDRV), with the help of which the locomotive driver makes a radio connection with a train dispatcher, with separate stations, with the trains in the respective section.</w:t>
      </w:r>
    </w:p>
    <w:p w14:paraId="51D6AC7A" w14:textId="7C604945" w:rsidR="00983488" w:rsidRPr="00BD7A11" w:rsidRDefault="00983488" w:rsidP="00983488">
      <w:pPr>
        <w:ind w:firstLine="720"/>
        <w:rPr>
          <w:bCs/>
          <w:lang w:val="en-GB"/>
        </w:rPr>
      </w:pPr>
      <w:r w:rsidRPr="00BD7A11">
        <w:rPr>
          <w:bCs/>
          <w:lang w:val="en-GB"/>
        </w:rPr>
        <w:t>The locomotives № 91522086001-8 and № 91522086005-9 are equipped with an active vigilance device and an electronic recorder type Program vizualizare inregistrari IVMS, Version 1.0.0.25132, SC Softronic Craiova.</w:t>
      </w:r>
    </w:p>
    <w:p w14:paraId="47A8E1DE" w14:textId="0AEA9163" w:rsidR="000B2001" w:rsidRPr="00BD7A11" w:rsidRDefault="00FA501B" w:rsidP="0012247B">
      <w:pPr>
        <w:pStyle w:val="ab"/>
        <w:numPr>
          <w:ilvl w:val="2"/>
          <w:numId w:val="8"/>
        </w:numPr>
        <w:tabs>
          <w:tab w:val="left" w:pos="1276"/>
        </w:tabs>
        <w:spacing w:before="120"/>
        <w:ind w:left="0" w:firstLine="709"/>
        <w:contextualSpacing w:val="0"/>
        <w:rPr>
          <w:i/>
          <w:iCs/>
          <w:lang w:val="en-GB"/>
        </w:rPr>
      </w:pPr>
      <w:r w:rsidRPr="00BD7A11">
        <w:rPr>
          <w:i/>
          <w:iCs/>
          <w:lang w:val="en-GB"/>
        </w:rPr>
        <w:t>Other information referring the event</w:t>
      </w:r>
      <w:r w:rsidR="000B2001" w:rsidRPr="00BD7A11">
        <w:rPr>
          <w:i/>
          <w:iCs/>
          <w:lang w:val="en-GB"/>
        </w:rPr>
        <w:t>.</w:t>
      </w:r>
    </w:p>
    <w:p w14:paraId="0DE3D124" w14:textId="7418A978" w:rsidR="000B2001" w:rsidRPr="00BD7A11" w:rsidRDefault="00FA501B" w:rsidP="00C8226B">
      <w:pPr>
        <w:rPr>
          <w:lang w:val="en-GB"/>
        </w:rPr>
      </w:pPr>
      <w:r w:rsidRPr="00BD7A11">
        <w:rPr>
          <w:lang w:val="en-GB"/>
        </w:rPr>
        <w:t xml:space="preserve">The train documents „Way-bill“, „Brake mass certificate and „Nature sheet“ </w:t>
      </w:r>
      <w:r w:rsidR="00504E02" w:rsidRPr="00BD7A11">
        <w:rPr>
          <w:lang w:val="en-GB"/>
        </w:rPr>
        <w:t>(</w:t>
      </w:r>
      <w:r w:rsidRPr="00BD7A11">
        <w:rPr>
          <w:lang w:val="en-GB"/>
        </w:rPr>
        <w:t>fig</w:t>
      </w:r>
      <w:r w:rsidR="00504E02" w:rsidRPr="00BD7A11">
        <w:rPr>
          <w:lang w:val="en-GB"/>
        </w:rPr>
        <w:t>. 3.</w:t>
      </w:r>
      <w:r w:rsidR="00154C3C" w:rsidRPr="00BD7A11">
        <w:rPr>
          <w:lang w:val="en-GB"/>
        </w:rPr>
        <w:t>6</w:t>
      </w:r>
      <w:r w:rsidR="00AF216A" w:rsidRPr="00BD7A11">
        <w:rPr>
          <w:lang w:val="en-GB"/>
        </w:rPr>
        <w:t xml:space="preserve"> ÷</w:t>
      </w:r>
      <w:r w:rsidR="00504E02" w:rsidRPr="00BD7A11">
        <w:rPr>
          <w:lang w:val="en-GB"/>
        </w:rPr>
        <w:t xml:space="preserve"> 3.1</w:t>
      </w:r>
      <w:r w:rsidR="00154C3C" w:rsidRPr="00BD7A11">
        <w:rPr>
          <w:lang w:val="en-GB"/>
        </w:rPr>
        <w:t>3</w:t>
      </w:r>
      <w:r w:rsidR="00504E02" w:rsidRPr="00BD7A11">
        <w:rPr>
          <w:lang w:val="en-GB"/>
        </w:rPr>
        <w:t xml:space="preserve">) </w:t>
      </w:r>
      <w:r w:rsidR="00C731AA" w:rsidRPr="00BD7A11">
        <w:rPr>
          <w:lang w:val="en-GB"/>
        </w:rPr>
        <w:t>correspond to the hours of the actual movement of the two trains</w:t>
      </w:r>
      <w:r w:rsidR="00504E02" w:rsidRPr="00BD7A11">
        <w:rPr>
          <w:lang w:val="en-GB"/>
        </w:rPr>
        <w:t xml:space="preserve"> </w:t>
      </w:r>
      <w:r w:rsidR="00401E3C" w:rsidRPr="00BD7A11">
        <w:rPr>
          <w:lang w:val="en-GB"/>
        </w:rPr>
        <w:t>under the presented data of the TOMR and the locomotives encryption</w:t>
      </w:r>
      <w:r w:rsidR="00504E02" w:rsidRPr="00BD7A11">
        <w:rPr>
          <w:lang w:val="en-GB"/>
        </w:rPr>
        <w:t>.</w:t>
      </w:r>
    </w:p>
    <w:p w14:paraId="25C46A9B" w14:textId="2C7036F1" w:rsidR="00C77560" w:rsidRPr="00BD7A11" w:rsidRDefault="00C77560" w:rsidP="00C8226B">
      <w:pPr>
        <w:rPr>
          <w:lang w:val="en-GB"/>
        </w:rPr>
      </w:pPr>
    </w:p>
    <w:p w14:paraId="0EBC42B7" w14:textId="00DB0C6F" w:rsidR="00C77560" w:rsidRPr="00BD7A11" w:rsidRDefault="00955A3C" w:rsidP="00C8226B">
      <w:pPr>
        <w:rPr>
          <w:lang w:val="en-GB"/>
        </w:rPr>
      </w:pPr>
      <w:r w:rsidRPr="00BD7A11">
        <w:rPr>
          <w:noProof/>
          <w:lang w:val="bg-BG" w:eastAsia="bg-BG"/>
        </w:rPr>
        <w:lastRenderedPageBreak/>
        <mc:AlternateContent>
          <mc:Choice Requires="wpg">
            <w:drawing>
              <wp:anchor distT="0" distB="0" distL="114300" distR="114300" simplePos="0" relativeHeight="252380160" behindDoc="0" locked="0" layoutInCell="1" allowOverlap="1" wp14:anchorId="5FA853F9" wp14:editId="75EE38B8">
                <wp:simplePos x="0" y="0"/>
                <wp:positionH relativeFrom="column">
                  <wp:posOffset>268605</wp:posOffset>
                </wp:positionH>
                <wp:positionV relativeFrom="page">
                  <wp:posOffset>4813935</wp:posOffset>
                </wp:positionV>
                <wp:extent cx="5829300" cy="4396740"/>
                <wp:effectExtent l="0" t="0" r="0" b="3810"/>
                <wp:wrapTopAndBottom/>
                <wp:docPr id="103" name="Group 103"/>
                <wp:cNvGraphicFramePr/>
                <a:graphic xmlns:a="http://schemas.openxmlformats.org/drawingml/2006/main">
                  <a:graphicData uri="http://schemas.microsoft.com/office/word/2010/wordprocessingGroup">
                    <wpg:wgp>
                      <wpg:cNvGrpSpPr/>
                      <wpg:grpSpPr>
                        <a:xfrm>
                          <a:off x="0" y="0"/>
                          <a:ext cx="5829300" cy="4396740"/>
                          <a:chOff x="-1873994" y="130259"/>
                          <a:chExt cx="11857059" cy="4993556"/>
                        </a:xfrm>
                      </wpg:grpSpPr>
                      <pic:pic xmlns:pic="http://schemas.openxmlformats.org/drawingml/2006/picture">
                        <pic:nvPicPr>
                          <pic:cNvPr id="105" name="Picture 105"/>
                          <pic:cNvPicPr>
                            <a:picLocks noChangeAspect="1"/>
                          </pic:cNvPicPr>
                        </pic:nvPicPr>
                        <pic:blipFill rotWithShape="1">
                          <a:blip r:embed="rId26">
                            <a:extLst>
                              <a:ext uri="{28A0092B-C50C-407E-A947-70E740481C1C}">
                                <a14:useLocalDpi xmlns:a14="http://schemas.microsoft.com/office/drawing/2010/main" val="0"/>
                              </a:ext>
                            </a:extLst>
                          </a:blip>
                          <a:srcRect l="-158" r="-38" b="5"/>
                          <a:stretch/>
                        </pic:blipFill>
                        <pic:spPr>
                          <a:xfrm>
                            <a:off x="-1873994" y="130259"/>
                            <a:ext cx="11857059" cy="4993556"/>
                          </a:xfrm>
                          <a:prstGeom prst="rect">
                            <a:avLst/>
                          </a:prstGeom>
                        </pic:spPr>
                      </pic:pic>
                      <wps:wsp>
                        <wps:cNvPr id="109" name="Text Box 109"/>
                        <wps:cNvSpPr txBox="1"/>
                        <wps:spPr>
                          <a:xfrm>
                            <a:off x="-1691066" y="4828839"/>
                            <a:ext cx="11519137" cy="285750"/>
                          </a:xfrm>
                          <a:prstGeom prst="rect">
                            <a:avLst/>
                          </a:prstGeom>
                          <a:solidFill>
                            <a:schemeClr val="lt1"/>
                          </a:solidFill>
                          <a:ln w="6350">
                            <a:noFill/>
                          </a:ln>
                        </wps:spPr>
                        <wps:txbx>
                          <w:txbxContent>
                            <w:p w14:paraId="0FDF9CD9" w14:textId="090E3AE2" w:rsidR="00B00716" w:rsidRPr="007F0DC5" w:rsidRDefault="00B00716" w:rsidP="002C3935">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7. </w:t>
                              </w:r>
                              <w:r>
                                <w:rPr>
                                  <w:b/>
                                </w:rPr>
                                <w:t>Way-bill of locomotive</w:t>
                              </w:r>
                              <w:r>
                                <w:rPr>
                                  <w:b/>
                                  <w:lang w:val="bg-BG"/>
                                </w:rPr>
                                <w:t xml:space="preserve"> № 91522086001-8 </w:t>
                              </w:r>
                              <w:r>
                                <w:rPr>
                                  <w:b/>
                                </w:rPr>
                                <w:t>of DFT</w:t>
                              </w:r>
                              <w:r>
                                <w:rPr>
                                  <w:b/>
                                  <w:lang w:val="bg-BG"/>
                                </w:rPr>
                                <w:t xml:space="preserve"> № 20691 </w:t>
                              </w:r>
                              <w:r>
                                <w:rPr>
                                  <w:b/>
                                </w:rPr>
                                <w:t>rear part</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A853F9" id="Group 103" o:spid="_x0000_s1060" style="position:absolute;left:0;text-align:left;margin-left:21.15pt;margin-top:379.05pt;width:459pt;height:346.2pt;z-index:252380160;mso-position-vertical-relative:page;mso-width-relative:margin;mso-height-relative:margin" coordorigin="-18739,1302" coordsize="118570,49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">
                <v:shape id="Picture 105" o:spid="_x0000_s1061" type="#_x0000_t75" style="position:absolute;left:-18739;top:1302;width:118569;height:49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">
                  <v:imagedata r:id="rId27" o:title="" cropbottom="3f" cropleft="-104f" cropright="-25f"/>
                  <v:path arrowok="t"/>
                </v:shape>
                <v:shape id="Text Box 109" o:spid="_x0000_s1062" type="#_x0000_t202" style="position:absolute;left:-16910;top:48288;width:11519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14:paraId="0FDF9CD9" w14:textId="090E3AE2" w:rsidR="00B00716" w:rsidRPr="007F0DC5" w:rsidRDefault="00B00716" w:rsidP="002C3935">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7. </w:t>
                        </w:r>
                        <w:proofErr w:type="gramStart"/>
                        <w:r>
                          <w:rPr>
                            <w:b/>
                          </w:rPr>
                          <w:t>Way-bill</w:t>
                        </w:r>
                        <w:proofErr w:type="gramEnd"/>
                        <w:r>
                          <w:rPr>
                            <w:b/>
                          </w:rPr>
                          <w:t xml:space="preserve"> of locomotive</w:t>
                        </w:r>
                        <w:r>
                          <w:rPr>
                            <w:b/>
                            <w:lang w:val="bg-BG"/>
                          </w:rPr>
                          <w:t xml:space="preserve"> № 91522086001-8 </w:t>
                        </w:r>
                        <w:r>
                          <w:rPr>
                            <w:b/>
                          </w:rPr>
                          <w:t>of DFT</w:t>
                        </w:r>
                        <w:r>
                          <w:rPr>
                            <w:b/>
                            <w:lang w:val="bg-BG"/>
                          </w:rPr>
                          <w:t xml:space="preserve"> № 20691 </w:t>
                        </w:r>
                        <w:r>
                          <w:rPr>
                            <w:b/>
                          </w:rPr>
                          <w:t>rear part</w:t>
                        </w:r>
                        <w:r>
                          <w:rPr>
                            <w:b/>
                            <w:bCs/>
                            <w:szCs w:val="24"/>
                            <w:lang w:val="bg-BG"/>
                          </w:rPr>
                          <w:t>.</w:t>
                        </w:r>
                      </w:p>
                    </w:txbxContent>
                  </v:textbox>
                </v:shape>
                <w10:wrap type="topAndBottom" anchory="page"/>
              </v:group>
            </w:pict>
          </mc:Fallback>
        </mc:AlternateContent>
      </w:r>
      <w:r w:rsidR="00F23BA7" w:rsidRPr="00BD7A11">
        <w:rPr>
          <w:noProof/>
          <w:lang w:val="bg-BG" w:eastAsia="bg-BG"/>
        </w:rPr>
        <mc:AlternateContent>
          <mc:Choice Requires="wpg">
            <w:drawing>
              <wp:anchor distT="0" distB="0" distL="114300" distR="114300" simplePos="0" relativeHeight="252378112" behindDoc="0" locked="0" layoutInCell="1" allowOverlap="1" wp14:anchorId="3960D42B" wp14:editId="654E11B0">
                <wp:simplePos x="0" y="0"/>
                <wp:positionH relativeFrom="column">
                  <wp:posOffset>346710</wp:posOffset>
                </wp:positionH>
                <wp:positionV relativeFrom="page">
                  <wp:posOffset>447675</wp:posOffset>
                </wp:positionV>
                <wp:extent cx="5715000" cy="4428490"/>
                <wp:effectExtent l="0" t="0" r="0" b="0"/>
                <wp:wrapTopAndBottom/>
                <wp:docPr id="100" name="Group 100"/>
                <wp:cNvGraphicFramePr/>
                <a:graphic xmlns:a="http://schemas.openxmlformats.org/drawingml/2006/main">
                  <a:graphicData uri="http://schemas.microsoft.com/office/word/2010/wordprocessingGroup">
                    <wpg:wgp>
                      <wpg:cNvGrpSpPr/>
                      <wpg:grpSpPr>
                        <a:xfrm>
                          <a:off x="0" y="0"/>
                          <a:ext cx="5715000" cy="4428490"/>
                          <a:chOff x="-2306369" y="-619125"/>
                          <a:chExt cx="10959049" cy="6197225"/>
                        </a:xfrm>
                      </wpg:grpSpPr>
                      <pic:pic xmlns:pic="http://schemas.openxmlformats.org/drawingml/2006/picture">
                        <pic:nvPicPr>
                          <pic:cNvPr id="101" name="Picture 101"/>
                          <pic:cNvPicPr>
                            <a:picLocks noChangeAspect="1"/>
                          </pic:cNvPicPr>
                        </pic:nvPicPr>
                        <pic:blipFill rotWithShape="1">
                          <a:blip r:embed="rId28">
                            <a:extLst>
                              <a:ext uri="{28A0092B-C50C-407E-A947-70E740481C1C}">
                                <a14:useLocalDpi xmlns:a14="http://schemas.microsoft.com/office/drawing/2010/main" val="0"/>
                              </a:ext>
                            </a:extLst>
                          </a:blip>
                          <a:srcRect l="1688"/>
                          <a:stretch/>
                        </pic:blipFill>
                        <pic:spPr>
                          <a:xfrm>
                            <a:off x="-2306369" y="-619125"/>
                            <a:ext cx="10959049" cy="5743239"/>
                          </a:xfrm>
                          <a:prstGeom prst="rect">
                            <a:avLst/>
                          </a:prstGeom>
                        </pic:spPr>
                      </pic:pic>
                      <wps:wsp>
                        <wps:cNvPr id="102" name="Text Box 102"/>
                        <wps:cNvSpPr txBox="1"/>
                        <wps:spPr>
                          <a:xfrm>
                            <a:off x="-1691067" y="4828838"/>
                            <a:ext cx="9894740" cy="749262"/>
                          </a:xfrm>
                          <a:prstGeom prst="rect">
                            <a:avLst/>
                          </a:prstGeom>
                          <a:solidFill>
                            <a:schemeClr val="lt1"/>
                          </a:solidFill>
                          <a:ln w="6350">
                            <a:noFill/>
                          </a:ln>
                        </wps:spPr>
                        <wps:txbx>
                          <w:txbxContent>
                            <w:p w14:paraId="262620DD" w14:textId="5F99759A" w:rsidR="00B00716" w:rsidRPr="007F0DC5" w:rsidRDefault="00B00716" w:rsidP="002C3935">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6. </w:t>
                              </w:r>
                              <w:r>
                                <w:rPr>
                                  <w:b/>
                                </w:rPr>
                                <w:t>Way-bill of locomotive</w:t>
                              </w:r>
                              <w:r>
                                <w:rPr>
                                  <w:b/>
                                  <w:lang w:val="bg-BG"/>
                                </w:rPr>
                                <w:t xml:space="preserve"> № 91522086001-8 </w:t>
                              </w:r>
                              <w:r>
                                <w:rPr>
                                  <w:b/>
                                </w:rPr>
                                <w:t>of DFT</w:t>
                              </w:r>
                              <w:r>
                                <w:rPr>
                                  <w:b/>
                                  <w:lang w:val="bg-BG"/>
                                </w:rPr>
                                <w:t xml:space="preserve"> № 20691 </w:t>
                              </w:r>
                              <w:r>
                                <w:rPr>
                                  <w:b/>
                                </w:rPr>
                                <w:t>front part</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60D42B" id="Group 100" o:spid="_x0000_s1063" style="position:absolute;left:0;text-align:left;margin-left:27.3pt;margin-top:35.25pt;width:450pt;height:348.7pt;z-index:252378112;mso-position-vertical-relative:page;mso-width-relative:margin;mso-height-relative:margin" coordorigin="-23063,-6191" coordsize="109590,61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">
                <v:shape id="Picture 101" o:spid="_x0000_s1064" type="#_x0000_t75" style="position:absolute;left:-23063;top:-6191;width:109589;height:5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">
                  <v:imagedata r:id="rId29" o:title="" cropleft="1106f"/>
                  <v:path arrowok="t"/>
                </v:shape>
                <v:shape id="Text Box 102" o:spid="_x0000_s1065" type="#_x0000_t202" style="position:absolute;left:-16910;top:48288;width:98946;height:7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" fillcolor="white [3201]" stroked="f" strokeweight=".5pt">
                  <v:textbox>
                    <w:txbxContent>
                      <w:p w14:paraId="262620DD" w14:textId="5F99759A" w:rsidR="00B00716" w:rsidRPr="007F0DC5" w:rsidRDefault="00B00716" w:rsidP="002C3935">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6. </w:t>
                        </w:r>
                        <w:proofErr w:type="gramStart"/>
                        <w:r>
                          <w:rPr>
                            <w:b/>
                          </w:rPr>
                          <w:t>Way-bill</w:t>
                        </w:r>
                        <w:proofErr w:type="gramEnd"/>
                        <w:r>
                          <w:rPr>
                            <w:b/>
                          </w:rPr>
                          <w:t xml:space="preserve"> of locomotive</w:t>
                        </w:r>
                        <w:r>
                          <w:rPr>
                            <w:b/>
                            <w:lang w:val="bg-BG"/>
                          </w:rPr>
                          <w:t xml:space="preserve"> № 91522086001-8 </w:t>
                        </w:r>
                        <w:r>
                          <w:rPr>
                            <w:b/>
                          </w:rPr>
                          <w:t>of DFT</w:t>
                        </w:r>
                        <w:r>
                          <w:rPr>
                            <w:b/>
                            <w:lang w:val="bg-BG"/>
                          </w:rPr>
                          <w:t xml:space="preserve"> № 20691 </w:t>
                        </w:r>
                        <w:r>
                          <w:rPr>
                            <w:b/>
                          </w:rPr>
                          <w:t>front part</w:t>
                        </w:r>
                        <w:r>
                          <w:rPr>
                            <w:b/>
                            <w:bCs/>
                            <w:szCs w:val="24"/>
                            <w:lang w:val="bg-BG"/>
                          </w:rPr>
                          <w:t>.</w:t>
                        </w:r>
                      </w:p>
                    </w:txbxContent>
                  </v:textbox>
                </v:shape>
                <w10:wrap type="topAndBottom" anchory="page"/>
              </v:group>
            </w:pict>
          </mc:Fallback>
        </mc:AlternateContent>
      </w:r>
    </w:p>
    <w:p w14:paraId="5B5F80F2" w14:textId="4C829F06" w:rsidR="00F23BA7" w:rsidRPr="00BD7A11" w:rsidRDefault="00F23BA7" w:rsidP="00C8226B">
      <w:pPr>
        <w:rPr>
          <w:lang w:val="en-GB"/>
        </w:rPr>
      </w:pPr>
      <w:r w:rsidRPr="00BD7A11">
        <w:rPr>
          <w:noProof/>
          <w:lang w:val="bg-BG" w:eastAsia="bg-BG"/>
        </w:rPr>
        <w:lastRenderedPageBreak/>
        <mc:AlternateContent>
          <mc:Choice Requires="wpg">
            <w:drawing>
              <wp:anchor distT="0" distB="0" distL="114300" distR="114300" simplePos="0" relativeHeight="252384256" behindDoc="0" locked="0" layoutInCell="1" allowOverlap="1" wp14:anchorId="4A1B80C5" wp14:editId="7CD99746">
                <wp:simplePos x="0" y="0"/>
                <wp:positionH relativeFrom="column">
                  <wp:posOffset>194310</wp:posOffset>
                </wp:positionH>
                <wp:positionV relativeFrom="page">
                  <wp:posOffset>4572000</wp:posOffset>
                </wp:positionV>
                <wp:extent cx="5933440" cy="4413250"/>
                <wp:effectExtent l="0" t="0" r="0" b="6350"/>
                <wp:wrapTopAndBottom/>
                <wp:docPr id="126" name="Group 126"/>
                <wp:cNvGraphicFramePr/>
                <a:graphic xmlns:a="http://schemas.openxmlformats.org/drawingml/2006/main">
                  <a:graphicData uri="http://schemas.microsoft.com/office/word/2010/wordprocessingGroup">
                    <wpg:wgp>
                      <wpg:cNvGrpSpPr/>
                      <wpg:grpSpPr>
                        <a:xfrm>
                          <a:off x="0" y="0"/>
                          <a:ext cx="5933440" cy="4413250"/>
                          <a:chOff x="-3250630" y="-1085295"/>
                          <a:chExt cx="10360407" cy="4413475"/>
                        </a:xfrm>
                      </wpg:grpSpPr>
                      <pic:pic xmlns:pic="http://schemas.openxmlformats.org/drawingml/2006/picture">
                        <pic:nvPicPr>
                          <pic:cNvPr id="127" name="Picture 127"/>
                          <pic:cNvPicPr>
                            <a:picLocks noChangeAspect="1"/>
                          </pic:cNvPicPr>
                        </pic:nvPicPr>
                        <pic:blipFill>
                          <a:blip r:embed="rId30">
                            <a:extLst>
                              <a:ext uri="{28A0092B-C50C-407E-A947-70E740481C1C}">
                                <a14:useLocalDpi xmlns:a14="http://schemas.microsoft.com/office/drawing/2010/main" val="0"/>
                              </a:ext>
                            </a:extLst>
                          </a:blip>
                          <a:srcRect l="736" r="736"/>
                          <a:stretch/>
                        </pic:blipFill>
                        <pic:spPr>
                          <a:xfrm>
                            <a:off x="-3250630" y="-1085295"/>
                            <a:ext cx="10360407" cy="4413475"/>
                          </a:xfrm>
                          <a:prstGeom prst="rect">
                            <a:avLst/>
                          </a:prstGeom>
                        </pic:spPr>
                      </pic:pic>
                      <wps:wsp>
                        <wps:cNvPr id="130" name="Text Box 130"/>
                        <wps:cNvSpPr txBox="1"/>
                        <wps:spPr>
                          <a:xfrm>
                            <a:off x="-3100867" y="3042428"/>
                            <a:ext cx="9894741" cy="285750"/>
                          </a:xfrm>
                          <a:prstGeom prst="rect">
                            <a:avLst/>
                          </a:prstGeom>
                          <a:solidFill>
                            <a:schemeClr val="lt1"/>
                          </a:solidFill>
                          <a:ln w="6350">
                            <a:noFill/>
                          </a:ln>
                        </wps:spPr>
                        <wps:txbx>
                          <w:txbxContent>
                            <w:p w14:paraId="5B79AEB1" w14:textId="77B8BB62" w:rsidR="00B00716" w:rsidRPr="007F0DC5" w:rsidRDefault="00B00716" w:rsidP="00F23BA7">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9. </w:t>
                              </w:r>
                              <w:r>
                                <w:rPr>
                                  <w:b/>
                                </w:rPr>
                                <w:t>Way-bill of locomotive</w:t>
                              </w:r>
                              <w:r>
                                <w:rPr>
                                  <w:b/>
                                  <w:lang w:val="bg-BG"/>
                                </w:rPr>
                                <w:t xml:space="preserve"> № 91522086005-9 </w:t>
                              </w:r>
                              <w:r>
                                <w:rPr>
                                  <w:b/>
                                </w:rPr>
                                <w:t>of DFT</w:t>
                              </w:r>
                              <w:r>
                                <w:rPr>
                                  <w:b/>
                                  <w:lang w:val="bg-BG"/>
                                </w:rPr>
                                <w:t xml:space="preserve"> № 20698 </w:t>
                              </w:r>
                              <w:r>
                                <w:rPr>
                                  <w:b/>
                                </w:rPr>
                                <w:t>rear part</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1B80C5" id="Group 126" o:spid="_x0000_s1066" style="position:absolute;left:0;text-align:left;margin-left:15.3pt;margin-top:5in;width:467.2pt;height:347.5pt;z-index:252384256;mso-position-vertical-relative:page" coordorigin="-32506,-10852" coordsize="103604,44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">
                <v:shape id="Picture 127" o:spid="_x0000_s1067" type="#_x0000_t75" style="position:absolute;left:-32506;top:-10852;width:103603;height:44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">
                  <v:imagedata r:id="rId31" o:title="" cropleft="482f" cropright="482f"/>
                  <v:path arrowok="t"/>
                </v:shape>
                <v:shape id="Text Box 130" o:spid="_x0000_s1068" type="#_x0000_t202" style="position:absolute;left:-31008;top:30424;width:9894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" fillcolor="white [3201]" stroked="f" strokeweight=".5pt">
                  <v:textbox>
                    <w:txbxContent>
                      <w:p w14:paraId="5B79AEB1" w14:textId="77B8BB62" w:rsidR="00B00716" w:rsidRPr="007F0DC5" w:rsidRDefault="00B00716" w:rsidP="00F23BA7">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9. </w:t>
                        </w:r>
                        <w:proofErr w:type="gramStart"/>
                        <w:r>
                          <w:rPr>
                            <w:b/>
                          </w:rPr>
                          <w:t>Way-bill</w:t>
                        </w:r>
                        <w:proofErr w:type="gramEnd"/>
                        <w:r>
                          <w:rPr>
                            <w:b/>
                          </w:rPr>
                          <w:t xml:space="preserve"> of locomotive</w:t>
                        </w:r>
                        <w:r>
                          <w:rPr>
                            <w:b/>
                            <w:lang w:val="bg-BG"/>
                          </w:rPr>
                          <w:t xml:space="preserve"> № 91522086005-9 </w:t>
                        </w:r>
                        <w:r>
                          <w:rPr>
                            <w:b/>
                          </w:rPr>
                          <w:t>of DFT</w:t>
                        </w:r>
                        <w:r>
                          <w:rPr>
                            <w:b/>
                            <w:lang w:val="bg-BG"/>
                          </w:rPr>
                          <w:t xml:space="preserve"> № 20698 </w:t>
                        </w:r>
                        <w:r>
                          <w:rPr>
                            <w:b/>
                          </w:rPr>
                          <w:t>rear part</w:t>
                        </w:r>
                        <w:r>
                          <w:rPr>
                            <w:b/>
                            <w:bCs/>
                            <w:szCs w:val="24"/>
                            <w:lang w:val="bg-BG"/>
                          </w:rPr>
                          <w:t>.</w:t>
                        </w:r>
                      </w:p>
                    </w:txbxContent>
                  </v:textbox>
                </v:shape>
                <w10:wrap type="topAndBottom" anchory="page"/>
              </v:group>
            </w:pict>
          </mc:Fallback>
        </mc:AlternateContent>
      </w:r>
      <w:r w:rsidRPr="00BD7A11">
        <w:rPr>
          <w:noProof/>
          <w:lang w:val="bg-BG" w:eastAsia="bg-BG"/>
        </w:rPr>
        <mc:AlternateContent>
          <mc:Choice Requires="wpg">
            <w:drawing>
              <wp:anchor distT="0" distB="0" distL="114300" distR="114300" simplePos="0" relativeHeight="252382208" behindDoc="0" locked="0" layoutInCell="1" allowOverlap="1" wp14:anchorId="090F634E" wp14:editId="3834D972">
                <wp:simplePos x="0" y="0"/>
                <wp:positionH relativeFrom="column">
                  <wp:posOffset>270510</wp:posOffset>
                </wp:positionH>
                <wp:positionV relativeFrom="page">
                  <wp:posOffset>295275</wp:posOffset>
                </wp:positionV>
                <wp:extent cx="5932805" cy="4276090"/>
                <wp:effectExtent l="0" t="0" r="0" b="0"/>
                <wp:wrapTopAndBottom/>
                <wp:docPr id="110" name="Group 110"/>
                <wp:cNvGraphicFramePr/>
                <a:graphic xmlns:a="http://schemas.openxmlformats.org/drawingml/2006/main">
                  <a:graphicData uri="http://schemas.microsoft.com/office/word/2010/wordprocessingGroup">
                    <wpg:wgp>
                      <wpg:cNvGrpSpPr/>
                      <wpg:grpSpPr>
                        <a:xfrm>
                          <a:off x="0" y="0"/>
                          <a:ext cx="5932805" cy="4276090"/>
                          <a:chOff x="-3250630" y="-1085295"/>
                          <a:chExt cx="10360408" cy="4413475"/>
                        </a:xfrm>
                      </wpg:grpSpPr>
                      <pic:pic xmlns:pic="http://schemas.openxmlformats.org/drawingml/2006/picture">
                        <pic:nvPicPr>
                          <pic:cNvPr id="111" name="Picture 111"/>
                          <pic:cNvPicPr>
                            <a:picLocks noChangeAspect="1"/>
                          </pic:cNvPicPr>
                        </pic:nvPicPr>
                        <pic:blipFill rotWithShape="1">
                          <a:blip r:embed="rId32">
                            <a:extLst>
                              <a:ext uri="{28A0092B-C50C-407E-A947-70E740481C1C}">
                                <a14:useLocalDpi xmlns:a14="http://schemas.microsoft.com/office/drawing/2010/main" val="0"/>
                              </a:ext>
                            </a:extLst>
                          </a:blip>
                          <a:srcRect l="443" r="79"/>
                          <a:stretch/>
                        </pic:blipFill>
                        <pic:spPr>
                          <a:xfrm>
                            <a:off x="-3250630" y="-1085295"/>
                            <a:ext cx="10360408" cy="4413475"/>
                          </a:xfrm>
                          <a:prstGeom prst="rect">
                            <a:avLst/>
                          </a:prstGeom>
                        </pic:spPr>
                      </pic:pic>
                      <wps:wsp>
                        <wps:cNvPr id="112" name="Text Box 112"/>
                        <wps:cNvSpPr txBox="1"/>
                        <wps:spPr>
                          <a:xfrm>
                            <a:off x="-2918031" y="2867438"/>
                            <a:ext cx="9894742" cy="447493"/>
                          </a:xfrm>
                          <a:prstGeom prst="rect">
                            <a:avLst/>
                          </a:prstGeom>
                          <a:solidFill>
                            <a:schemeClr val="lt1"/>
                          </a:solidFill>
                          <a:ln w="6350">
                            <a:noFill/>
                          </a:ln>
                        </wps:spPr>
                        <wps:txbx>
                          <w:txbxContent>
                            <w:p w14:paraId="3AFCF521" w14:textId="0C8AFD49" w:rsidR="00B00716" w:rsidRPr="007F0DC5" w:rsidRDefault="00B00716" w:rsidP="00F23BA7">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8. </w:t>
                              </w:r>
                              <w:r>
                                <w:rPr>
                                  <w:b/>
                                </w:rPr>
                                <w:t xml:space="preserve">Way-bill of locomotive </w:t>
                              </w:r>
                              <w:r>
                                <w:rPr>
                                  <w:b/>
                                  <w:lang w:val="bg-BG"/>
                                </w:rPr>
                                <w:t xml:space="preserve">№ 91522086005-9 </w:t>
                              </w:r>
                              <w:r>
                                <w:rPr>
                                  <w:b/>
                                </w:rPr>
                                <w:t>of DFT</w:t>
                              </w:r>
                              <w:r>
                                <w:rPr>
                                  <w:b/>
                                  <w:lang w:val="bg-BG"/>
                                </w:rPr>
                                <w:t xml:space="preserve"> № 20698 </w:t>
                              </w:r>
                              <w:r>
                                <w:rPr>
                                  <w:b/>
                                </w:rPr>
                                <w:t>front part</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90F634E" id="Group 110" o:spid="_x0000_s1069" style="position:absolute;left:0;text-align:left;margin-left:21.3pt;margin-top:23.25pt;width:467.15pt;height:336.7pt;z-index:252382208;mso-position-vertical-relative:page;mso-height-relative:margin" coordorigin="-32506,-10852" coordsize="103604,44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">
                <v:shape id="Picture 111" o:spid="_x0000_s1070" type="#_x0000_t75" style="position:absolute;left:-32506;top:-10852;width:103603;height:44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">
                  <v:imagedata r:id="rId33" o:title="" cropleft="290f" cropright="52f"/>
                  <v:path arrowok="t"/>
                </v:shape>
                <v:shape id="Text Box 112" o:spid="_x0000_s1071" type="#_x0000_t202" style="position:absolute;left:-29180;top:28674;width:98947;height: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" fillcolor="white [3201]" stroked="f" strokeweight=".5pt">
                  <v:textbox>
                    <w:txbxContent>
                      <w:p w14:paraId="3AFCF521" w14:textId="0C8AFD49" w:rsidR="00B00716" w:rsidRPr="007F0DC5" w:rsidRDefault="00B00716" w:rsidP="00F23BA7">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8. </w:t>
                        </w:r>
                        <w:proofErr w:type="gramStart"/>
                        <w:r>
                          <w:rPr>
                            <w:b/>
                          </w:rPr>
                          <w:t>Way-bill</w:t>
                        </w:r>
                        <w:proofErr w:type="gramEnd"/>
                        <w:r>
                          <w:rPr>
                            <w:b/>
                          </w:rPr>
                          <w:t xml:space="preserve"> of locomotive </w:t>
                        </w:r>
                        <w:r>
                          <w:rPr>
                            <w:b/>
                            <w:lang w:val="bg-BG"/>
                          </w:rPr>
                          <w:t xml:space="preserve">№ 91522086005-9 </w:t>
                        </w:r>
                        <w:r>
                          <w:rPr>
                            <w:b/>
                          </w:rPr>
                          <w:t>of DFT</w:t>
                        </w:r>
                        <w:r>
                          <w:rPr>
                            <w:b/>
                            <w:lang w:val="bg-BG"/>
                          </w:rPr>
                          <w:t xml:space="preserve"> № 20698 </w:t>
                        </w:r>
                        <w:r>
                          <w:rPr>
                            <w:b/>
                          </w:rPr>
                          <w:t>front part</w:t>
                        </w:r>
                        <w:r>
                          <w:rPr>
                            <w:b/>
                            <w:bCs/>
                            <w:szCs w:val="24"/>
                            <w:lang w:val="bg-BG"/>
                          </w:rPr>
                          <w:t>.</w:t>
                        </w:r>
                      </w:p>
                    </w:txbxContent>
                  </v:textbox>
                </v:shape>
                <w10:wrap type="topAndBottom" anchory="page"/>
              </v:group>
            </w:pict>
          </mc:Fallback>
        </mc:AlternateContent>
      </w:r>
    </w:p>
    <w:p w14:paraId="3D58361A" w14:textId="49BA8CA2" w:rsidR="00C77560" w:rsidRPr="00BD7A11" w:rsidRDefault="006A4760" w:rsidP="00C8226B">
      <w:pPr>
        <w:rPr>
          <w:lang w:val="en-GB"/>
        </w:rPr>
      </w:pPr>
      <w:r w:rsidRPr="00BD7A11">
        <w:rPr>
          <w:noProof/>
          <w:lang w:val="bg-BG" w:eastAsia="bg-BG"/>
        </w:rPr>
        <w:lastRenderedPageBreak/>
        <mc:AlternateContent>
          <mc:Choice Requires="wpg">
            <w:drawing>
              <wp:anchor distT="0" distB="0" distL="114300" distR="114300" simplePos="0" relativeHeight="252376064" behindDoc="0" locked="0" layoutInCell="1" allowOverlap="1" wp14:anchorId="3D9C7FD5" wp14:editId="2B38AD58">
                <wp:simplePos x="0" y="0"/>
                <wp:positionH relativeFrom="column">
                  <wp:posOffset>189230</wp:posOffset>
                </wp:positionH>
                <wp:positionV relativeFrom="page">
                  <wp:posOffset>304800</wp:posOffset>
                </wp:positionV>
                <wp:extent cx="5913120" cy="8667750"/>
                <wp:effectExtent l="0" t="0" r="0" b="0"/>
                <wp:wrapTopAndBottom/>
                <wp:docPr id="97" name="Group 97"/>
                <wp:cNvGraphicFramePr/>
                <a:graphic xmlns:a="http://schemas.openxmlformats.org/drawingml/2006/main">
                  <a:graphicData uri="http://schemas.microsoft.com/office/word/2010/wordprocessingGroup">
                    <wpg:wgp>
                      <wpg:cNvGrpSpPr/>
                      <wpg:grpSpPr>
                        <a:xfrm>
                          <a:off x="0" y="0"/>
                          <a:ext cx="5913120" cy="8667750"/>
                          <a:chOff x="-1857361" y="-1323976"/>
                          <a:chExt cx="10324581" cy="8667751"/>
                        </a:xfrm>
                      </wpg:grpSpPr>
                      <pic:pic xmlns:pic="http://schemas.openxmlformats.org/drawingml/2006/picture">
                        <pic:nvPicPr>
                          <pic:cNvPr id="98" name="Picture 98"/>
                          <pic:cNvPicPr>
                            <a:picLocks noChangeAspect="1"/>
                          </pic:cNvPicPr>
                        </pic:nvPicPr>
                        <pic:blipFill rotWithShape="1">
                          <a:blip r:embed="rId34">
                            <a:extLst>
                              <a:ext uri="{28A0092B-C50C-407E-A947-70E740481C1C}">
                                <a14:useLocalDpi xmlns:a14="http://schemas.microsoft.com/office/drawing/2010/main" val="0"/>
                              </a:ext>
                            </a:extLst>
                          </a:blip>
                          <a:srcRect t="-283" b="46"/>
                          <a:stretch/>
                        </pic:blipFill>
                        <pic:spPr>
                          <a:xfrm>
                            <a:off x="-1857361" y="-1323976"/>
                            <a:ext cx="10324581" cy="8446431"/>
                          </a:xfrm>
                          <a:prstGeom prst="rect">
                            <a:avLst/>
                          </a:prstGeom>
                        </pic:spPr>
                      </pic:pic>
                      <wps:wsp>
                        <wps:cNvPr id="99" name="Text Box 99"/>
                        <wps:cNvSpPr txBox="1"/>
                        <wps:spPr>
                          <a:xfrm>
                            <a:off x="-1607916" y="7058025"/>
                            <a:ext cx="9894740" cy="285750"/>
                          </a:xfrm>
                          <a:prstGeom prst="rect">
                            <a:avLst/>
                          </a:prstGeom>
                          <a:solidFill>
                            <a:schemeClr val="lt1"/>
                          </a:solidFill>
                          <a:ln w="6350">
                            <a:noFill/>
                          </a:ln>
                        </wps:spPr>
                        <wps:txbx>
                          <w:txbxContent>
                            <w:p w14:paraId="0C282FB9" w14:textId="66C8E2C5" w:rsidR="00B00716" w:rsidRPr="007F0DC5" w:rsidRDefault="00B00716" w:rsidP="00C775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10. </w:t>
                              </w:r>
                              <w:r>
                                <w:rPr>
                                  <w:b/>
                                </w:rPr>
                                <w:t>Nature Sheet of DFT</w:t>
                              </w:r>
                              <w:r>
                                <w:rPr>
                                  <w:b/>
                                  <w:lang w:val="bg-BG"/>
                                </w:rPr>
                                <w:t xml:space="preserve"> № 20691</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9C7FD5" id="Group 97" o:spid="_x0000_s1072" style="position:absolute;left:0;text-align:left;margin-left:14.9pt;margin-top:24pt;width:465.6pt;height:682.5pt;z-index:252376064;mso-position-vertical-relative:page" coordorigin="-18573,-13239" coordsize="103245,866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">
                <v:shape id="Picture 98" o:spid="_x0000_s1073" type="#_x0000_t75" style="position:absolute;left:-18573;top:-13239;width:103245;height:84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">
                  <v:imagedata r:id="rId35" o:title="" croptop="-185f" cropbottom="30f"/>
                  <v:path arrowok="t"/>
                </v:shape>
                <v:shape id="Text Box 99" o:spid="_x0000_s1074" type="#_x0000_t202" style="position:absolute;left:-16079;top:70580;width:9894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" fillcolor="white [3201]" stroked="f" strokeweight=".5pt">
                  <v:textbox>
                    <w:txbxContent>
                      <w:p w14:paraId="0C282FB9" w14:textId="66C8E2C5" w:rsidR="00B00716" w:rsidRPr="007F0DC5" w:rsidRDefault="00B00716" w:rsidP="00C775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10. </w:t>
                        </w:r>
                        <w:r>
                          <w:rPr>
                            <w:b/>
                          </w:rPr>
                          <w:t>Nature Sheet of DFT</w:t>
                        </w:r>
                        <w:r>
                          <w:rPr>
                            <w:b/>
                            <w:lang w:val="bg-BG"/>
                          </w:rPr>
                          <w:t xml:space="preserve"> № 20691</w:t>
                        </w:r>
                        <w:r>
                          <w:rPr>
                            <w:b/>
                            <w:bCs/>
                            <w:szCs w:val="24"/>
                            <w:lang w:val="bg-BG"/>
                          </w:rPr>
                          <w:t>.</w:t>
                        </w:r>
                      </w:p>
                    </w:txbxContent>
                  </v:textbox>
                </v:shape>
                <w10:wrap type="topAndBottom" anchory="page"/>
              </v:group>
            </w:pict>
          </mc:Fallback>
        </mc:AlternateContent>
      </w:r>
    </w:p>
    <w:p w14:paraId="01540370" w14:textId="36AD44C8" w:rsidR="00C77560" w:rsidRPr="00BD7A11" w:rsidRDefault="006A4760" w:rsidP="00C8226B">
      <w:pPr>
        <w:rPr>
          <w:lang w:val="en-GB"/>
        </w:rPr>
      </w:pPr>
      <w:r w:rsidRPr="00BD7A11">
        <w:rPr>
          <w:noProof/>
          <w:lang w:val="bg-BG" w:eastAsia="bg-BG"/>
        </w:rPr>
        <w:lastRenderedPageBreak/>
        <mc:AlternateContent>
          <mc:Choice Requires="wpg">
            <w:drawing>
              <wp:anchor distT="0" distB="0" distL="114300" distR="114300" simplePos="0" relativeHeight="252386304" behindDoc="0" locked="0" layoutInCell="1" allowOverlap="1" wp14:anchorId="30346A79" wp14:editId="5F83409F">
                <wp:simplePos x="0" y="0"/>
                <wp:positionH relativeFrom="column">
                  <wp:posOffset>232410</wp:posOffset>
                </wp:positionH>
                <wp:positionV relativeFrom="page">
                  <wp:posOffset>552450</wp:posOffset>
                </wp:positionV>
                <wp:extent cx="5932170" cy="8632825"/>
                <wp:effectExtent l="0" t="0" r="0" b="0"/>
                <wp:wrapTopAndBottom/>
                <wp:docPr id="131" name="Group 131"/>
                <wp:cNvGraphicFramePr/>
                <a:graphic xmlns:a="http://schemas.openxmlformats.org/drawingml/2006/main">
                  <a:graphicData uri="http://schemas.microsoft.com/office/word/2010/wordprocessingGroup">
                    <wpg:wgp>
                      <wpg:cNvGrpSpPr/>
                      <wpg:grpSpPr>
                        <a:xfrm>
                          <a:off x="0" y="0"/>
                          <a:ext cx="5932170" cy="8632825"/>
                          <a:chOff x="-3250723" y="-3104608"/>
                          <a:chExt cx="10358667" cy="8633061"/>
                        </a:xfrm>
                      </wpg:grpSpPr>
                      <pic:pic xmlns:pic="http://schemas.openxmlformats.org/drawingml/2006/picture">
                        <pic:nvPicPr>
                          <pic:cNvPr id="132" name="Picture 132"/>
                          <pic:cNvPicPr>
                            <a:picLocks noChangeAspect="1"/>
                          </pic:cNvPicPr>
                        </pic:nvPicPr>
                        <pic:blipFill rotWithShape="1">
                          <a:blip r:embed="rId36">
                            <a:extLst>
                              <a:ext uri="{28A0092B-C50C-407E-A947-70E740481C1C}">
                                <a14:useLocalDpi xmlns:a14="http://schemas.microsoft.com/office/drawing/2010/main" val="0"/>
                              </a:ext>
                            </a:extLst>
                          </a:blip>
                          <a:srcRect t="-32" r="18" b="12"/>
                          <a:stretch/>
                        </pic:blipFill>
                        <pic:spPr>
                          <a:xfrm>
                            <a:off x="-3250723" y="-3104608"/>
                            <a:ext cx="10358667" cy="8448539"/>
                          </a:xfrm>
                          <a:prstGeom prst="rect">
                            <a:avLst/>
                          </a:prstGeom>
                        </pic:spPr>
                      </pic:pic>
                      <wps:wsp>
                        <wps:cNvPr id="133" name="Text Box 133"/>
                        <wps:cNvSpPr txBox="1"/>
                        <wps:spPr>
                          <a:xfrm>
                            <a:off x="-3001089" y="5242703"/>
                            <a:ext cx="9894741" cy="285750"/>
                          </a:xfrm>
                          <a:prstGeom prst="rect">
                            <a:avLst/>
                          </a:prstGeom>
                          <a:solidFill>
                            <a:schemeClr val="lt1"/>
                          </a:solidFill>
                          <a:ln w="6350">
                            <a:noFill/>
                          </a:ln>
                        </wps:spPr>
                        <wps:txbx>
                          <w:txbxContent>
                            <w:p w14:paraId="385EC882" w14:textId="16307E4D" w:rsidR="00B00716" w:rsidRPr="007F0DC5" w:rsidRDefault="00B00716" w:rsidP="006A47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11. </w:t>
                              </w:r>
                              <w:r>
                                <w:rPr>
                                  <w:b/>
                                </w:rPr>
                                <w:t>Nature Sheet of DFT</w:t>
                              </w:r>
                              <w:r>
                                <w:rPr>
                                  <w:b/>
                                  <w:lang w:val="bg-BG"/>
                                </w:rPr>
                                <w:t xml:space="preserve"> № 20698</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346A79" id="Group 131" o:spid="_x0000_s1075" style="position:absolute;left:0;text-align:left;margin-left:18.3pt;margin-top:43.5pt;width:467.1pt;height:679.75pt;z-index:252386304;mso-position-vertical-relative:page" coordorigin="-32507,-31046" coordsize="103586,86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">
                <v:shape id="Picture 132" o:spid="_x0000_s1076" type="#_x0000_t75" style="position:absolute;left:-32507;top:-31046;width:103586;height:8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">
                  <v:imagedata r:id="rId37" o:title="" croptop="-21f" cropbottom="8f" cropright="12f"/>
                  <v:path arrowok="t"/>
                </v:shape>
                <v:shape id="Text Box 133" o:spid="_x0000_s1077" type="#_x0000_t202" style="position:absolute;left:-30010;top:52427;width:9894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" fillcolor="white [3201]" stroked="f" strokeweight=".5pt">
                  <v:textbox>
                    <w:txbxContent>
                      <w:p w14:paraId="385EC882" w14:textId="16307E4D" w:rsidR="00B00716" w:rsidRPr="007F0DC5" w:rsidRDefault="00B00716" w:rsidP="006A4760">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11. </w:t>
                        </w:r>
                        <w:r>
                          <w:rPr>
                            <w:b/>
                          </w:rPr>
                          <w:t>Nature Sheet of DFT</w:t>
                        </w:r>
                        <w:r>
                          <w:rPr>
                            <w:b/>
                            <w:lang w:val="bg-BG"/>
                          </w:rPr>
                          <w:t xml:space="preserve"> № 20698</w:t>
                        </w:r>
                        <w:r>
                          <w:rPr>
                            <w:b/>
                            <w:bCs/>
                            <w:szCs w:val="24"/>
                            <w:lang w:val="bg-BG"/>
                          </w:rPr>
                          <w:t>.</w:t>
                        </w:r>
                      </w:p>
                    </w:txbxContent>
                  </v:textbox>
                </v:shape>
                <w10:wrap type="topAndBottom" anchory="page"/>
              </v:group>
            </w:pict>
          </mc:Fallback>
        </mc:AlternateContent>
      </w:r>
    </w:p>
    <w:p w14:paraId="23C94691" w14:textId="3EF028F4" w:rsidR="000636AC" w:rsidRPr="00BD7A11" w:rsidRDefault="007D4E67" w:rsidP="00C8226B">
      <w:pPr>
        <w:rPr>
          <w:i/>
          <w:iCs/>
          <w:lang w:val="en-GB"/>
        </w:rPr>
      </w:pPr>
      <w:r w:rsidRPr="00BD7A11">
        <w:rPr>
          <w:noProof/>
          <w:lang w:val="bg-BG" w:eastAsia="bg-BG"/>
        </w:rPr>
        <w:lastRenderedPageBreak/>
        <mc:AlternateContent>
          <mc:Choice Requires="wpg">
            <w:drawing>
              <wp:anchor distT="0" distB="0" distL="114300" distR="114300" simplePos="0" relativeHeight="252388352" behindDoc="0" locked="0" layoutInCell="1" allowOverlap="1" wp14:anchorId="5F4B1F36" wp14:editId="70E65C7C">
                <wp:simplePos x="0" y="0"/>
                <wp:positionH relativeFrom="column">
                  <wp:posOffset>-15240</wp:posOffset>
                </wp:positionH>
                <wp:positionV relativeFrom="page">
                  <wp:posOffset>285951</wp:posOffset>
                </wp:positionV>
                <wp:extent cx="6000115" cy="3985694"/>
                <wp:effectExtent l="0" t="0" r="635" b="0"/>
                <wp:wrapTopAndBottom/>
                <wp:docPr id="134" name="Group 134"/>
                <wp:cNvGraphicFramePr/>
                <a:graphic xmlns:a="http://schemas.openxmlformats.org/drawingml/2006/main">
                  <a:graphicData uri="http://schemas.microsoft.com/office/word/2010/wordprocessingGroup">
                    <wpg:wgp>
                      <wpg:cNvGrpSpPr/>
                      <wpg:grpSpPr>
                        <a:xfrm>
                          <a:off x="0" y="0"/>
                          <a:ext cx="6000115" cy="3985694"/>
                          <a:chOff x="179182" y="-101402"/>
                          <a:chExt cx="6000626" cy="3985858"/>
                        </a:xfrm>
                      </wpg:grpSpPr>
                      <wpg:grpSp>
                        <wpg:cNvPr id="135" name="Group 135"/>
                        <wpg:cNvGrpSpPr/>
                        <wpg:grpSpPr>
                          <a:xfrm>
                            <a:off x="179182" y="2"/>
                            <a:ext cx="5735879" cy="3884454"/>
                            <a:chOff x="-3503175" y="-1085306"/>
                            <a:chExt cx="10014342" cy="3884454"/>
                          </a:xfrm>
                        </wpg:grpSpPr>
                        <pic:pic xmlns:pic="http://schemas.openxmlformats.org/drawingml/2006/picture">
                          <pic:nvPicPr>
                            <pic:cNvPr id="136" name="Picture 136"/>
                            <pic:cNvPicPr>
                              <a:picLocks noChangeAspect="1"/>
                            </pic:cNvPicPr>
                          </pic:nvPicPr>
                          <pic:blipFill rotWithShape="1">
                            <a:blip r:embed="rId38">
                              <a:extLst>
                                <a:ext uri="{28A0092B-C50C-407E-A947-70E740481C1C}">
                                  <a14:useLocalDpi xmlns:a14="http://schemas.microsoft.com/office/drawing/2010/main" val="0"/>
                                </a:ext>
                              </a:extLst>
                            </a:blip>
                            <a:srcRect l="4240" r="5425"/>
                            <a:stretch/>
                          </pic:blipFill>
                          <pic:spPr>
                            <a:xfrm>
                              <a:off x="-3503175" y="-1085306"/>
                              <a:ext cx="5249363" cy="3808753"/>
                            </a:xfrm>
                            <a:prstGeom prst="rect">
                              <a:avLst/>
                            </a:prstGeom>
                          </pic:spPr>
                        </pic:pic>
                        <wps:wsp>
                          <wps:cNvPr id="137" name="Text Box 137"/>
                          <wps:cNvSpPr txBox="1"/>
                          <wps:spPr>
                            <a:xfrm>
                              <a:off x="-3383575" y="2513398"/>
                              <a:ext cx="9894742" cy="285750"/>
                            </a:xfrm>
                            <a:prstGeom prst="rect">
                              <a:avLst/>
                            </a:prstGeom>
                            <a:solidFill>
                              <a:schemeClr val="lt1"/>
                            </a:solidFill>
                            <a:ln w="6350">
                              <a:noFill/>
                            </a:ln>
                          </wps:spPr>
                          <wps:txbx>
                            <w:txbxContent>
                              <w:p w14:paraId="3A2B7A06" w14:textId="69A00F31" w:rsidR="00B00716" w:rsidRPr="007F0DC5" w:rsidRDefault="00B00716" w:rsidP="00B454AB">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12. </w:t>
                                </w:r>
                                <w:r>
                                  <w:rPr>
                                    <w:b/>
                                  </w:rPr>
                                  <w:t>Brake Mass Certificate of DFT</w:t>
                                </w:r>
                                <w:r>
                                  <w:rPr>
                                    <w:b/>
                                    <w:lang w:val="bg-BG"/>
                                  </w:rPr>
                                  <w:t xml:space="preserve"> № 20691</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38" name="Картина 27"/>
                          <pic:cNvPicPr>
                            <a:picLocks noChangeAspect="1"/>
                          </pic:cNvPicPr>
                        </pic:nvPicPr>
                        <pic:blipFill>
                          <a:blip r:embed="rId39" cstate="print"/>
                          <a:stretch>
                            <a:fillRect/>
                          </a:stretch>
                        </pic:blipFill>
                        <pic:spPr>
                          <a:xfrm>
                            <a:off x="3051932" y="-101402"/>
                            <a:ext cx="3127876" cy="3700108"/>
                          </a:xfrm>
                          <a:prstGeom prst="rect">
                            <a:avLst/>
                          </a:prstGeom>
                        </pic:spPr>
                      </pic:pic>
                    </wpg:wgp>
                  </a:graphicData>
                </a:graphic>
                <wp14:sizeRelV relativeFrom="margin">
                  <wp14:pctHeight>0</wp14:pctHeight>
                </wp14:sizeRelV>
              </wp:anchor>
            </w:drawing>
          </mc:Choice>
          <mc:Fallback>
            <w:pict>
              <v:group w14:anchorId="5F4B1F36" id="Group 134" o:spid="_x0000_s1078" style="position:absolute;left:0;text-align:left;margin-left:-1.2pt;margin-top:22.5pt;width:472.45pt;height:313.85pt;z-index:252388352;mso-position-vertical-relative:page;mso-height-relative:margin" coordorigin="1791,-1014" coordsize="60006,39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">
                <v:group id="Group 135" o:spid="_x0000_s1079" style="position:absolute;left:1791;width:57359;height:38844" coordorigin="-35031,-10853" coordsize="100143,3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Picture 136" o:spid="_x0000_s1080" type="#_x0000_t75" style="position:absolute;left:-35031;top:-10853;width:52492;height:3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">
                    <v:imagedata r:id="rId40" o:title="" cropleft="2779f" cropright="3555f"/>
                    <v:path arrowok="t"/>
                  </v:shape>
                  <v:shape id="Text Box 137" o:spid="_x0000_s1081" type="#_x0000_t202" style="position:absolute;left:-33835;top:25133;width:9894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" fillcolor="white [3201]" stroked="f" strokeweight=".5pt">
                    <v:textbox>
                      <w:txbxContent>
                        <w:p w14:paraId="3A2B7A06" w14:textId="69A00F31" w:rsidR="00B00716" w:rsidRPr="007F0DC5" w:rsidRDefault="00B00716" w:rsidP="00B454AB">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12. </w:t>
                          </w:r>
                          <w:r>
                            <w:rPr>
                              <w:b/>
                            </w:rPr>
                            <w:t>Brake Mass Certificate of DFT</w:t>
                          </w:r>
                          <w:r>
                            <w:rPr>
                              <w:b/>
                              <w:lang w:val="bg-BG"/>
                            </w:rPr>
                            <w:t xml:space="preserve"> № 20691</w:t>
                          </w:r>
                          <w:r>
                            <w:rPr>
                              <w:b/>
                              <w:bCs/>
                              <w:szCs w:val="24"/>
                              <w:lang w:val="bg-BG"/>
                            </w:rPr>
                            <w:t>.</w:t>
                          </w:r>
                        </w:p>
                      </w:txbxContent>
                    </v:textbox>
                  </v:shape>
                </v:group>
                <v:shape id="Картина 27" o:spid="_x0000_s1082" type="#_x0000_t75" style="position:absolute;left:30519;top:-1014;width:31279;height:37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">
                  <v:imagedata r:id="rId41" o:title=""/>
                  <v:path arrowok="t"/>
                </v:shape>
                <w10:wrap type="topAndBottom" anchory="page"/>
              </v:group>
            </w:pict>
          </mc:Fallback>
        </mc:AlternateContent>
      </w:r>
      <w:r w:rsidRPr="00BD7A11">
        <w:rPr>
          <w:noProof/>
          <w:lang w:val="bg-BG" w:eastAsia="bg-BG"/>
        </w:rPr>
        <mc:AlternateContent>
          <mc:Choice Requires="wpg">
            <w:drawing>
              <wp:anchor distT="0" distB="0" distL="114300" distR="114300" simplePos="0" relativeHeight="252390400" behindDoc="0" locked="0" layoutInCell="1" allowOverlap="1" wp14:anchorId="4E4CBE5F" wp14:editId="7F4DAE1A">
                <wp:simplePos x="0" y="0"/>
                <wp:positionH relativeFrom="column">
                  <wp:posOffset>137160</wp:posOffset>
                </wp:positionH>
                <wp:positionV relativeFrom="page">
                  <wp:posOffset>4762500</wp:posOffset>
                </wp:positionV>
                <wp:extent cx="5939790" cy="3979545"/>
                <wp:effectExtent l="0" t="0" r="3810" b="1905"/>
                <wp:wrapTopAndBottom/>
                <wp:docPr id="139" name="Group 139"/>
                <wp:cNvGraphicFramePr/>
                <a:graphic xmlns:a="http://schemas.openxmlformats.org/drawingml/2006/main">
                  <a:graphicData uri="http://schemas.microsoft.com/office/word/2010/wordprocessingGroup">
                    <wpg:wgp>
                      <wpg:cNvGrpSpPr/>
                      <wpg:grpSpPr>
                        <a:xfrm>
                          <a:off x="0" y="0"/>
                          <a:ext cx="5939790" cy="3979545"/>
                          <a:chOff x="179182" y="1"/>
                          <a:chExt cx="5940366" cy="3979705"/>
                        </a:xfrm>
                      </wpg:grpSpPr>
                      <wpg:grpSp>
                        <wpg:cNvPr id="140" name="Group 140"/>
                        <wpg:cNvGrpSpPr/>
                        <wpg:grpSpPr>
                          <a:xfrm>
                            <a:off x="179182" y="2"/>
                            <a:ext cx="5735879" cy="3979704"/>
                            <a:chOff x="-3503175" y="-1085306"/>
                            <a:chExt cx="10014342" cy="3979704"/>
                          </a:xfrm>
                        </wpg:grpSpPr>
                        <pic:pic xmlns:pic="http://schemas.openxmlformats.org/drawingml/2006/picture">
                          <pic:nvPicPr>
                            <pic:cNvPr id="141" name="Picture 141"/>
                            <pic:cNvPicPr>
                              <a:picLocks noChangeAspect="1"/>
                            </pic:cNvPicPr>
                          </pic:nvPicPr>
                          <pic:blipFill>
                            <a:blip r:embed="rId42">
                              <a:extLst>
                                <a:ext uri="{28A0092B-C50C-407E-A947-70E740481C1C}">
                                  <a14:useLocalDpi xmlns:a14="http://schemas.microsoft.com/office/drawing/2010/main" val="0"/>
                                </a:ext>
                              </a:extLst>
                            </a:blip>
                            <a:srcRect l="1198" r="1198"/>
                            <a:stretch/>
                          </pic:blipFill>
                          <pic:spPr>
                            <a:xfrm>
                              <a:off x="-3503175" y="-1085306"/>
                              <a:ext cx="5249363" cy="3808753"/>
                            </a:xfrm>
                            <a:prstGeom prst="rect">
                              <a:avLst/>
                            </a:prstGeom>
                          </pic:spPr>
                        </pic:pic>
                        <wps:wsp>
                          <wps:cNvPr id="142" name="Text Box 142"/>
                          <wps:cNvSpPr txBox="1"/>
                          <wps:spPr>
                            <a:xfrm>
                              <a:off x="-3383575" y="2608648"/>
                              <a:ext cx="9894742" cy="285750"/>
                            </a:xfrm>
                            <a:prstGeom prst="rect">
                              <a:avLst/>
                            </a:prstGeom>
                            <a:solidFill>
                              <a:schemeClr val="lt1"/>
                            </a:solidFill>
                            <a:ln w="6350">
                              <a:noFill/>
                            </a:ln>
                          </wps:spPr>
                          <wps:txbx>
                            <w:txbxContent>
                              <w:p w14:paraId="3D584362" w14:textId="1DEBDD7D" w:rsidR="00B00716" w:rsidRPr="007F0DC5" w:rsidRDefault="00B00716" w:rsidP="00B454AB">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13. </w:t>
                                </w:r>
                                <w:r>
                                  <w:rPr>
                                    <w:b/>
                                  </w:rPr>
                                  <w:t>Brake Mass Certificate of DFT</w:t>
                                </w:r>
                                <w:r>
                                  <w:rPr>
                                    <w:b/>
                                    <w:lang w:val="bg-BG"/>
                                  </w:rPr>
                                  <w:t xml:space="preserve"> № 20698</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3" name="Картина 27"/>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3112192" y="1"/>
                            <a:ext cx="3007356" cy="3700108"/>
                          </a:xfrm>
                          <a:prstGeom prst="rect">
                            <a:avLst/>
                          </a:prstGeom>
                        </pic:spPr>
                      </pic:pic>
                    </wpg:wgp>
                  </a:graphicData>
                </a:graphic>
              </wp:anchor>
            </w:drawing>
          </mc:Choice>
          <mc:Fallback>
            <w:pict>
              <v:group w14:anchorId="4E4CBE5F" id="Group 139" o:spid="_x0000_s1083" style="position:absolute;left:0;text-align:left;margin-left:10.8pt;margin-top:375pt;width:467.7pt;height:313.35pt;z-index:252390400;mso-position-vertical-relative:page" coordorigin="1791" coordsize="59403,39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">
                <v:group id="Group 140" o:spid="_x0000_s1084" style="position:absolute;left:1791;width:57359;height:39797" coordorigin="-35031,-10853" coordsize="100143,3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Picture 141" o:spid="_x0000_s1085" type="#_x0000_t75" style="position:absolute;left:-35031;top:-10853;width:52492;height:3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">
                    <v:imagedata r:id="rId44" o:title="" cropleft="785f" cropright="785f"/>
                    <v:path arrowok="t"/>
                  </v:shape>
                  <v:shape id="Text Box 142" o:spid="_x0000_s1086" type="#_x0000_t202" style="position:absolute;left:-33835;top:26086;width:9894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" fillcolor="white [3201]" stroked="f" strokeweight=".5pt">
                    <v:textbox>
                      <w:txbxContent>
                        <w:p w14:paraId="3D584362" w14:textId="1DEBDD7D" w:rsidR="00B00716" w:rsidRPr="007F0DC5" w:rsidRDefault="00B00716" w:rsidP="00B454AB">
                          <w:pPr>
                            <w:ind w:firstLine="0"/>
                            <w:jc w:val="center"/>
                            <w:rPr>
                              <w:b/>
                              <w:bCs/>
                              <w:sz w:val="32"/>
                              <w:szCs w:val="28"/>
                              <w:lang w:val="bg-BG"/>
                            </w:rPr>
                          </w:pPr>
                          <w:r>
                            <w:rPr>
                              <w:b/>
                            </w:rPr>
                            <w:t>Fig</w:t>
                          </w:r>
                          <w:r w:rsidRPr="000A1E28">
                            <w:rPr>
                              <w:b/>
                              <w:lang w:val="bg-BG"/>
                            </w:rPr>
                            <w:t xml:space="preserve">. </w:t>
                          </w:r>
                          <w:r>
                            <w:rPr>
                              <w:b/>
                              <w:lang w:val="bg-BG"/>
                            </w:rPr>
                            <w:t>3</w:t>
                          </w:r>
                          <w:r w:rsidRPr="000A1E28">
                            <w:rPr>
                              <w:b/>
                              <w:lang w:val="bg-BG"/>
                            </w:rPr>
                            <w:t>.</w:t>
                          </w:r>
                          <w:r>
                            <w:rPr>
                              <w:b/>
                              <w:lang w:val="bg-BG"/>
                            </w:rPr>
                            <w:t xml:space="preserve">13. </w:t>
                          </w:r>
                          <w:r>
                            <w:rPr>
                              <w:b/>
                            </w:rPr>
                            <w:t>Brake Mass Certificate of DFT</w:t>
                          </w:r>
                          <w:r>
                            <w:rPr>
                              <w:b/>
                              <w:lang w:val="bg-BG"/>
                            </w:rPr>
                            <w:t xml:space="preserve"> № 20698</w:t>
                          </w:r>
                          <w:r>
                            <w:rPr>
                              <w:b/>
                              <w:bCs/>
                              <w:szCs w:val="24"/>
                              <w:lang w:val="bg-BG"/>
                            </w:rPr>
                            <w:t>.</w:t>
                          </w:r>
                        </w:p>
                      </w:txbxContent>
                    </v:textbox>
                  </v:shape>
                </v:group>
                <v:shape id="Картина 27" o:spid="_x0000_s1087" type="#_x0000_t75" style="position:absolute;left:31121;width:30074;height:37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">
                  <v:imagedata r:id="rId45" o:title=""/>
                  <v:path arrowok="t"/>
                </v:shape>
                <w10:wrap type="topAndBottom" anchory="page"/>
              </v:group>
            </w:pict>
          </mc:Fallback>
        </mc:AlternateContent>
      </w:r>
    </w:p>
    <w:p w14:paraId="01AF528A" w14:textId="77777777" w:rsidR="000636AC" w:rsidRPr="00BD7A11" w:rsidRDefault="000636AC" w:rsidP="00C8226B">
      <w:pPr>
        <w:rPr>
          <w:i/>
          <w:iCs/>
          <w:lang w:val="en-GB"/>
        </w:rPr>
      </w:pPr>
    </w:p>
    <w:p w14:paraId="20C3A1F0" w14:textId="6051571E" w:rsidR="00C77560" w:rsidRPr="00BD7A11" w:rsidRDefault="00C77560" w:rsidP="00C8226B">
      <w:pPr>
        <w:rPr>
          <w:i/>
          <w:iCs/>
          <w:lang w:val="en-GB"/>
        </w:rPr>
      </w:pPr>
    </w:p>
    <w:p w14:paraId="2B880F50" w14:textId="77777777" w:rsidR="007D4E67" w:rsidRPr="00BD7A11" w:rsidRDefault="007D4E67" w:rsidP="00C8226B">
      <w:pPr>
        <w:rPr>
          <w:i/>
          <w:iCs/>
          <w:lang w:val="en-GB"/>
        </w:rPr>
      </w:pPr>
    </w:p>
    <w:p w14:paraId="4EC142A2" w14:textId="4C6634EF" w:rsidR="00361E97" w:rsidRPr="00BD7A11" w:rsidRDefault="005971A3" w:rsidP="0012247B">
      <w:pPr>
        <w:pStyle w:val="ab"/>
        <w:numPr>
          <w:ilvl w:val="1"/>
          <w:numId w:val="8"/>
        </w:numPr>
        <w:tabs>
          <w:tab w:val="left" w:pos="1134"/>
        </w:tabs>
        <w:spacing w:before="120"/>
        <w:ind w:left="0" w:firstLine="709"/>
        <w:contextualSpacing w:val="0"/>
        <w:rPr>
          <w:b/>
          <w:i/>
          <w:lang w:val="en-GB"/>
        </w:rPr>
      </w:pPr>
      <w:r w:rsidRPr="00BD7A11">
        <w:rPr>
          <w:b/>
          <w:i/>
          <w:iCs/>
          <w:lang w:val="en-GB"/>
        </w:rPr>
        <w:lastRenderedPageBreak/>
        <w:t>Factual description of the occurred</w:t>
      </w:r>
      <w:r w:rsidR="00FA4B6E" w:rsidRPr="00BD7A11">
        <w:rPr>
          <w:b/>
          <w:i/>
          <w:lang w:val="en-GB"/>
        </w:rPr>
        <w:t>.</w:t>
      </w:r>
      <w:r w:rsidR="002C3935" w:rsidRPr="00BD7A11">
        <w:rPr>
          <w:lang w:val="en-GB"/>
        </w:rPr>
        <w:t xml:space="preserve"> </w:t>
      </w:r>
    </w:p>
    <w:p w14:paraId="31798F89" w14:textId="3C357298" w:rsidR="008C0832" w:rsidRPr="00BD7A11" w:rsidRDefault="00FC2EE9" w:rsidP="0012247B">
      <w:pPr>
        <w:pStyle w:val="ab"/>
        <w:numPr>
          <w:ilvl w:val="2"/>
          <w:numId w:val="8"/>
        </w:numPr>
        <w:tabs>
          <w:tab w:val="left" w:pos="1276"/>
        </w:tabs>
        <w:ind w:left="1225" w:hanging="505"/>
        <w:contextualSpacing w:val="0"/>
        <w:rPr>
          <w:i/>
          <w:iCs/>
          <w:lang w:val="en-GB"/>
        </w:rPr>
      </w:pPr>
      <w:r w:rsidRPr="00BD7A11">
        <w:rPr>
          <w:i/>
          <w:iCs/>
          <w:lang w:val="en-GB"/>
        </w:rPr>
        <w:t>Immediate sequence of events that led to the accident, including:</w:t>
      </w:r>
    </w:p>
    <w:p w14:paraId="1F8444E0" w14:textId="1E1146F4" w:rsidR="008C0832" w:rsidRPr="00BD7A11" w:rsidRDefault="006913F1" w:rsidP="0012247B">
      <w:pPr>
        <w:pStyle w:val="ab"/>
        <w:numPr>
          <w:ilvl w:val="3"/>
          <w:numId w:val="8"/>
        </w:numPr>
        <w:rPr>
          <w:i/>
          <w:iCs/>
          <w:lang w:val="en-GB"/>
        </w:rPr>
      </w:pPr>
      <w:r w:rsidRPr="00BD7A11">
        <w:rPr>
          <w:i/>
          <w:iCs/>
          <w:lang w:val="en-GB"/>
        </w:rPr>
        <w:t xml:space="preserve"> </w:t>
      </w:r>
      <w:r w:rsidR="00E5327A" w:rsidRPr="00BD7A11">
        <w:rPr>
          <w:i/>
          <w:iCs/>
          <w:lang w:val="en-GB"/>
        </w:rPr>
        <w:t>Actions that the involved in the event persons undertook</w:t>
      </w:r>
      <w:r w:rsidR="008C0832" w:rsidRPr="00BD7A11">
        <w:rPr>
          <w:i/>
          <w:iCs/>
          <w:lang w:val="en-GB"/>
        </w:rPr>
        <w:t>.</w:t>
      </w:r>
    </w:p>
    <w:p w14:paraId="732BB941" w14:textId="4AB455C8" w:rsidR="00D93CD5" w:rsidRPr="00BD7A11" w:rsidRDefault="00D93CD5" w:rsidP="00FB5702">
      <w:pPr>
        <w:rPr>
          <w:iCs/>
          <w:lang w:val="en-GB"/>
        </w:rPr>
      </w:pPr>
      <w:r w:rsidRPr="00BD7A11">
        <w:rPr>
          <w:iCs/>
          <w:lang w:val="en-GB"/>
        </w:rPr>
        <w:t>On 21.01.2022 from Kurilo station in Iliyantsi station arrived DFT № 20698 at 02:38 a.m. in composition of 17 wagons, 68 axles, 717 tons, towed by locomotive № 91522086005-9 with locomotive crew - locomotive driver first person and locomotive dr</w:t>
      </w:r>
      <w:r w:rsidR="00F95E78" w:rsidRPr="00BD7A11">
        <w:rPr>
          <w:iCs/>
          <w:lang w:val="en-GB"/>
        </w:rPr>
        <w:t>iver second person. The train was</w:t>
      </w:r>
      <w:r w:rsidRPr="00BD7A11">
        <w:rPr>
          <w:iCs/>
          <w:lang w:val="en-GB"/>
        </w:rPr>
        <w:t xml:space="preserve"> moving in th</w:t>
      </w:r>
      <w:r w:rsidR="00F95E78" w:rsidRPr="00BD7A11">
        <w:rPr>
          <w:iCs/>
          <w:lang w:val="en-GB"/>
        </w:rPr>
        <w:t>e direction of Ruse marshalling yard</w:t>
      </w:r>
      <w:r w:rsidRPr="00BD7A11">
        <w:rPr>
          <w:iCs/>
          <w:lang w:val="en-GB"/>
        </w:rPr>
        <w:t xml:space="preserve"> - Pirdop. The train was scheduled to run by </w:t>
      </w:r>
      <w:r w:rsidR="008E48B3" w:rsidRPr="00BD7A11">
        <w:rPr>
          <w:iCs/>
          <w:lang w:val="en-GB"/>
        </w:rPr>
        <w:t xml:space="preserve">SE </w:t>
      </w:r>
      <w:r w:rsidRPr="00BD7A11">
        <w:rPr>
          <w:iCs/>
          <w:lang w:val="en-GB"/>
        </w:rPr>
        <w:t xml:space="preserve">NRIC on </w:t>
      </w:r>
      <w:r w:rsidR="00F95E78" w:rsidRPr="00BD7A11">
        <w:rPr>
          <w:iCs/>
          <w:lang w:val="en-GB"/>
        </w:rPr>
        <w:t>20.01.</w:t>
      </w:r>
      <w:r w:rsidRPr="00BD7A11">
        <w:rPr>
          <w:iCs/>
          <w:lang w:val="en-GB"/>
        </w:rPr>
        <w:t>2022. A group of seven full wagons from the train on the ninth track has been red</w:t>
      </w:r>
      <w:r w:rsidR="009E4E31" w:rsidRPr="00BD7A11">
        <w:rPr>
          <w:iCs/>
          <w:lang w:val="en-GB"/>
        </w:rPr>
        <w:t>uced from the composition of DFT</w:t>
      </w:r>
      <w:r w:rsidRPr="00BD7A11">
        <w:rPr>
          <w:iCs/>
          <w:lang w:val="en-GB"/>
        </w:rPr>
        <w:t xml:space="preserve"> № </w:t>
      </w:r>
      <w:r w:rsidR="009E4E31" w:rsidRPr="00BD7A11">
        <w:rPr>
          <w:iCs/>
          <w:lang w:val="en-GB"/>
        </w:rPr>
        <w:t xml:space="preserve">20698. The new replacement of </w:t>
      </w:r>
      <w:r w:rsidRPr="00BD7A11">
        <w:rPr>
          <w:iCs/>
          <w:lang w:val="en-GB"/>
        </w:rPr>
        <w:t xml:space="preserve">locomotive № 91522086005-9 with a locomotive driver </w:t>
      </w:r>
      <w:r w:rsidR="009E4E31" w:rsidRPr="00BD7A11">
        <w:rPr>
          <w:iCs/>
          <w:lang w:val="en-GB"/>
        </w:rPr>
        <w:t xml:space="preserve">first person </w:t>
      </w:r>
      <w:r w:rsidRPr="00BD7A11">
        <w:rPr>
          <w:iCs/>
          <w:lang w:val="en-GB"/>
        </w:rPr>
        <w:t xml:space="preserve">and a locomotive driver </w:t>
      </w:r>
      <w:r w:rsidR="009E4E31" w:rsidRPr="00BD7A11">
        <w:rPr>
          <w:iCs/>
          <w:lang w:val="en-GB"/>
        </w:rPr>
        <w:t xml:space="preserve">second person moved </w:t>
      </w:r>
      <w:r w:rsidRPr="00BD7A11">
        <w:rPr>
          <w:iCs/>
          <w:lang w:val="en-GB"/>
        </w:rPr>
        <w:t xml:space="preserve">the locomotive from the ninth </w:t>
      </w:r>
      <w:r w:rsidR="008E48B3" w:rsidRPr="00BD7A11">
        <w:rPr>
          <w:iCs/>
          <w:lang w:val="en-GB"/>
        </w:rPr>
        <w:t>trackside</w:t>
      </w:r>
      <w:r w:rsidRPr="00BD7A11">
        <w:rPr>
          <w:iCs/>
          <w:lang w:val="en-GB"/>
        </w:rPr>
        <w:t xml:space="preserve"> of Sofia North station to the ninth track s</w:t>
      </w:r>
      <w:r w:rsidR="009E4E31" w:rsidRPr="00BD7A11">
        <w:rPr>
          <w:iCs/>
          <w:lang w:val="en-GB"/>
        </w:rPr>
        <w:t>ide of Svetovrachene station to Pirdop. DFT № 20698 was</w:t>
      </w:r>
      <w:r w:rsidRPr="00BD7A11">
        <w:rPr>
          <w:iCs/>
          <w:lang w:val="en-GB"/>
        </w:rPr>
        <w:t xml:space="preserve"> composed of 10 wagons, 40 axles, 108 tons. A </w:t>
      </w:r>
      <w:r w:rsidR="009E4E31" w:rsidRPr="00BD7A11">
        <w:rPr>
          <w:iCs/>
          <w:lang w:val="en-GB"/>
        </w:rPr>
        <w:t xml:space="preserve">TMWI performed a </w:t>
      </w:r>
      <w:r w:rsidRPr="00BD7A11">
        <w:rPr>
          <w:iCs/>
          <w:lang w:val="en-GB"/>
        </w:rPr>
        <w:t>complete test "A" on the train.</w:t>
      </w:r>
    </w:p>
    <w:p w14:paraId="2F012D03" w14:textId="3A2153B9" w:rsidR="002B2D95" w:rsidRPr="00BD7A11" w:rsidRDefault="002B2D95" w:rsidP="007422A4">
      <w:pPr>
        <w:tabs>
          <w:tab w:val="left" w:pos="709"/>
        </w:tabs>
        <w:rPr>
          <w:iCs/>
          <w:lang w:val="en-GB"/>
        </w:rPr>
      </w:pPr>
      <w:r w:rsidRPr="00BD7A11">
        <w:rPr>
          <w:iCs/>
          <w:lang w:val="en-GB"/>
        </w:rPr>
        <w:t xml:space="preserve">On 21.01.2022 in Iliyantsi station on the eighth track DFT № 20691 was drawn, towed with auxiliary head locomotive № 91522086001-8 with locomotive driver first person and locomotive driver second person and train locomotive № 91520085005-4 with locomotive driver first person after that the two locomotives in non-working condition locomotive № 91520087025-0 accompanied by a locomotive instructor and locomotive № 91520087009-4 accompanied by a locomotive driver, followed by a train of 24 wagons, 88 axles, 648 tons. The train was scheduled to run by SE NRIC on 20.01.2022. The train is moving in the direction Iliyantsi - Ruse north. </w:t>
      </w:r>
      <w:r w:rsidR="00300CBF" w:rsidRPr="00BD7A11">
        <w:rPr>
          <w:iCs/>
          <w:lang w:val="en-GB"/>
        </w:rPr>
        <w:t>TMWI performed a test "A" to</w:t>
      </w:r>
      <w:r w:rsidR="007B59C5" w:rsidRPr="00BD7A11">
        <w:rPr>
          <w:iCs/>
          <w:lang w:val="en-GB"/>
        </w:rPr>
        <w:t xml:space="preserve"> DFT</w:t>
      </w:r>
      <w:r w:rsidRPr="00BD7A11">
        <w:rPr>
          <w:iCs/>
          <w:lang w:val="en-GB"/>
        </w:rPr>
        <w:t xml:space="preserve"> № 20691.</w:t>
      </w:r>
    </w:p>
    <w:p w14:paraId="0F046C3A" w14:textId="70AD50FC" w:rsidR="00593C59" w:rsidRPr="00BD7A11" w:rsidRDefault="00593C59" w:rsidP="007422A4">
      <w:pPr>
        <w:tabs>
          <w:tab w:val="left" w:pos="709"/>
        </w:tabs>
        <w:rPr>
          <w:iCs/>
          <w:lang w:val="en-GB"/>
        </w:rPr>
      </w:pPr>
      <w:r w:rsidRPr="00BD7A11">
        <w:rPr>
          <w:iCs/>
          <w:lang w:val="en-GB"/>
        </w:rPr>
        <w:t>At 03:13 a. m. DFT № 20691 departed from Iliyantsi station to Ruse North station with an open exit signal and an order for departure from the traffic manager on-duty second person in the station. The locomotive driver second person accepted the departure order and handed over to the locomotive driver first-person.</w:t>
      </w:r>
    </w:p>
    <w:p w14:paraId="243FA86A" w14:textId="48AA6CDC" w:rsidR="00E603CC" w:rsidRPr="00BD7A11" w:rsidRDefault="00E603CC" w:rsidP="00FB5702">
      <w:pPr>
        <w:rPr>
          <w:iCs/>
          <w:lang w:val="en-GB"/>
        </w:rPr>
      </w:pPr>
      <w:r w:rsidRPr="00BD7A11">
        <w:rPr>
          <w:iCs/>
          <w:lang w:val="en-GB"/>
        </w:rPr>
        <w:t>At 03:13 a.m., without checking the clock, without allowing an exit signal and without an order for departure from the traffic manager on-duty in Iliyantsi station, DFT № 20698 departed from the ninth track in the direction of Svetovrachene station to Pirdop. After pa</w:t>
      </w:r>
      <w:r w:rsidR="00DD0E9B" w:rsidRPr="00BD7A11">
        <w:rPr>
          <w:iCs/>
          <w:lang w:val="en-GB"/>
        </w:rPr>
        <w:t>ssing 193 m at a speed of 33 km/h when entering in switch № 39, the locomotive of DFT</w:t>
      </w:r>
      <w:r w:rsidRPr="00BD7A11">
        <w:rPr>
          <w:iCs/>
          <w:lang w:val="en-GB"/>
        </w:rPr>
        <w:t xml:space="preserve"> № 20698 collided sideways with the locom</w:t>
      </w:r>
      <w:r w:rsidR="00DD0E9B" w:rsidRPr="00BD7A11">
        <w:rPr>
          <w:iCs/>
          <w:lang w:val="en-GB"/>
        </w:rPr>
        <w:t xml:space="preserve">otive of DFT № 20691, and </w:t>
      </w:r>
      <w:r w:rsidRPr="00BD7A11">
        <w:rPr>
          <w:iCs/>
          <w:lang w:val="en-GB"/>
        </w:rPr>
        <w:t xml:space="preserve">also entered </w:t>
      </w:r>
      <w:r w:rsidR="00DD0E9B" w:rsidRPr="00BD7A11">
        <w:rPr>
          <w:iCs/>
          <w:lang w:val="en-GB"/>
        </w:rPr>
        <w:t>in switch</w:t>
      </w:r>
      <w:r w:rsidRPr="00BD7A11">
        <w:rPr>
          <w:iCs/>
          <w:lang w:val="en-GB"/>
        </w:rPr>
        <w:t xml:space="preserve"> № 39. The locomotives derailed with all </w:t>
      </w:r>
      <w:r w:rsidR="00823CAA" w:rsidRPr="00BD7A11">
        <w:rPr>
          <w:iCs/>
          <w:lang w:val="en-GB"/>
        </w:rPr>
        <w:t xml:space="preserve">the </w:t>
      </w:r>
      <w:r w:rsidRPr="00BD7A11">
        <w:rPr>
          <w:iCs/>
          <w:lang w:val="en-GB"/>
        </w:rPr>
        <w:t>wheel</w:t>
      </w:r>
      <w:r w:rsidR="00823CAA" w:rsidRPr="00BD7A11">
        <w:rPr>
          <w:iCs/>
          <w:lang w:val="en-GB"/>
        </w:rPr>
        <w:t>-</w:t>
      </w:r>
      <w:r w:rsidRPr="00BD7A11">
        <w:rPr>
          <w:iCs/>
          <w:lang w:val="en-GB"/>
        </w:rPr>
        <w:t>s</w:t>
      </w:r>
      <w:r w:rsidR="00823CAA" w:rsidRPr="00BD7A11">
        <w:rPr>
          <w:iCs/>
          <w:lang w:val="en-GB"/>
        </w:rPr>
        <w:t>ets</w:t>
      </w:r>
      <w:r w:rsidRPr="00BD7A11">
        <w:rPr>
          <w:iCs/>
          <w:lang w:val="en-GB"/>
        </w:rPr>
        <w:t xml:space="preserve"> to t</w:t>
      </w:r>
      <w:r w:rsidR="00823CAA" w:rsidRPr="00BD7A11">
        <w:rPr>
          <w:iCs/>
          <w:lang w:val="en-GB"/>
        </w:rPr>
        <w:t>he left and right of the rail track</w:t>
      </w:r>
      <w:r w:rsidRPr="00BD7A11">
        <w:rPr>
          <w:iCs/>
          <w:lang w:val="en-GB"/>
        </w:rPr>
        <w:t xml:space="preserve">. </w:t>
      </w:r>
      <w:r w:rsidR="00823CAA" w:rsidRPr="00BD7A11">
        <w:rPr>
          <w:iCs/>
          <w:lang w:val="en-GB"/>
        </w:rPr>
        <w:t>Because</w:t>
      </w:r>
      <w:r w:rsidRPr="00BD7A11">
        <w:rPr>
          <w:iCs/>
          <w:lang w:val="en-GB"/>
        </w:rPr>
        <w:t xml:space="preserve"> of the derailment of the locomotives, the fixing rope of the catenary was broken and the voltage was interrupted from the fifth to the tenth tracks.</w:t>
      </w:r>
    </w:p>
    <w:p w14:paraId="50F51747" w14:textId="3F9A7599" w:rsidR="00A77B23" w:rsidRPr="00BD7A11" w:rsidRDefault="00A77B23" w:rsidP="00A77B23">
      <w:pPr>
        <w:rPr>
          <w:iCs/>
          <w:lang w:val="en-GB"/>
        </w:rPr>
      </w:pPr>
      <w:r w:rsidRPr="00BD7A11">
        <w:rPr>
          <w:iCs/>
          <w:lang w:val="en-GB"/>
        </w:rPr>
        <w:t>At 03:15 a.m., after the collision and stopping of the two trains, the locomotive drivers inspected and found that the two leading locomotives of the two trains derailed with all the wheel-sets, as the locomotive on the 9th track laid to the left and bounced with the running gear of the train locomotive on the 8</w:t>
      </w:r>
      <w:r w:rsidRPr="00BD7A11">
        <w:rPr>
          <w:iCs/>
          <w:vertAlign w:val="superscript"/>
          <w:lang w:val="en-GB"/>
        </w:rPr>
        <w:t>th</w:t>
      </w:r>
      <w:r w:rsidRPr="00BD7A11">
        <w:rPr>
          <w:iCs/>
          <w:lang w:val="en-GB"/>
        </w:rPr>
        <w:t xml:space="preserve"> track, which did not derail on the rail track.</w:t>
      </w:r>
    </w:p>
    <w:p w14:paraId="658AD183" w14:textId="47411CD1" w:rsidR="00A77B23" w:rsidRPr="00BD7A11" w:rsidRDefault="00A77B23" w:rsidP="00A77B23">
      <w:pPr>
        <w:rPr>
          <w:iCs/>
          <w:lang w:val="en-GB"/>
        </w:rPr>
      </w:pPr>
      <w:r w:rsidRPr="00BD7A11">
        <w:rPr>
          <w:iCs/>
          <w:lang w:val="en-GB"/>
        </w:rPr>
        <w:t>From 04:50</w:t>
      </w:r>
      <w:r w:rsidR="00386C0C" w:rsidRPr="00BD7A11">
        <w:rPr>
          <w:iCs/>
          <w:lang w:val="en-GB"/>
        </w:rPr>
        <w:t xml:space="preserve"> a.m. </w:t>
      </w:r>
      <w:r w:rsidRPr="00BD7A11">
        <w:rPr>
          <w:iCs/>
          <w:lang w:val="en-GB"/>
        </w:rPr>
        <w:t xml:space="preserve">to 05:50 </w:t>
      </w:r>
      <w:r w:rsidR="00386C0C" w:rsidRPr="00BD7A11">
        <w:rPr>
          <w:iCs/>
          <w:lang w:val="en-GB"/>
        </w:rPr>
        <w:t>a.m. the voltage in the catenary was</w:t>
      </w:r>
      <w:r w:rsidRPr="00BD7A11">
        <w:rPr>
          <w:iCs/>
          <w:lang w:val="en-GB"/>
        </w:rPr>
        <w:t xml:space="preserve"> switched off to restore the integrity of the catenary.</w:t>
      </w:r>
    </w:p>
    <w:p w14:paraId="19947CD0" w14:textId="60262512" w:rsidR="00A77B23" w:rsidRPr="00BD7A11" w:rsidRDefault="00A77B23" w:rsidP="00A77B23">
      <w:pPr>
        <w:rPr>
          <w:iCs/>
          <w:lang w:val="en-GB"/>
        </w:rPr>
      </w:pPr>
      <w:r w:rsidRPr="00BD7A11">
        <w:rPr>
          <w:iCs/>
          <w:lang w:val="en-GB"/>
        </w:rPr>
        <w:t xml:space="preserve">At 05:50 </w:t>
      </w:r>
      <w:r w:rsidR="00386C0C" w:rsidRPr="00BD7A11">
        <w:rPr>
          <w:iCs/>
          <w:lang w:val="en-GB"/>
        </w:rPr>
        <w:t xml:space="preserve">a.m., </w:t>
      </w:r>
      <w:r w:rsidRPr="00BD7A11">
        <w:rPr>
          <w:iCs/>
          <w:lang w:val="en-GB"/>
        </w:rPr>
        <w:t xml:space="preserve">the movement of </w:t>
      </w:r>
      <w:r w:rsidR="00386C0C" w:rsidRPr="00BD7A11">
        <w:rPr>
          <w:iCs/>
          <w:lang w:val="en-GB"/>
        </w:rPr>
        <w:t xml:space="preserve">the </w:t>
      </w:r>
      <w:r w:rsidRPr="00BD7A11">
        <w:rPr>
          <w:iCs/>
          <w:lang w:val="en-GB"/>
        </w:rPr>
        <w:t>trains on the fifth track was restored.</w:t>
      </w:r>
    </w:p>
    <w:p w14:paraId="7084F274" w14:textId="750D2B7B" w:rsidR="00A77B23" w:rsidRPr="00BD7A11" w:rsidRDefault="00A77B23" w:rsidP="00A77B23">
      <w:pPr>
        <w:rPr>
          <w:iCs/>
          <w:lang w:val="en-GB"/>
        </w:rPr>
      </w:pPr>
      <w:r w:rsidRPr="00BD7A11">
        <w:rPr>
          <w:iCs/>
          <w:lang w:val="en-GB"/>
        </w:rPr>
        <w:t xml:space="preserve">At 04:10 </w:t>
      </w:r>
      <w:r w:rsidR="00386C0C" w:rsidRPr="00BD7A11">
        <w:rPr>
          <w:iCs/>
          <w:lang w:val="en-GB"/>
        </w:rPr>
        <w:t xml:space="preserve">a.m. </w:t>
      </w:r>
      <w:r w:rsidRPr="00BD7A11">
        <w:rPr>
          <w:iCs/>
          <w:lang w:val="en-GB"/>
        </w:rPr>
        <w:t>the Sofia Rehabilitation Service and the Mezdra Rehabilitation Service were notified.</w:t>
      </w:r>
    </w:p>
    <w:p w14:paraId="37564381" w14:textId="748DDD61" w:rsidR="00A77B23" w:rsidRPr="00BD7A11" w:rsidRDefault="00A77B23" w:rsidP="00A77B23">
      <w:pPr>
        <w:rPr>
          <w:iCs/>
          <w:lang w:val="en-GB"/>
        </w:rPr>
      </w:pPr>
      <w:r w:rsidRPr="00BD7A11">
        <w:rPr>
          <w:iCs/>
          <w:lang w:val="en-GB"/>
        </w:rPr>
        <w:t>At 06:30</w:t>
      </w:r>
      <w:r w:rsidR="00386C0C" w:rsidRPr="00BD7A11">
        <w:rPr>
          <w:iCs/>
          <w:lang w:val="en-GB"/>
        </w:rPr>
        <w:t xml:space="preserve"> a.m.</w:t>
      </w:r>
      <w:r w:rsidRPr="00BD7A11">
        <w:rPr>
          <w:iCs/>
          <w:lang w:val="en-GB"/>
        </w:rPr>
        <w:t xml:space="preserve"> </w:t>
      </w:r>
      <w:r w:rsidR="00386C0C" w:rsidRPr="00BD7A11">
        <w:rPr>
          <w:iCs/>
          <w:lang w:val="en-GB"/>
        </w:rPr>
        <w:t>an employee of the railway infrastructure manager notified the bodies of the Ministry of Interior</w:t>
      </w:r>
      <w:r w:rsidRPr="00BD7A11">
        <w:rPr>
          <w:iCs/>
          <w:lang w:val="en-GB"/>
        </w:rPr>
        <w:t>.</w:t>
      </w:r>
    </w:p>
    <w:p w14:paraId="78D8E183" w14:textId="5D4D0C58" w:rsidR="00A77B23" w:rsidRPr="00BD7A11" w:rsidRDefault="00A77B23" w:rsidP="00A77B23">
      <w:pPr>
        <w:rPr>
          <w:iCs/>
          <w:lang w:val="en-GB"/>
        </w:rPr>
      </w:pPr>
      <w:r w:rsidRPr="00BD7A11">
        <w:rPr>
          <w:iCs/>
          <w:lang w:val="en-GB"/>
        </w:rPr>
        <w:t xml:space="preserve">At 10:46 </w:t>
      </w:r>
      <w:r w:rsidR="00386C0C" w:rsidRPr="00BD7A11">
        <w:rPr>
          <w:iCs/>
          <w:lang w:val="en-GB"/>
        </w:rPr>
        <w:t xml:space="preserve">a.m. </w:t>
      </w:r>
      <w:r w:rsidRPr="00BD7A11">
        <w:rPr>
          <w:iCs/>
          <w:lang w:val="en-GB"/>
        </w:rPr>
        <w:t>a permit was given for the start of emergency recovery works.</w:t>
      </w:r>
    </w:p>
    <w:p w14:paraId="7DD34A51" w14:textId="59DAD0E9" w:rsidR="008C0832" w:rsidRPr="00BD7A11" w:rsidRDefault="006D156C" w:rsidP="0012247B">
      <w:pPr>
        <w:pStyle w:val="ab"/>
        <w:numPr>
          <w:ilvl w:val="3"/>
          <w:numId w:val="8"/>
        </w:numPr>
        <w:rPr>
          <w:i/>
          <w:iCs/>
          <w:lang w:val="en-GB"/>
        </w:rPr>
      </w:pPr>
      <w:r w:rsidRPr="00BD7A11">
        <w:rPr>
          <w:i/>
          <w:iCs/>
          <w:lang w:val="en-GB"/>
        </w:rPr>
        <w:t>Rolling stock and technical facilities functioning</w:t>
      </w:r>
      <w:r w:rsidR="008C0832" w:rsidRPr="00BD7A11">
        <w:rPr>
          <w:i/>
          <w:iCs/>
          <w:lang w:val="en-GB"/>
        </w:rPr>
        <w:t>.</w:t>
      </w:r>
    </w:p>
    <w:p w14:paraId="1029254A" w14:textId="6C25EBBF" w:rsidR="006D156C" w:rsidRPr="00BD7A11" w:rsidRDefault="006D156C" w:rsidP="006D156C">
      <w:pPr>
        <w:ind w:firstLine="720"/>
        <w:rPr>
          <w:lang w:val="en-GB"/>
        </w:rPr>
      </w:pPr>
      <w:r w:rsidRPr="00BD7A11">
        <w:rPr>
          <w:lang w:val="en-GB"/>
        </w:rPr>
        <w:t>Until the accident, the rolling stock, incl. the locomotives of the two trains: on the 8</w:t>
      </w:r>
      <w:r w:rsidRPr="00BD7A11">
        <w:rPr>
          <w:vertAlign w:val="superscript"/>
          <w:lang w:val="en-GB"/>
        </w:rPr>
        <w:t>th</w:t>
      </w:r>
      <w:r w:rsidRPr="00BD7A11">
        <w:rPr>
          <w:lang w:val="en-GB"/>
        </w:rPr>
        <w:t xml:space="preserve"> track DFT № 20691 and on the 9</w:t>
      </w:r>
      <w:r w:rsidRPr="00BD7A11">
        <w:rPr>
          <w:vertAlign w:val="superscript"/>
          <w:lang w:val="en-GB"/>
        </w:rPr>
        <w:t xml:space="preserve">th </w:t>
      </w:r>
      <w:r w:rsidRPr="00BD7A11">
        <w:rPr>
          <w:lang w:val="en-GB"/>
        </w:rPr>
        <w:t>track DFT № 20698 were in good working order and functioning normally.</w:t>
      </w:r>
    </w:p>
    <w:p w14:paraId="6D274760" w14:textId="396C6A91" w:rsidR="006D156C" w:rsidRPr="00BD7A11" w:rsidRDefault="006D156C" w:rsidP="006D156C">
      <w:pPr>
        <w:ind w:firstLine="720"/>
        <w:rPr>
          <w:lang w:val="en-GB"/>
        </w:rPr>
      </w:pPr>
      <w:r w:rsidRPr="00BD7A11">
        <w:rPr>
          <w:lang w:val="en-GB"/>
        </w:rPr>
        <w:t xml:space="preserve">The station interlocking </w:t>
      </w:r>
      <w:r w:rsidR="0072053A" w:rsidRPr="00BD7A11">
        <w:rPr>
          <w:lang w:val="en-GB"/>
        </w:rPr>
        <w:t>and the catenary</w:t>
      </w:r>
      <w:r w:rsidRPr="00BD7A11">
        <w:rPr>
          <w:lang w:val="en-GB"/>
        </w:rPr>
        <w:t xml:space="preserve"> at the time of the accident were in good condition.</w:t>
      </w:r>
    </w:p>
    <w:p w14:paraId="7E26A661" w14:textId="11610554" w:rsidR="0072053A" w:rsidRPr="00BD7A11" w:rsidRDefault="0072053A" w:rsidP="00FB5853">
      <w:pPr>
        <w:ind w:firstLine="720"/>
        <w:rPr>
          <w:lang w:val="en-GB"/>
        </w:rPr>
      </w:pPr>
      <w:r w:rsidRPr="00BD7A11">
        <w:rPr>
          <w:lang w:val="en-GB"/>
        </w:rPr>
        <w:t>The rail track on the 8</w:t>
      </w:r>
      <w:r w:rsidRPr="00BD7A11">
        <w:rPr>
          <w:vertAlign w:val="superscript"/>
          <w:lang w:val="en-GB"/>
        </w:rPr>
        <w:t>th</w:t>
      </w:r>
      <w:r w:rsidRPr="00BD7A11">
        <w:rPr>
          <w:lang w:val="en-GB"/>
        </w:rPr>
        <w:t xml:space="preserve"> and 9</w:t>
      </w:r>
      <w:r w:rsidRPr="00BD7A11">
        <w:rPr>
          <w:vertAlign w:val="superscript"/>
          <w:lang w:val="en-GB"/>
        </w:rPr>
        <w:t>th</w:t>
      </w:r>
      <w:r w:rsidRPr="00BD7A11">
        <w:rPr>
          <w:lang w:val="en-GB"/>
        </w:rPr>
        <w:t xml:space="preserve"> tracks, incl. and switch № 39, at the time of derailment were technically sound in norms, as evidenced by the measurements of the parameters of the rail track at the time of derailment, reflected in the Statement of Findings of the Task Force.</w:t>
      </w:r>
    </w:p>
    <w:p w14:paraId="2AF77AB8" w14:textId="75C0D2F8" w:rsidR="008C0832" w:rsidRPr="00BD7A11" w:rsidRDefault="0072053A" w:rsidP="0012247B">
      <w:pPr>
        <w:pStyle w:val="ab"/>
        <w:numPr>
          <w:ilvl w:val="3"/>
          <w:numId w:val="8"/>
        </w:numPr>
        <w:rPr>
          <w:i/>
          <w:iCs/>
          <w:lang w:val="en-GB"/>
        </w:rPr>
      </w:pPr>
      <w:r w:rsidRPr="00BD7A11">
        <w:rPr>
          <w:i/>
          <w:iCs/>
          <w:lang w:val="en-GB"/>
        </w:rPr>
        <w:lastRenderedPageBreak/>
        <w:t>Operational system functioning</w:t>
      </w:r>
      <w:r w:rsidR="008C0832" w:rsidRPr="00BD7A11">
        <w:rPr>
          <w:i/>
          <w:iCs/>
          <w:lang w:val="en-GB"/>
        </w:rPr>
        <w:t>.</w:t>
      </w:r>
    </w:p>
    <w:p w14:paraId="50619800" w14:textId="6DE13D9E" w:rsidR="0072053A" w:rsidRPr="00BD7A11" w:rsidRDefault="0072053A" w:rsidP="008C0832">
      <w:pPr>
        <w:pStyle w:val="ab"/>
        <w:ind w:left="0"/>
        <w:rPr>
          <w:lang w:val="en-GB"/>
        </w:rPr>
      </w:pPr>
      <w:r w:rsidRPr="00BD7A11">
        <w:rPr>
          <w:lang w:val="en-GB"/>
        </w:rPr>
        <w:t>The operational system of the train control in Iliyantsi station was in good condition and was functioning normally at the time of the accident.</w:t>
      </w:r>
    </w:p>
    <w:p w14:paraId="6F113ED3" w14:textId="1C2A97CE" w:rsidR="008C0832" w:rsidRPr="00BD7A11" w:rsidRDefault="00113441" w:rsidP="0012247B">
      <w:pPr>
        <w:pStyle w:val="ab"/>
        <w:numPr>
          <w:ilvl w:val="2"/>
          <w:numId w:val="8"/>
        </w:numPr>
        <w:tabs>
          <w:tab w:val="left" w:pos="1276"/>
        </w:tabs>
        <w:ind w:left="0" w:firstLine="709"/>
        <w:contextualSpacing w:val="0"/>
        <w:rPr>
          <w:i/>
          <w:iCs/>
          <w:lang w:val="en-GB"/>
        </w:rPr>
      </w:pPr>
      <w:r w:rsidRPr="00BD7A11">
        <w:rPr>
          <w:i/>
          <w:iCs/>
          <w:lang w:val="en-GB"/>
        </w:rPr>
        <w:t>Sequence of events from the beginning of the accident to the end of the rescue services actions</w:t>
      </w:r>
      <w:r w:rsidR="00A005AA" w:rsidRPr="00BD7A11">
        <w:rPr>
          <w:i/>
          <w:iCs/>
          <w:lang w:val="en-GB"/>
        </w:rPr>
        <w:t>.</w:t>
      </w:r>
    </w:p>
    <w:p w14:paraId="3117D692" w14:textId="3B8072DC" w:rsidR="00EC556B" w:rsidRPr="00BD7A11" w:rsidRDefault="00113441" w:rsidP="00EC556B">
      <w:pPr>
        <w:pStyle w:val="ab"/>
        <w:ind w:left="709" w:firstLine="0"/>
        <w:rPr>
          <w:i/>
          <w:iCs/>
          <w:lang w:val="en-GB"/>
        </w:rPr>
      </w:pPr>
      <w:r w:rsidRPr="00BD7A11">
        <w:rPr>
          <w:iCs/>
          <w:lang w:val="en-GB"/>
        </w:rPr>
        <w:t>Not applicable</w:t>
      </w:r>
      <w:r w:rsidR="00EC556B" w:rsidRPr="00BD7A11">
        <w:rPr>
          <w:iCs/>
          <w:lang w:val="en-GB"/>
        </w:rPr>
        <w:t>.</w:t>
      </w:r>
    </w:p>
    <w:p w14:paraId="03A408D6" w14:textId="78EC57F9" w:rsidR="008C0832" w:rsidRPr="00BD7A11" w:rsidRDefault="00F23923" w:rsidP="0012247B">
      <w:pPr>
        <w:pStyle w:val="ab"/>
        <w:numPr>
          <w:ilvl w:val="3"/>
          <w:numId w:val="8"/>
        </w:numPr>
        <w:rPr>
          <w:i/>
          <w:iCs/>
          <w:lang w:val="en-GB"/>
        </w:rPr>
      </w:pPr>
      <w:r w:rsidRPr="00BD7A11">
        <w:rPr>
          <w:i/>
          <w:iCs/>
          <w:lang w:val="en-GB"/>
        </w:rPr>
        <w:t>Undertaken measures for protecting and guarding the event location</w:t>
      </w:r>
      <w:r w:rsidR="008C0832" w:rsidRPr="00BD7A11">
        <w:rPr>
          <w:i/>
          <w:iCs/>
          <w:lang w:val="en-GB"/>
        </w:rPr>
        <w:t>.</w:t>
      </w:r>
    </w:p>
    <w:p w14:paraId="22B42310" w14:textId="4588B38C" w:rsidR="0033225B" w:rsidRPr="00BD7A11" w:rsidRDefault="0033225B" w:rsidP="0033225B">
      <w:pPr>
        <w:ind w:firstLine="720"/>
        <w:rPr>
          <w:lang w:val="en-GB"/>
        </w:rPr>
      </w:pPr>
      <w:r w:rsidRPr="00BD7A11">
        <w:rPr>
          <w:lang w:val="en-GB"/>
        </w:rPr>
        <w:t>After the arrival of the bodies of the Regional Directorate of the Ministry of Interior - Sofia and clarification of the situation, the region was not re</w:t>
      </w:r>
      <w:r w:rsidR="008E48B3" w:rsidRPr="00BD7A11">
        <w:rPr>
          <w:lang w:val="en-GB"/>
        </w:rPr>
        <w:t>stricted for access to external persons</w:t>
      </w:r>
      <w:r w:rsidRPr="00BD7A11">
        <w:rPr>
          <w:lang w:val="en-GB"/>
        </w:rPr>
        <w:t xml:space="preserve"> and representatives of the participating entities. The bodies of the pre-trial proceedings, the head of the investigation of the </w:t>
      </w:r>
      <w:r w:rsidR="002214E6" w:rsidRPr="00BD7A11">
        <w:rPr>
          <w:lang w:val="en-GB"/>
        </w:rPr>
        <w:t>NAMRATIB</w:t>
      </w:r>
      <w:r w:rsidRPr="00BD7A11">
        <w:rPr>
          <w:lang w:val="en-GB"/>
        </w:rPr>
        <w:t xml:space="preserve"> and the interested officials for conducting insp</w:t>
      </w:r>
      <w:r w:rsidR="002214E6" w:rsidRPr="00BD7A11">
        <w:rPr>
          <w:lang w:val="en-GB"/>
        </w:rPr>
        <w:t>ections and follow-up actions wer</w:t>
      </w:r>
      <w:r w:rsidRPr="00BD7A11">
        <w:rPr>
          <w:lang w:val="en-GB"/>
        </w:rPr>
        <w:t>e on site.</w:t>
      </w:r>
    </w:p>
    <w:p w14:paraId="7E97B33E" w14:textId="6475B4FF" w:rsidR="0033225B" w:rsidRPr="00BD7A11" w:rsidRDefault="002214E6" w:rsidP="0033225B">
      <w:pPr>
        <w:ind w:firstLine="720"/>
        <w:rPr>
          <w:lang w:val="en-GB"/>
        </w:rPr>
      </w:pPr>
      <w:r w:rsidRPr="00BD7A11">
        <w:rPr>
          <w:lang w:val="en-GB"/>
        </w:rPr>
        <w:t>Access to the media was</w:t>
      </w:r>
      <w:r w:rsidR="0033225B" w:rsidRPr="00BD7A11">
        <w:rPr>
          <w:lang w:val="en-GB"/>
        </w:rPr>
        <w:t xml:space="preserve"> limited.</w:t>
      </w:r>
    </w:p>
    <w:p w14:paraId="0C745897" w14:textId="6CA98B66" w:rsidR="008C0832" w:rsidRPr="00BD7A11" w:rsidRDefault="009C51BD" w:rsidP="0012247B">
      <w:pPr>
        <w:pStyle w:val="ab"/>
        <w:numPr>
          <w:ilvl w:val="3"/>
          <w:numId w:val="8"/>
        </w:numPr>
        <w:rPr>
          <w:i/>
          <w:iCs/>
          <w:lang w:val="en-GB"/>
        </w:rPr>
      </w:pPr>
      <w:r w:rsidRPr="00BD7A11">
        <w:rPr>
          <w:i/>
          <w:iCs/>
          <w:lang w:val="en-GB"/>
        </w:rPr>
        <w:t>Actions of the emergency rescue services</w:t>
      </w:r>
      <w:r w:rsidR="008C0832" w:rsidRPr="00BD7A11">
        <w:rPr>
          <w:i/>
          <w:iCs/>
          <w:lang w:val="en-GB"/>
        </w:rPr>
        <w:t>.</w:t>
      </w:r>
    </w:p>
    <w:p w14:paraId="5A2F9886" w14:textId="1C8EF703" w:rsidR="002F7ABC" w:rsidRPr="00BD7A11" w:rsidRDefault="00731BA9" w:rsidP="002F7ABC">
      <w:pPr>
        <w:ind w:left="708" w:firstLine="0"/>
        <w:rPr>
          <w:iCs/>
          <w:lang w:val="en-GB"/>
        </w:rPr>
      </w:pPr>
      <w:r w:rsidRPr="00BD7A11">
        <w:rPr>
          <w:lang w:val="en-GB"/>
        </w:rPr>
        <w:t>Not applicable</w:t>
      </w:r>
      <w:r w:rsidR="002F7ABC" w:rsidRPr="00BD7A11">
        <w:rPr>
          <w:iCs/>
          <w:lang w:val="en-GB"/>
        </w:rPr>
        <w:t>.</w:t>
      </w:r>
    </w:p>
    <w:p w14:paraId="3832E4BF" w14:textId="715E6888" w:rsidR="009542B7" w:rsidRPr="00BD7A11" w:rsidRDefault="00796C1A" w:rsidP="0012247B">
      <w:pPr>
        <w:pStyle w:val="ab"/>
        <w:numPr>
          <w:ilvl w:val="3"/>
          <w:numId w:val="8"/>
        </w:numPr>
        <w:rPr>
          <w:i/>
          <w:iCs/>
          <w:lang w:val="en-GB"/>
        </w:rPr>
      </w:pPr>
      <w:r w:rsidRPr="00BD7A11">
        <w:rPr>
          <w:i/>
          <w:iCs/>
          <w:lang w:val="en-GB"/>
        </w:rPr>
        <w:t>Actions of the emergency rehabilitation services</w:t>
      </w:r>
      <w:r w:rsidR="00FB5853" w:rsidRPr="00BD7A11">
        <w:rPr>
          <w:i/>
          <w:iCs/>
          <w:lang w:val="en-GB"/>
        </w:rPr>
        <w:t>.</w:t>
      </w:r>
    </w:p>
    <w:p w14:paraId="3B730D83" w14:textId="0C9362BB" w:rsidR="00796C1A" w:rsidRPr="00BD7A11" w:rsidRDefault="00796C1A" w:rsidP="00796C1A">
      <w:pPr>
        <w:tabs>
          <w:tab w:val="center" w:pos="5051"/>
        </w:tabs>
        <w:rPr>
          <w:lang w:val="en-GB"/>
        </w:rPr>
      </w:pPr>
      <w:r w:rsidRPr="00BD7A11">
        <w:rPr>
          <w:lang w:val="en-GB"/>
        </w:rPr>
        <w:t>On 21.01.2022, the railway infrastructure manager established an organization, and two specialized UNIMOG rehabilitation vehicles from the Mezdra Rehabilitation Service and the Sofia Rehabilitation Service were directed to Iliyantsi station, as well as two railway cranes EDK 300 / 5-50 tons from Sofia station.</w:t>
      </w:r>
    </w:p>
    <w:p w14:paraId="47DA2CDC" w14:textId="07BBA597" w:rsidR="00796C1A" w:rsidRPr="00BD7A11" w:rsidRDefault="00796C1A" w:rsidP="00796C1A">
      <w:pPr>
        <w:tabs>
          <w:tab w:val="center" w:pos="5051"/>
        </w:tabs>
        <w:rPr>
          <w:lang w:val="en-GB"/>
        </w:rPr>
      </w:pPr>
      <w:r w:rsidRPr="00BD7A11">
        <w:rPr>
          <w:lang w:val="en-GB"/>
        </w:rPr>
        <w:t>At 12:20 p.m., locomotive № 91522086005-9 was lifted onto the rail track.</w:t>
      </w:r>
    </w:p>
    <w:p w14:paraId="17F7DEB3" w14:textId="1B0BE750" w:rsidR="00796C1A" w:rsidRPr="00BD7A11" w:rsidRDefault="00796C1A" w:rsidP="00796C1A">
      <w:pPr>
        <w:tabs>
          <w:tab w:val="center" w:pos="5051"/>
        </w:tabs>
        <w:rPr>
          <w:lang w:val="en-GB"/>
        </w:rPr>
      </w:pPr>
      <w:r w:rsidRPr="00BD7A11">
        <w:rPr>
          <w:lang w:val="en-GB"/>
        </w:rPr>
        <w:t>At 14:06 p.m. locomotive № 91522086001-8 was lifted on the rail track.</w:t>
      </w:r>
    </w:p>
    <w:p w14:paraId="2B7C8CED" w14:textId="1A0464DC" w:rsidR="00796C1A" w:rsidRPr="00BD7A11" w:rsidRDefault="00796C1A" w:rsidP="00796C1A">
      <w:pPr>
        <w:tabs>
          <w:tab w:val="center" w:pos="5051"/>
        </w:tabs>
        <w:rPr>
          <w:lang w:val="en-GB"/>
        </w:rPr>
      </w:pPr>
      <w:r w:rsidRPr="00BD7A11">
        <w:rPr>
          <w:lang w:val="en-GB"/>
        </w:rPr>
        <w:t xml:space="preserve">At 17:00 </w:t>
      </w:r>
      <w:r w:rsidR="00AB7D5E" w:rsidRPr="00BD7A11">
        <w:rPr>
          <w:lang w:val="en-GB"/>
        </w:rPr>
        <w:t xml:space="preserve">p.m. </w:t>
      </w:r>
      <w:r w:rsidRPr="00BD7A11">
        <w:rPr>
          <w:lang w:val="en-GB"/>
        </w:rPr>
        <w:t xml:space="preserve">on 22.01.2022 the </w:t>
      </w:r>
      <w:r w:rsidR="00AB7D5E" w:rsidRPr="00BD7A11">
        <w:rPr>
          <w:lang w:val="en-GB"/>
        </w:rPr>
        <w:t>movement of trains through switch</w:t>
      </w:r>
      <w:r w:rsidRPr="00BD7A11">
        <w:rPr>
          <w:lang w:val="en-GB"/>
        </w:rPr>
        <w:t xml:space="preserve"> № 39 and on the eighth and ninth tracks was restored.</w:t>
      </w:r>
    </w:p>
    <w:p w14:paraId="51DA37FF" w14:textId="77777777" w:rsidR="004600F7" w:rsidRPr="00BD7A11" w:rsidRDefault="004600F7">
      <w:pPr>
        <w:rPr>
          <w:b/>
          <w:bCs/>
          <w:sz w:val="28"/>
          <w:szCs w:val="22"/>
          <w:lang w:val="en-GB"/>
        </w:rPr>
      </w:pPr>
      <w:r w:rsidRPr="00BD7A11">
        <w:rPr>
          <w:b/>
          <w:bCs/>
          <w:sz w:val="28"/>
          <w:szCs w:val="22"/>
          <w:lang w:val="en-GB"/>
        </w:rPr>
        <w:br w:type="page"/>
      </w:r>
    </w:p>
    <w:p w14:paraId="3078001D" w14:textId="41213DA0" w:rsidR="00BA6C1D" w:rsidRPr="00BD7A11" w:rsidRDefault="00CE5631" w:rsidP="0012247B">
      <w:pPr>
        <w:pStyle w:val="ab"/>
        <w:numPr>
          <w:ilvl w:val="0"/>
          <w:numId w:val="8"/>
        </w:numPr>
        <w:ind w:hanging="11"/>
        <w:rPr>
          <w:b/>
          <w:bCs/>
          <w:szCs w:val="24"/>
          <w:lang w:val="en-GB"/>
        </w:rPr>
      </w:pPr>
      <w:r w:rsidRPr="00BD7A11">
        <w:rPr>
          <w:b/>
          <w:bCs/>
          <w:szCs w:val="24"/>
          <w:lang w:val="en-GB"/>
        </w:rPr>
        <w:lastRenderedPageBreak/>
        <w:t>Analysis of the event</w:t>
      </w:r>
    </w:p>
    <w:p w14:paraId="06A91AC7" w14:textId="79AB9B18" w:rsidR="008C0832" w:rsidRPr="00BD7A11" w:rsidRDefault="0095268B" w:rsidP="0012247B">
      <w:pPr>
        <w:pStyle w:val="ab"/>
        <w:numPr>
          <w:ilvl w:val="1"/>
          <w:numId w:val="8"/>
        </w:numPr>
        <w:tabs>
          <w:tab w:val="left" w:pos="1134"/>
        </w:tabs>
        <w:spacing w:before="120"/>
        <w:ind w:left="788" w:hanging="79"/>
        <w:contextualSpacing w:val="0"/>
        <w:rPr>
          <w:b/>
          <w:i/>
          <w:iCs/>
          <w:lang w:val="en-GB"/>
        </w:rPr>
      </w:pPr>
      <w:r w:rsidRPr="00BD7A11">
        <w:rPr>
          <w:b/>
          <w:i/>
          <w:iCs/>
          <w:lang w:val="en-GB"/>
        </w:rPr>
        <w:t>Participation and responsibilities of the entities, involved in the event</w:t>
      </w:r>
    </w:p>
    <w:p w14:paraId="2074E749" w14:textId="34A2F763" w:rsidR="008C0832" w:rsidRPr="00BD7A11" w:rsidRDefault="008F04DF" w:rsidP="0012247B">
      <w:pPr>
        <w:pStyle w:val="ab"/>
        <w:numPr>
          <w:ilvl w:val="2"/>
          <w:numId w:val="8"/>
        </w:numPr>
        <w:tabs>
          <w:tab w:val="left" w:pos="1418"/>
        </w:tabs>
        <w:ind w:left="1225" w:hanging="505"/>
        <w:contextualSpacing w:val="0"/>
        <w:rPr>
          <w:i/>
          <w:iCs/>
          <w:lang w:val="en-GB"/>
        </w:rPr>
      </w:pPr>
      <w:r w:rsidRPr="00BD7A11">
        <w:rPr>
          <w:i/>
          <w:iCs/>
          <w:lang w:val="en-GB"/>
        </w:rPr>
        <w:t>Railway undertaking</w:t>
      </w:r>
      <w:r w:rsidR="008C0832" w:rsidRPr="00BD7A11">
        <w:rPr>
          <w:i/>
          <w:iCs/>
          <w:lang w:val="en-GB"/>
        </w:rPr>
        <w:t>.</w:t>
      </w:r>
    </w:p>
    <w:p w14:paraId="29B279CA" w14:textId="6B3241D9" w:rsidR="00E47BB2" w:rsidRPr="00BD7A11" w:rsidRDefault="00E47BB2" w:rsidP="00C456F3">
      <w:pPr>
        <w:pStyle w:val="afa"/>
        <w:spacing w:before="0" w:beforeAutospacing="0" w:after="0" w:afterAutospacing="0"/>
        <w:ind w:firstLine="720"/>
        <w:jc w:val="both"/>
        <w:rPr>
          <w:lang w:val="en-GB"/>
        </w:rPr>
      </w:pPr>
      <w:r w:rsidRPr="00BD7A11">
        <w:rPr>
          <w:lang w:val="en-GB"/>
        </w:rPr>
        <w:t>The analysis of the movement is made on the basis of the data from the recording devices of locomotives № 91520085005-4 and № 91522086001-8 from the composition of DFT 20691 and of locomotive № 91522086005-9 from the composition of DFT № 20698, as well as the recording of the on-board camera mounted on locomotive № 91522086005-9 (Fig. 4.1).</w:t>
      </w:r>
    </w:p>
    <w:p w14:paraId="02777FE1" w14:textId="6AA982F1" w:rsidR="000636AC" w:rsidRPr="00BD7A11" w:rsidRDefault="008C2AAA" w:rsidP="000636AC">
      <w:pPr>
        <w:pStyle w:val="afa"/>
        <w:spacing w:before="0" w:beforeAutospacing="0" w:after="0" w:afterAutospacing="0"/>
        <w:ind w:firstLine="720"/>
        <w:jc w:val="both"/>
        <w:rPr>
          <w:i/>
          <w:iCs/>
          <w:lang w:val="en-GB"/>
        </w:rPr>
      </w:pPr>
      <w:r w:rsidRPr="00BD7A11">
        <w:rPr>
          <w:noProof/>
        </w:rPr>
        <mc:AlternateContent>
          <mc:Choice Requires="wpg">
            <w:drawing>
              <wp:anchor distT="0" distB="0" distL="114300" distR="114300" simplePos="0" relativeHeight="252346368" behindDoc="0" locked="0" layoutInCell="1" allowOverlap="1" wp14:anchorId="0D0F6049" wp14:editId="03A8A451">
                <wp:simplePos x="0" y="0"/>
                <wp:positionH relativeFrom="column">
                  <wp:posOffset>-167640</wp:posOffset>
                </wp:positionH>
                <wp:positionV relativeFrom="page">
                  <wp:posOffset>2641600</wp:posOffset>
                </wp:positionV>
                <wp:extent cx="6677025" cy="2486025"/>
                <wp:effectExtent l="0" t="0" r="9525" b="9525"/>
                <wp:wrapTopAndBottom/>
                <wp:docPr id="9" name="Group 9"/>
                <wp:cNvGraphicFramePr/>
                <a:graphic xmlns:a="http://schemas.openxmlformats.org/drawingml/2006/main">
                  <a:graphicData uri="http://schemas.microsoft.com/office/word/2010/wordprocessingGroup">
                    <wpg:wgp>
                      <wpg:cNvGrpSpPr/>
                      <wpg:grpSpPr>
                        <a:xfrm>
                          <a:off x="0" y="0"/>
                          <a:ext cx="6677025" cy="2486025"/>
                          <a:chOff x="-2971747" y="2162174"/>
                          <a:chExt cx="11659960" cy="2486026"/>
                        </a:xfrm>
                      </wpg:grpSpPr>
                      <pic:pic xmlns:pic="http://schemas.openxmlformats.org/drawingml/2006/picture">
                        <pic:nvPicPr>
                          <pic:cNvPr id="12" name="Picture 12"/>
                          <pic:cNvPicPr>
                            <a:picLocks noChangeAspect="1"/>
                          </pic:cNvPicPr>
                        </pic:nvPicPr>
                        <pic:blipFill rotWithShape="1">
                          <a:blip r:embed="rId46" cstate="print">
                            <a:extLst>
                              <a:ext uri="{28A0092B-C50C-407E-A947-70E740481C1C}">
                                <a14:useLocalDpi xmlns:a14="http://schemas.microsoft.com/office/drawing/2010/main" val="0"/>
                              </a:ext>
                            </a:extLst>
                          </a:blip>
                          <a:srcRect l="-125" r="-862"/>
                          <a:stretch/>
                        </pic:blipFill>
                        <pic:spPr>
                          <a:xfrm>
                            <a:off x="-2971747" y="2162174"/>
                            <a:ext cx="11659960" cy="2028824"/>
                          </a:xfrm>
                          <a:prstGeom prst="rect">
                            <a:avLst/>
                          </a:prstGeom>
                        </pic:spPr>
                      </pic:pic>
                      <wps:wsp>
                        <wps:cNvPr id="13" name="Text Box 13"/>
                        <wps:cNvSpPr txBox="1"/>
                        <wps:spPr>
                          <a:xfrm>
                            <a:off x="-2239881" y="4191384"/>
                            <a:ext cx="10110892" cy="456816"/>
                          </a:xfrm>
                          <a:prstGeom prst="rect">
                            <a:avLst/>
                          </a:prstGeom>
                          <a:solidFill>
                            <a:schemeClr val="lt1"/>
                          </a:solidFill>
                          <a:ln w="6350">
                            <a:noFill/>
                          </a:ln>
                        </wps:spPr>
                        <wps:txbx>
                          <w:txbxContent>
                            <w:p w14:paraId="315C19F9" w14:textId="052B9013" w:rsidR="00B00716" w:rsidRPr="007F0DC5" w:rsidRDefault="00B00716" w:rsidP="00FE47C0">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4.1</w:t>
                              </w:r>
                              <w:r w:rsidRPr="007F0DC5">
                                <w:rPr>
                                  <w:b/>
                                  <w:bCs/>
                                  <w:szCs w:val="24"/>
                                  <w:lang w:val="bg-BG"/>
                                </w:rPr>
                                <w:t xml:space="preserve">. </w:t>
                              </w:r>
                              <w:r>
                                <w:rPr>
                                  <w:b/>
                                  <w:bCs/>
                                  <w:szCs w:val="24"/>
                                </w:rPr>
                                <w:t>Scheme of the mileage location of the two trains before the accident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0F6049" id="Group 9" o:spid="_x0000_s1088" style="position:absolute;left:0;text-align:left;margin-left:-13.2pt;margin-top:208pt;width:525.75pt;height:195.75pt;z-index:252346368;mso-position-vertical-relative:page;mso-width-relative:margin;mso-height-relative:margin" coordorigin="-29717,21621" coordsize="116599,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jNtGSKAFo&#10;oVtwzikZwgyaAFopqSCQZWnUAFFFFABRRRQAUUUUAFFFFABRRRQAUUUUAFFFFABRRRQAUUUUAFFF&#10;FABRRRQAUUUUAeJ/8FHv+TGfid/2K8381oo/4KPf8mM/E7/sV5v5rRQA/wD4Jxf8mB/Bn/smWi/+&#10;kUVe014t/wAE4v8AkwP4M/8AZMtF/wDSKKva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">
                <v:shape id="Picture 12" o:spid="_x0000_s1089" type="#_x0000_t75" style="position:absolute;left:-29717;top:21621;width:116599;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">
                  <v:imagedata r:id="rId47" o:title="" cropleft="-82f" cropright="-565f"/>
                  <v:path arrowok="t"/>
                </v:shape>
                <v:shape id="Text Box 13" o:spid="_x0000_s1090" type="#_x0000_t202" style="position:absolute;left:-22398;top:41913;width:101108;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315C19F9" w14:textId="052B9013" w:rsidR="00B00716" w:rsidRPr="007F0DC5" w:rsidRDefault="00B00716" w:rsidP="00FE47C0">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4.1</w:t>
                        </w:r>
                        <w:r w:rsidRPr="007F0DC5">
                          <w:rPr>
                            <w:b/>
                            <w:bCs/>
                            <w:szCs w:val="24"/>
                            <w:lang w:val="bg-BG"/>
                          </w:rPr>
                          <w:t xml:space="preserve">. </w:t>
                        </w:r>
                        <w:r>
                          <w:rPr>
                            <w:b/>
                            <w:bCs/>
                            <w:szCs w:val="24"/>
                          </w:rPr>
                          <w:t>Scheme of the mileage location of the two trains before the accident</w:t>
                        </w:r>
                      </w:p>
                    </w:txbxContent>
                  </v:textbox>
                </v:shape>
                <w10:wrap type="topAndBottom" anchory="page"/>
              </v:group>
            </w:pict>
          </mc:Fallback>
        </mc:AlternateContent>
      </w:r>
      <w:r w:rsidR="00E47BB2" w:rsidRPr="00BD7A11">
        <w:rPr>
          <w:b/>
          <w:bCs/>
          <w:i/>
          <w:iCs/>
          <w:u w:val="single"/>
          <w:lang w:val="en-GB"/>
        </w:rPr>
        <w:t>Note</w:t>
      </w:r>
      <w:r w:rsidR="000636AC" w:rsidRPr="00BD7A11">
        <w:rPr>
          <w:b/>
          <w:bCs/>
          <w:i/>
          <w:iCs/>
          <w:u w:val="single"/>
          <w:lang w:val="en-GB"/>
        </w:rPr>
        <w:t>:</w:t>
      </w:r>
      <w:r w:rsidR="000636AC" w:rsidRPr="00BD7A11">
        <w:rPr>
          <w:b/>
          <w:bCs/>
          <w:i/>
          <w:iCs/>
          <w:lang w:val="en-GB"/>
        </w:rPr>
        <w:t xml:space="preserve"> </w:t>
      </w:r>
      <w:r w:rsidR="00E47BB2" w:rsidRPr="00BD7A11">
        <w:rPr>
          <w:i/>
          <w:iCs/>
          <w:lang w:val="en-GB"/>
        </w:rPr>
        <w:t>The time of the DVR does not coincide with the exact astronomical time. The electronic recording speedometers of all three locomotives also do not record the parameters of the locomotives synchronously with the exact astronomical time.</w:t>
      </w:r>
    </w:p>
    <w:p w14:paraId="53F2E9AE" w14:textId="6E4BD1D0" w:rsidR="00FE47C0" w:rsidRPr="00BD7A11" w:rsidRDefault="00FE47C0" w:rsidP="00FE47C0">
      <w:pPr>
        <w:tabs>
          <w:tab w:val="left" w:pos="1418"/>
        </w:tabs>
        <w:ind w:left="720" w:firstLine="0"/>
        <w:rPr>
          <w:i/>
          <w:iCs/>
          <w:lang w:val="en-GB"/>
        </w:rPr>
      </w:pPr>
    </w:p>
    <w:p w14:paraId="0C6839D8" w14:textId="1C78F294" w:rsidR="006F2097" w:rsidRPr="00BD7A11" w:rsidRDefault="006F2097" w:rsidP="0012247B">
      <w:pPr>
        <w:pStyle w:val="ab"/>
        <w:numPr>
          <w:ilvl w:val="3"/>
          <w:numId w:val="8"/>
        </w:numPr>
        <w:rPr>
          <w:i/>
          <w:iCs/>
          <w:lang w:val="en-GB"/>
        </w:rPr>
      </w:pPr>
      <w:r w:rsidRPr="00BD7A11">
        <w:rPr>
          <w:i/>
          <w:iCs/>
          <w:color w:val="FF0000"/>
          <w:lang w:val="en-GB"/>
        </w:rPr>
        <w:t xml:space="preserve"> </w:t>
      </w:r>
      <w:r w:rsidR="00220662" w:rsidRPr="00BD7A11">
        <w:rPr>
          <w:i/>
          <w:iCs/>
          <w:lang w:val="en-GB"/>
        </w:rPr>
        <w:t>Analysis of the movement of DFT</w:t>
      </w:r>
      <w:r w:rsidRPr="00BD7A11">
        <w:rPr>
          <w:i/>
          <w:iCs/>
          <w:lang w:val="en-GB"/>
        </w:rPr>
        <w:t xml:space="preserve"> № 20691.</w:t>
      </w:r>
    </w:p>
    <w:p w14:paraId="0D3664B7" w14:textId="29F54746" w:rsidR="000104D0" w:rsidRPr="00BD7A11" w:rsidRDefault="000104D0" w:rsidP="000104D0">
      <w:pPr>
        <w:rPr>
          <w:lang w:val="en-GB"/>
        </w:rPr>
      </w:pPr>
      <w:r w:rsidRPr="00BD7A11">
        <w:rPr>
          <w:lang w:val="en-GB"/>
        </w:rPr>
        <w:t>DFT № 20691 was composed on the 8</w:t>
      </w:r>
      <w:r w:rsidRPr="00BD7A11">
        <w:rPr>
          <w:vertAlign w:val="superscript"/>
          <w:lang w:val="en-GB"/>
        </w:rPr>
        <w:t>th</w:t>
      </w:r>
      <w:r w:rsidRPr="00BD7A11">
        <w:rPr>
          <w:lang w:val="en-GB"/>
        </w:rPr>
        <w:t xml:space="preserve"> track at Iliyantsi station and was expected to depart in the direction of Kurilo station to Ruse North station (Fig. 4.1).</w:t>
      </w:r>
    </w:p>
    <w:p w14:paraId="4FF704BF" w14:textId="356CB438" w:rsidR="000104D0" w:rsidRPr="00BD7A11" w:rsidRDefault="000104D0" w:rsidP="000104D0">
      <w:pPr>
        <w:rPr>
          <w:lang w:val="en-GB"/>
        </w:rPr>
      </w:pPr>
      <w:r w:rsidRPr="00BD7A11">
        <w:rPr>
          <w:lang w:val="en-GB"/>
        </w:rPr>
        <w:t xml:space="preserve">According to the data from the electronic recorder of locomotive № 91522086001-8 DFT № 20691 departed at 03:05:46 a.m. on the clock of the locomotive recorder, gradually accelerated, travelled 165 meters and after 1 minute and 15 seconds at 03:07:00 a.m. developed maximum speed of 19 km/h (Fig. </w:t>
      </w:r>
      <w:r w:rsidR="00BF6E24" w:rsidRPr="00BD7A11">
        <w:rPr>
          <w:lang w:val="en-GB"/>
        </w:rPr>
        <w:t xml:space="preserve">4.2, pos. 1). At 03:07:02 a.m. </w:t>
      </w:r>
      <w:r w:rsidRPr="00BD7A11">
        <w:rPr>
          <w:lang w:val="en-GB"/>
        </w:rPr>
        <w:t>after passing 175 meters (Fig. 4.3) the press</w:t>
      </w:r>
      <w:r w:rsidR="00BF6E24" w:rsidRPr="00BD7A11">
        <w:rPr>
          <w:lang w:val="en-GB"/>
        </w:rPr>
        <w:t xml:space="preserve">ure in the main air duct started </w:t>
      </w:r>
      <w:r w:rsidRPr="00BD7A11">
        <w:rPr>
          <w:lang w:val="en-GB"/>
        </w:rPr>
        <w:t>to decrease - i</w:t>
      </w:r>
      <w:r w:rsidR="00BF6E24" w:rsidRPr="00BD7A11">
        <w:rPr>
          <w:lang w:val="en-GB"/>
        </w:rPr>
        <w:t xml:space="preserve">nitially smoothly, then steeper </w:t>
      </w:r>
      <w:r w:rsidRPr="00BD7A11">
        <w:rPr>
          <w:lang w:val="en-GB"/>
        </w:rPr>
        <w:t xml:space="preserve">and </w:t>
      </w:r>
      <w:r w:rsidR="00BF6E24" w:rsidRPr="00BD7A11">
        <w:rPr>
          <w:lang w:val="en-GB"/>
        </w:rPr>
        <w:t xml:space="preserve">after another 35 meters reached </w:t>
      </w:r>
      <w:r w:rsidRPr="00BD7A11">
        <w:rPr>
          <w:lang w:val="en-GB"/>
        </w:rPr>
        <w:t xml:space="preserve">a value of 0.0 </w:t>
      </w:r>
      <w:r w:rsidR="00BF6E24" w:rsidRPr="00BD7A11">
        <w:rPr>
          <w:lang w:val="en-GB"/>
        </w:rPr>
        <w:t>bar and the speed also decreased to 0 km/</w:t>
      </w:r>
      <w:r w:rsidRPr="00BD7A11">
        <w:rPr>
          <w:lang w:val="en-GB"/>
        </w:rPr>
        <w:t>h, which shows</w:t>
      </w:r>
      <w:r w:rsidR="00BF6E24" w:rsidRPr="00BD7A11">
        <w:rPr>
          <w:lang w:val="en-GB"/>
        </w:rPr>
        <w:t xml:space="preserve"> that the locomotive driver </w:t>
      </w:r>
      <w:r w:rsidRPr="00BD7A11">
        <w:rPr>
          <w:lang w:val="en-GB"/>
        </w:rPr>
        <w:t xml:space="preserve">delayed with the automatic train brake initially ex officio and then emergency, reducing the pressure in the main air duct to 0.0 bar </w:t>
      </w:r>
      <w:r w:rsidR="00BF6E24" w:rsidRPr="00BD7A11">
        <w:rPr>
          <w:lang w:val="en-GB"/>
        </w:rPr>
        <w:t>(Fig. 4.2, item 2). The printout of the tabular form of the locomotive recorder (Fig. 4.4) confirmed the data</w:t>
      </w:r>
      <w:r w:rsidRPr="00BD7A11">
        <w:rPr>
          <w:lang w:val="en-GB"/>
        </w:rPr>
        <w:t>.</w:t>
      </w:r>
    </w:p>
    <w:p w14:paraId="264AA6FB" w14:textId="1FC12A28" w:rsidR="001D567C" w:rsidRPr="00BD7A11" w:rsidRDefault="001D567C" w:rsidP="000104D0">
      <w:pPr>
        <w:rPr>
          <w:lang w:val="en-GB"/>
        </w:rPr>
      </w:pPr>
      <w:r w:rsidRPr="00BD7A11">
        <w:rPr>
          <w:lang w:val="en-GB"/>
        </w:rPr>
        <w:t xml:space="preserve">To confirm the obtained results, an analysis of the movement of locomotive 91520085005-4 was performed. The locomotive departed at 02:12:35 on the clock of the locomotive recorder (Fig. 4.5, Fig. 4.6), gradually increased the speed and at 02:14:04 a.m. reached a maximum speed of 18.5 km/h, after passing 179 meters in 1 minute and 29 seconds (Fig. 4.6, pos. 1, Fig. 4.7). At 02:14:06 </w:t>
      </w:r>
      <w:r w:rsidR="00C26F7E" w:rsidRPr="00BD7A11">
        <w:rPr>
          <w:lang w:val="en-GB"/>
        </w:rPr>
        <w:t xml:space="preserve">a.m. </w:t>
      </w:r>
      <w:r w:rsidRPr="00BD7A11">
        <w:rPr>
          <w:lang w:val="en-GB"/>
        </w:rPr>
        <w:t>the pressure in the main air duct initially gradu</w:t>
      </w:r>
      <w:r w:rsidR="00C26F7E" w:rsidRPr="00BD7A11">
        <w:rPr>
          <w:lang w:val="en-GB"/>
        </w:rPr>
        <w:t xml:space="preserve">ally, then sharply began </w:t>
      </w:r>
      <w:r w:rsidRPr="00BD7A11">
        <w:rPr>
          <w:lang w:val="en-GB"/>
        </w:rPr>
        <w:t xml:space="preserve">to decrease and at 02:14:11 </w:t>
      </w:r>
      <w:r w:rsidR="00C26F7E" w:rsidRPr="00BD7A11">
        <w:rPr>
          <w:lang w:val="en-GB"/>
        </w:rPr>
        <w:t>a.m.</w:t>
      </w:r>
      <w:r w:rsidRPr="00BD7A11">
        <w:rPr>
          <w:lang w:val="en-GB"/>
        </w:rPr>
        <w:t xml:space="preserve"> after pa</w:t>
      </w:r>
      <w:r w:rsidR="00C26F7E" w:rsidRPr="00BD7A11">
        <w:rPr>
          <w:lang w:val="en-GB"/>
        </w:rPr>
        <w:t xml:space="preserve">ssing another 19 meters reached </w:t>
      </w:r>
      <w:r w:rsidRPr="00BD7A11">
        <w:rPr>
          <w:lang w:val="en-GB"/>
        </w:rPr>
        <w:t>a valu</w:t>
      </w:r>
      <w:r w:rsidR="00C26F7E" w:rsidRPr="00BD7A11">
        <w:rPr>
          <w:lang w:val="en-GB"/>
        </w:rPr>
        <w:t>e of 0.0 bar (Fig. 4.5, pos. 2)</w:t>
      </w:r>
      <w:r w:rsidRPr="00BD7A11">
        <w:rPr>
          <w:lang w:val="en-GB"/>
        </w:rPr>
        <w:t xml:space="preserve">. After lowering the pressure in the main </w:t>
      </w:r>
      <w:r w:rsidR="00C26F7E" w:rsidRPr="00BD7A11">
        <w:rPr>
          <w:lang w:val="en-GB"/>
        </w:rPr>
        <w:t xml:space="preserve">air duct, the speed also began </w:t>
      </w:r>
      <w:r w:rsidRPr="00BD7A11">
        <w:rPr>
          <w:lang w:val="en-GB"/>
        </w:rPr>
        <w:t xml:space="preserve">to decrease and at 02:14:13 </w:t>
      </w:r>
      <w:r w:rsidR="00C26F7E" w:rsidRPr="00BD7A11">
        <w:rPr>
          <w:lang w:val="en-GB"/>
        </w:rPr>
        <w:t>a.m. also reached</w:t>
      </w:r>
      <w:r w:rsidRPr="00BD7A11">
        <w:rPr>
          <w:lang w:val="en-GB"/>
        </w:rPr>
        <w:t xml:space="preserve"> a v</w:t>
      </w:r>
      <w:r w:rsidR="00C26F7E" w:rsidRPr="00BD7A11">
        <w:rPr>
          <w:lang w:val="en-GB"/>
        </w:rPr>
        <w:t>alue of 0 km/</w:t>
      </w:r>
      <w:r w:rsidRPr="00BD7A11">
        <w:rPr>
          <w:lang w:val="en-GB"/>
        </w:rPr>
        <w:t>h, passing</w:t>
      </w:r>
    </w:p>
    <w:p w14:paraId="15456DA5" w14:textId="6887ED0D" w:rsidR="00840EE1" w:rsidRPr="00BD7A11" w:rsidRDefault="00BC7AB8" w:rsidP="00BC7AB8">
      <w:pPr>
        <w:rPr>
          <w:lang w:val="en-GB"/>
        </w:rPr>
      </w:pPr>
      <w:r w:rsidRPr="00BD7A11">
        <w:rPr>
          <w:noProof/>
          <w:lang w:val="bg-BG" w:eastAsia="bg-BG"/>
        </w:rPr>
        <w:lastRenderedPageBreak/>
        <mc:AlternateContent>
          <mc:Choice Requires="wpg">
            <w:drawing>
              <wp:anchor distT="0" distB="0" distL="114300" distR="114300" simplePos="0" relativeHeight="252371968" behindDoc="0" locked="0" layoutInCell="1" allowOverlap="1" wp14:anchorId="3C8E6A20" wp14:editId="60DF9A85">
                <wp:simplePos x="0" y="0"/>
                <wp:positionH relativeFrom="column">
                  <wp:posOffset>109165</wp:posOffset>
                </wp:positionH>
                <wp:positionV relativeFrom="page">
                  <wp:posOffset>1056218</wp:posOffset>
                </wp:positionV>
                <wp:extent cx="6180455" cy="3476625"/>
                <wp:effectExtent l="0" t="0" r="0" b="9525"/>
                <wp:wrapTopAndBottom/>
                <wp:docPr id="66" name="Group 66"/>
                <wp:cNvGraphicFramePr/>
                <a:graphic xmlns:a="http://schemas.openxmlformats.org/drawingml/2006/main">
                  <a:graphicData uri="http://schemas.microsoft.com/office/word/2010/wordprocessingGroup">
                    <wpg:wgp>
                      <wpg:cNvGrpSpPr/>
                      <wpg:grpSpPr>
                        <a:xfrm>
                          <a:off x="0" y="0"/>
                          <a:ext cx="6180455" cy="3476625"/>
                          <a:chOff x="-81433" y="0"/>
                          <a:chExt cx="5871998" cy="3303432"/>
                        </a:xfrm>
                      </wpg:grpSpPr>
                      <wpg:grpSp>
                        <wpg:cNvPr id="64" name="Group 64"/>
                        <wpg:cNvGrpSpPr/>
                        <wpg:grpSpPr>
                          <a:xfrm>
                            <a:off x="-81433" y="0"/>
                            <a:ext cx="5871998" cy="3303432"/>
                            <a:chOff x="-81433" y="0"/>
                            <a:chExt cx="5871998" cy="3303432"/>
                          </a:xfrm>
                        </wpg:grpSpPr>
                        <wpg:grpSp>
                          <wpg:cNvPr id="62" name="Group 62"/>
                          <wpg:cNvGrpSpPr/>
                          <wpg:grpSpPr>
                            <a:xfrm>
                              <a:off x="-81433" y="0"/>
                              <a:ext cx="5871998" cy="3303432"/>
                              <a:chOff x="-81433" y="0"/>
                              <a:chExt cx="5871998" cy="3303432"/>
                            </a:xfrm>
                          </wpg:grpSpPr>
                          <wpg:grpSp>
                            <wpg:cNvPr id="2" name="Group 12"/>
                            <wpg:cNvGrpSpPr/>
                            <wpg:grpSpPr>
                              <a:xfrm>
                                <a:off x="-81433" y="0"/>
                                <a:ext cx="5871998" cy="3303432"/>
                                <a:chOff x="366214" y="533400"/>
                                <a:chExt cx="5872635" cy="3303432"/>
                              </a:xfrm>
                            </wpg:grpSpPr>
                            <wpg:grpSp>
                              <wpg:cNvPr id="46" name="Group 46"/>
                              <wpg:cNvGrpSpPr/>
                              <wpg:grpSpPr>
                                <a:xfrm>
                                  <a:off x="366214" y="533400"/>
                                  <a:ext cx="5872635" cy="3303432"/>
                                  <a:chOff x="-2382071" y="1219200"/>
                                  <a:chExt cx="10253107" cy="3303432"/>
                                </a:xfrm>
                              </wpg:grpSpPr>
                              <pic:pic xmlns:pic="http://schemas.openxmlformats.org/drawingml/2006/picture">
                                <pic:nvPicPr>
                                  <pic:cNvPr id="47" name="Picture 47"/>
                                  <pic:cNvPicPr>
                                    <a:picLocks noChangeAspect="1"/>
                                  </pic:cNvPicPr>
                                </pic:nvPicPr>
                                <pic:blipFill>
                                  <a:blip r:embed="rId48" cstate="print">
                                    <a:extLst>
                                      <a:ext uri="{28A0092B-C50C-407E-A947-70E740481C1C}">
                                        <a14:useLocalDpi xmlns:a14="http://schemas.microsoft.com/office/drawing/2010/main" val="0"/>
                                      </a:ext>
                                    </a:extLst>
                                  </a:blip>
                                  <a:srcRect t="13716" b="13716"/>
                                  <a:stretch/>
                                </pic:blipFill>
                                <pic:spPr>
                                  <a:xfrm>
                                    <a:off x="-2239872" y="1219200"/>
                                    <a:ext cx="10110908" cy="2971800"/>
                                  </a:xfrm>
                                  <a:prstGeom prst="rect">
                                    <a:avLst/>
                                  </a:prstGeom>
                                </pic:spPr>
                              </pic:pic>
                              <wps:wsp>
                                <wps:cNvPr id="48" name="Text Box 48"/>
                                <wps:cNvSpPr txBox="1"/>
                                <wps:spPr>
                                  <a:xfrm>
                                    <a:off x="-2382071" y="4191384"/>
                                    <a:ext cx="10253082" cy="331248"/>
                                  </a:xfrm>
                                  <a:prstGeom prst="rect">
                                    <a:avLst/>
                                  </a:prstGeom>
                                  <a:solidFill>
                                    <a:schemeClr val="lt1"/>
                                  </a:solidFill>
                                  <a:ln w="6350">
                                    <a:noFill/>
                                  </a:ln>
                                </wps:spPr>
                                <wps:txbx>
                                  <w:txbxContent>
                                    <w:p w14:paraId="57A6A19E" w14:textId="7F9156AF" w:rsidR="00B00716" w:rsidRPr="007F0DC5" w:rsidRDefault="00B00716" w:rsidP="005D3E80">
                                      <w:pPr>
                                        <w:ind w:firstLine="0"/>
                                        <w:jc w:val="center"/>
                                        <w:rPr>
                                          <w:b/>
                                          <w:bCs/>
                                          <w:sz w:val="32"/>
                                          <w:szCs w:val="28"/>
                                          <w:lang w:val="bg-BG"/>
                                        </w:rPr>
                                      </w:pPr>
                                      <w:r>
                                        <w:rPr>
                                          <w:b/>
                                          <w:bCs/>
                                          <w:szCs w:val="24"/>
                                        </w:rPr>
                                        <w:t>Fig</w:t>
                                      </w:r>
                                      <w:r w:rsidRPr="007F0DC5">
                                        <w:rPr>
                                          <w:b/>
                                          <w:bCs/>
                                          <w:szCs w:val="24"/>
                                          <w:lang w:val="bg-BG"/>
                                        </w:rPr>
                                        <w:t xml:space="preserve">. </w:t>
                                      </w:r>
                                      <w:r>
                                        <w:rPr>
                                          <w:b/>
                                          <w:bCs/>
                                          <w:szCs w:val="24"/>
                                          <w:lang w:val="ru-RU"/>
                                        </w:rPr>
                                        <w:t>4.2</w:t>
                                      </w:r>
                                      <w:r w:rsidRPr="007F0DC5">
                                        <w:rPr>
                                          <w:b/>
                                          <w:bCs/>
                                          <w:szCs w:val="24"/>
                                          <w:lang w:val="bg-BG"/>
                                        </w:rPr>
                                        <w:t xml:space="preserve">. </w:t>
                                      </w:r>
                                      <w:r>
                                        <w:rPr>
                                          <w:b/>
                                          <w:bCs/>
                                          <w:szCs w:val="24"/>
                                        </w:rPr>
                                        <w:t>Diagram of the movement speed of locomotive</w:t>
                                      </w:r>
                                      <w:r>
                                        <w:rPr>
                                          <w:b/>
                                          <w:bCs/>
                                          <w:szCs w:val="24"/>
                                          <w:lang w:val="bg-BG"/>
                                        </w:rPr>
                                        <w:t xml:space="preserve"> № 91522086001-8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Straight Connector 49"/>
                              <wps:cNvCnPr/>
                              <wps:spPr>
                                <a:xfrm flipV="1">
                                  <a:off x="1562100" y="533400"/>
                                  <a:ext cx="0" cy="149542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50" name="Text Box 50"/>
                              <wps:cNvSpPr txBox="1"/>
                              <wps:spPr>
                                <a:xfrm>
                                  <a:off x="1473152" y="540469"/>
                                  <a:ext cx="566510" cy="254621"/>
                                </a:xfrm>
                                <a:prstGeom prst="rect">
                                  <a:avLst/>
                                </a:prstGeom>
                                <a:noFill/>
                                <a:ln w="6350">
                                  <a:noFill/>
                                </a:ln>
                              </wps:spPr>
                              <wps:txbx>
                                <w:txbxContent>
                                  <w:p w14:paraId="2E930D61" w14:textId="77777777" w:rsidR="00B00716" w:rsidRPr="004B2A68" w:rsidRDefault="00B00716" w:rsidP="005D3E80">
                                    <w:pPr>
                                      <w:ind w:firstLine="0"/>
                                      <w:rPr>
                                        <w:sz w:val="18"/>
                                        <w:szCs w:val="16"/>
                                        <w:lang w:val="bg-BG"/>
                                      </w:rPr>
                                    </w:pPr>
                                    <w:r w:rsidRPr="004B2A68">
                                      <w:rPr>
                                        <w:sz w:val="18"/>
                                        <w:szCs w:val="16"/>
                                        <w:lang w:val="bg-BG"/>
                                      </w:rPr>
                                      <w:t>03:05:46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 name="Text Box 18"/>
                              <wps:cNvSpPr txBox="1"/>
                              <wps:spPr>
                                <a:xfrm>
                                  <a:off x="1575749" y="1803390"/>
                                  <a:ext cx="624428" cy="250397"/>
                                </a:xfrm>
                                <a:prstGeom prst="rect">
                                  <a:avLst/>
                                </a:prstGeom>
                                <a:noFill/>
                                <a:ln w="6350">
                                  <a:noFill/>
                                </a:ln>
                              </wps:spPr>
                              <wps:txbx>
                                <w:txbxContent>
                                  <w:p w14:paraId="5A751A0E" w14:textId="77777777" w:rsidR="00B00716" w:rsidRPr="00624E51" w:rsidRDefault="00B00716" w:rsidP="005D3E80">
                                    <w:pPr>
                                      <w:ind w:firstLine="0"/>
                                      <w:rPr>
                                        <w:rFonts w:eastAsia="Calibri"/>
                                        <w:color w:val="00B050"/>
                                        <w:sz w:val="18"/>
                                        <w:szCs w:val="18"/>
                                      </w:rPr>
                                    </w:pPr>
                                    <w:r w:rsidRPr="00624E51">
                                      <w:rPr>
                                        <w:rFonts w:eastAsia="Calibri"/>
                                        <w:color w:val="00B050"/>
                                        <w:sz w:val="18"/>
                                        <w:szCs w:val="18"/>
                                      </w:rPr>
                                      <w:t>V=3 km/h</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2" name="Text Box 18"/>
                              <wps:cNvSpPr txBox="1"/>
                              <wps:spPr>
                                <a:xfrm>
                                  <a:off x="5120871" y="1549505"/>
                                  <a:ext cx="678726" cy="251604"/>
                                </a:xfrm>
                                <a:prstGeom prst="rect">
                                  <a:avLst/>
                                </a:prstGeom>
                                <a:noFill/>
                                <a:ln w="6350">
                                  <a:noFill/>
                                </a:ln>
                              </wps:spPr>
                              <wps:txbx>
                                <w:txbxContent>
                                  <w:p w14:paraId="5975606E" w14:textId="77777777" w:rsidR="00B00716" w:rsidRDefault="00B00716" w:rsidP="005D3E80">
                                    <w:pPr>
                                      <w:ind w:firstLine="0"/>
                                      <w:rPr>
                                        <w:rFonts w:eastAsia="Calibri"/>
                                        <w:color w:val="00B050"/>
                                        <w:sz w:val="18"/>
                                        <w:szCs w:val="18"/>
                                      </w:rPr>
                                    </w:pPr>
                                    <w:r>
                                      <w:rPr>
                                        <w:rFonts w:eastAsia="Calibri"/>
                                        <w:color w:val="00B050"/>
                                        <w:sz w:val="18"/>
                                        <w:szCs w:val="18"/>
                                      </w:rPr>
                                      <w:t>V=19 km/h</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59" name="Straight Arrow Connector 59"/>
                            <wps:cNvCnPr/>
                            <wps:spPr>
                              <a:xfrm>
                                <a:off x="4895850" y="723900"/>
                                <a:ext cx="133350" cy="3524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 name="Text Box 60"/>
                            <wps:cNvSpPr txBox="1"/>
                            <wps:spPr>
                              <a:xfrm>
                                <a:off x="4672704" y="561974"/>
                                <a:ext cx="321563" cy="313751"/>
                              </a:xfrm>
                              <a:prstGeom prst="rect">
                                <a:avLst/>
                              </a:prstGeom>
                              <a:noFill/>
                              <a:ln w="6350">
                                <a:noFill/>
                              </a:ln>
                            </wps:spPr>
                            <wps:txbx>
                              <w:txbxContent>
                                <w:p w14:paraId="07013188" w14:textId="77777777" w:rsidR="00B00716" w:rsidRPr="00AC0700" w:rsidRDefault="00B00716" w:rsidP="005D3E80">
                                  <w:pPr>
                                    <w:ind w:firstLine="0"/>
                                    <w:rPr>
                                      <w:b/>
                                      <w:bCs/>
                                      <w:i/>
                                      <w:iCs/>
                                      <w:color w:val="FF0000"/>
                                      <w:sz w:val="32"/>
                                      <w:szCs w:val="28"/>
                                    </w:rPr>
                                  </w:pPr>
                                  <w:r w:rsidRPr="00AC0700">
                                    <w:rPr>
                                      <w:b/>
                                      <w:bCs/>
                                      <w:i/>
                                      <w:iCs/>
                                      <w:color w:val="FF0000"/>
                                      <w:sz w:val="32"/>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63" name="Straight Arrow Connector 63"/>
                          <wps:cNvCnPr/>
                          <wps:spPr>
                            <a:xfrm flipH="1">
                              <a:off x="5324475" y="371475"/>
                              <a:ext cx="200025" cy="3524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5" name="Text Box 65"/>
                        <wps:cNvSpPr txBox="1"/>
                        <wps:spPr>
                          <a:xfrm>
                            <a:off x="5343525" y="66675"/>
                            <a:ext cx="321563" cy="314957"/>
                          </a:xfrm>
                          <a:prstGeom prst="rect">
                            <a:avLst/>
                          </a:prstGeom>
                          <a:noFill/>
                          <a:ln w="6350">
                            <a:noFill/>
                          </a:ln>
                        </wps:spPr>
                        <wps:txbx>
                          <w:txbxContent>
                            <w:p w14:paraId="51C59010" w14:textId="77777777" w:rsidR="00B00716" w:rsidRPr="00AC0700" w:rsidRDefault="00B00716" w:rsidP="005D3E80">
                              <w:pPr>
                                <w:ind w:firstLine="0"/>
                                <w:rPr>
                                  <w:b/>
                                  <w:bCs/>
                                  <w:i/>
                                  <w:iCs/>
                                  <w:color w:val="FF0000"/>
                                  <w:sz w:val="32"/>
                                  <w:szCs w:val="28"/>
                                </w:rPr>
                              </w:pPr>
                              <w:r>
                                <w:rPr>
                                  <w:b/>
                                  <w:bCs/>
                                  <w:i/>
                                  <w:iCs/>
                                  <w:color w:val="FF0000"/>
                                  <w:sz w:val="32"/>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8E6A20" id="Group 66" o:spid="_x0000_s1091" style="position:absolute;left:0;text-align:left;margin-left:8.6pt;margin-top:83.15pt;width:486.65pt;height:273.75pt;z-index:252371968;mso-position-vertical-relative:page;mso-width-relative:margin;mso-height-relative:margin" coordorigin="-814" coordsize="58719,33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">
                <v:group id="Group 64" o:spid="_x0000_s1092" style="position:absolute;left:-814;width:58719;height:33034" coordorigin="-814" coordsize="58719,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62" o:spid="_x0000_s1093" style="position:absolute;left:-814;width:58719;height:33034" coordorigin="-814" coordsize="58719,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12" o:spid="_x0000_s1094" style="position:absolute;left:-814;width:58719;height:33034" coordorigin="3662,5334" coordsize="58726,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group id="Group 46" o:spid="_x0000_s1095" style="position:absolute;left:3662;top:5334;width:58726;height:33034" coordorigin="-23820,12192" coordsize="102531,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Picture 47" o:spid="_x0000_s1096" type="#_x0000_t75" style="position:absolute;left:-22398;top:12192;width:101108;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">
                          <v:imagedata r:id="rId49" o:title="" croptop="8989f" cropbottom="8989f"/>
                          <v:path arrowok="t"/>
                        </v:shape>
                        <v:shapetype id="_x0000_t202" coordsize="21600,21600" o:spt="202" path="m,l,21600r21600,l21600,xe">
                          <v:stroke joinstyle="miter"/>
                          <v:path gradientshapeok="t" o:connecttype="rect"/>
                        </v:shapetype>
                        <v:shape id="Text Box 48" o:spid="_x0000_s1097" type="#_x0000_t202" style="position:absolute;left:-23820;top:41913;width:102530;height:3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" fillcolor="white [3201]" stroked="f" strokeweight=".5pt">
                          <v:textbox>
                            <w:txbxContent>
                              <w:p w14:paraId="57A6A19E" w14:textId="7F9156AF" w:rsidR="00B00716" w:rsidRPr="007F0DC5" w:rsidRDefault="00B00716" w:rsidP="005D3E80">
                                <w:pPr>
                                  <w:ind w:firstLine="0"/>
                                  <w:jc w:val="center"/>
                                  <w:rPr>
                                    <w:b/>
                                    <w:bCs/>
                                    <w:sz w:val="32"/>
                                    <w:szCs w:val="28"/>
                                    <w:lang w:val="bg-BG"/>
                                  </w:rPr>
                                </w:pPr>
                                <w:r>
                                  <w:rPr>
                                    <w:b/>
                                    <w:bCs/>
                                    <w:szCs w:val="24"/>
                                  </w:rPr>
                                  <w:t>Fig</w:t>
                                </w:r>
                                <w:r w:rsidRPr="007F0DC5">
                                  <w:rPr>
                                    <w:b/>
                                    <w:bCs/>
                                    <w:szCs w:val="24"/>
                                    <w:lang w:val="bg-BG"/>
                                  </w:rPr>
                                  <w:t xml:space="preserve">. </w:t>
                                </w:r>
                                <w:r>
                                  <w:rPr>
                                    <w:b/>
                                    <w:bCs/>
                                    <w:szCs w:val="24"/>
                                    <w:lang w:val="ru-RU"/>
                                  </w:rPr>
                                  <w:t>4.2</w:t>
                                </w:r>
                                <w:r w:rsidRPr="007F0DC5">
                                  <w:rPr>
                                    <w:b/>
                                    <w:bCs/>
                                    <w:szCs w:val="24"/>
                                    <w:lang w:val="bg-BG"/>
                                  </w:rPr>
                                  <w:t xml:space="preserve">. </w:t>
                                </w:r>
                                <w:r>
                                  <w:rPr>
                                    <w:b/>
                                    <w:bCs/>
                                    <w:szCs w:val="24"/>
                                  </w:rPr>
                                  <w:t>Diagram of the movement speed of locomotive</w:t>
                                </w:r>
                                <w:r>
                                  <w:rPr>
                                    <w:b/>
                                    <w:bCs/>
                                    <w:szCs w:val="24"/>
                                    <w:lang w:val="bg-BG"/>
                                  </w:rPr>
                                  <w:t xml:space="preserve"> № 91522086001-8</w:t>
                                </w:r>
                              </w:p>
                            </w:txbxContent>
                          </v:textbox>
                        </v:shape>
                      </v:group>
                      <v:line id="Straight Connector 49" o:spid="_x0000_s1098" style="position:absolute;flip:y;visibility:visible;mso-wrap-style:square" from="15621,5334" to="15621,2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" strokecolor="#002060"/>
                      <v:shape id="Text Box 50" o:spid="_x0000_s1099" type="#_x0000_t202" style="position:absolute;left:14731;top:5404;width:5665;height:25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FnzwgAAANsAAAAPAAAAZHJzL2Rvd25yZXYueG1sRE9NawIx&#10;EL0L/Q9hCl6KZhWU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DL7FnzwgAAANsAAAAPAAAA&#10;AAAAAAAAAAAAAAcCAABkcnMvZG93bnJldi54bWxQSwUGAAAAAAMAAwC3AAAA9gIAAAAA&#10;" filled="f" stroked="f" strokeweight=".5pt">
                        <v:textbox>
                          <w:txbxContent>
                            <w:p w14:paraId="2E930D61" w14:textId="77777777" w:rsidR="00B00716" w:rsidRPr="004B2A68" w:rsidRDefault="00B00716" w:rsidP="005D3E80">
                              <w:pPr>
                                <w:ind w:firstLine="0"/>
                                <w:rPr>
                                  <w:sz w:val="18"/>
                                  <w:szCs w:val="16"/>
                                  <w:lang w:val="bg-BG"/>
                                </w:rPr>
                              </w:pPr>
                              <w:r w:rsidRPr="004B2A68">
                                <w:rPr>
                                  <w:sz w:val="18"/>
                                  <w:szCs w:val="16"/>
                                  <w:lang w:val="bg-BG"/>
                                </w:rPr>
                                <w:t>03:05:46</w:t>
                              </w:r>
                            </w:p>
                          </w:txbxContent>
                        </v:textbox>
                      </v:shape>
                      <v:shape id="Text Box 18" o:spid="_x0000_s1100" type="#_x0000_t202" style="position:absolute;left:15757;top:18033;width:6244;height:25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" filled="f" stroked="f" strokeweight=".5pt">
                        <v:textbox>
                          <w:txbxContent>
                            <w:p w14:paraId="5A751A0E" w14:textId="77777777" w:rsidR="00B00716" w:rsidRPr="00624E51" w:rsidRDefault="00B00716" w:rsidP="005D3E80">
                              <w:pPr>
                                <w:ind w:firstLine="0"/>
                                <w:rPr>
                                  <w:rFonts w:eastAsia="Calibri"/>
                                  <w:color w:val="00B050"/>
                                  <w:sz w:val="18"/>
                                  <w:szCs w:val="18"/>
                                </w:rPr>
                              </w:pPr>
                              <w:r w:rsidRPr="00624E51">
                                <w:rPr>
                                  <w:rFonts w:eastAsia="Calibri"/>
                                  <w:color w:val="00B050"/>
                                  <w:sz w:val="18"/>
                                  <w:szCs w:val="18"/>
                                </w:rPr>
                                <w:t>V=3 km/h</w:t>
                              </w:r>
                            </w:p>
                          </w:txbxContent>
                        </v:textbox>
                      </v:shape>
                      <v:shape id="Text Box 18" o:spid="_x0000_s1101" type="#_x0000_t202" style="position:absolute;left:51208;top:15495;width:6787;height:25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IfxQAAANsAAAAPAAAAZHJzL2Rvd25yZXYueG1sRI9BawIx&#10;FITvBf9DeIIXqVmFSl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BUcmIfxQAAANsAAAAP&#10;AAAAAAAAAAAAAAAAAAcCAABkcnMvZG93bnJldi54bWxQSwUGAAAAAAMAAwC3AAAA+QIAAAAA&#10;" filled="f" stroked="f" strokeweight=".5pt">
                        <v:textbox>
                          <w:txbxContent>
                            <w:p w14:paraId="5975606E" w14:textId="77777777" w:rsidR="00B00716" w:rsidRDefault="00B00716" w:rsidP="005D3E80">
                              <w:pPr>
                                <w:ind w:firstLine="0"/>
                                <w:rPr>
                                  <w:rFonts w:eastAsia="Calibri"/>
                                  <w:color w:val="00B050"/>
                                  <w:sz w:val="18"/>
                                  <w:szCs w:val="18"/>
                                </w:rPr>
                              </w:pPr>
                              <w:r>
                                <w:rPr>
                                  <w:rFonts w:eastAsia="Calibri"/>
                                  <w:color w:val="00B050"/>
                                  <w:sz w:val="18"/>
                                  <w:szCs w:val="18"/>
                                </w:rPr>
                                <w:t>V=19 km/h</w:t>
                              </w:r>
                            </w:p>
                          </w:txbxContent>
                        </v:textbox>
                      </v:shape>
                    </v:group>
                    <v:shapetype id="_x0000_t32" coordsize="21600,21600" o:spt="32" o:oned="t" path="m,l21600,21600e" filled="f">
                      <v:path arrowok="t" fillok="f" o:connecttype="none"/>
                      <o:lock v:ext="edit" shapetype="t"/>
                    </v:shapetype>
                    <v:shape id="Straight Arrow Connector 59" o:spid="_x0000_s1102" type="#_x0000_t32" style="position:absolute;left:48958;top:7239;width:1334;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" strokecolor="red" strokeweight="3pt">
                      <v:stroke endarrow="block"/>
                    </v:shape>
                    <v:shape id="Text Box 60" o:spid="_x0000_s1103" type="#_x0000_t202" style="position:absolute;left:46727;top:5619;width:3215;height:31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" filled="f" stroked="f" strokeweight=".5pt">
                      <v:textbox>
                        <w:txbxContent>
                          <w:p w14:paraId="07013188" w14:textId="77777777" w:rsidR="00B00716" w:rsidRPr="00AC0700" w:rsidRDefault="00B00716" w:rsidP="005D3E80">
                            <w:pPr>
                              <w:ind w:firstLine="0"/>
                              <w:rPr>
                                <w:b/>
                                <w:bCs/>
                                <w:i/>
                                <w:iCs/>
                                <w:color w:val="FF0000"/>
                                <w:sz w:val="32"/>
                                <w:szCs w:val="28"/>
                              </w:rPr>
                            </w:pPr>
                            <w:r w:rsidRPr="00AC0700">
                              <w:rPr>
                                <w:b/>
                                <w:bCs/>
                                <w:i/>
                                <w:iCs/>
                                <w:color w:val="FF0000"/>
                                <w:sz w:val="32"/>
                                <w:szCs w:val="28"/>
                              </w:rPr>
                              <w:t>1</w:t>
                            </w:r>
                          </w:p>
                        </w:txbxContent>
                      </v:textbox>
                    </v:shape>
                  </v:group>
                  <v:shape id="Straight Arrow Connector 63" o:spid="_x0000_s1104" type="#_x0000_t32" style="position:absolute;left:53244;top:3714;width:2001;height:35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" strokecolor="red" strokeweight="3pt">
                    <v:stroke endarrow="block"/>
                  </v:shape>
                </v:group>
                <v:shape id="Text Box 65" o:spid="_x0000_s1105" type="#_x0000_t202" style="position:absolute;left:53435;top:666;width:3215;height:3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" filled="f" stroked="f" strokeweight=".5pt">
                  <v:textbox>
                    <w:txbxContent>
                      <w:p w14:paraId="51C59010" w14:textId="77777777" w:rsidR="00B00716" w:rsidRPr="00AC0700" w:rsidRDefault="00B00716" w:rsidP="005D3E80">
                        <w:pPr>
                          <w:ind w:firstLine="0"/>
                          <w:rPr>
                            <w:b/>
                            <w:bCs/>
                            <w:i/>
                            <w:iCs/>
                            <w:color w:val="FF0000"/>
                            <w:sz w:val="32"/>
                            <w:szCs w:val="28"/>
                          </w:rPr>
                        </w:pPr>
                        <w:r>
                          <w:rPr>
                            <w:b/>
                            <w:bCs/>
                            <w:i/>
                            <w:iCs/>
                            <w:color w:val="FF0000"/>
                            <w:sz w:val="32"/>
                            <w:szCs w:val="28"/>
                          </w:rPr>
                          <w:t>2</w:t>
                        </w:r>
                      </w:p>
                    </w:txbxContent>
                  </v:textbox>
                </v:shape>
                <w10:wrap type="topAndBottom" anchory="page"/>
              </v:group>
            </w:pict>
          </mc:Fallback>
        </mc:AlternateContent>
      </w:r>
      <w:r w:rsidR="00C26F7E" w:rsidRPr="00BD7A11">
        <w:rPr>
          <w:lang w:val="en-GB"/>
        </w:rPr>
        <w:t>another 20 meters</w:t>
      </w:r>
      <w:r w:rsidR="00840EE1" w:rsidRPr="00BD7A11">
        <w:rPr>
          <w:lang w:val="en-GB"/>
        </w:rPr>
        <w:t xml:space="preserve"> </w:t>
      </w:r>
      <w:r w:rsidR="00123E95" w:rsidRPr="00BD7A11">
        <w:rPr>
          <w:noProof/>
          <w:lang w:val="bg-BG" w:eastAsia="bg-BG"/>
        </w:rPr>
        <mc:AlternateContent>
          <mc:Choice Requires="wpg">
            <w:drawing>
              <wp:anchor distT="0" distB="0" distL="114300" distR="114300" simplePos="0" relativeHeight="252348416" behindDoc="0" locked="0" layoutInCell="1" allowOverlap="1" wp14:anchorId="16A4993D" wp14:editId="7AA9852F">
                <wp:simplePos x="0" y="0"/>
                <wp:positionH relativeFrom="column">
                  <wp:posOffset>50785</wp:posOffset>
                </wp:positionH>
                <wp:positionV relativeFrom="page">
                  <wp:posOffset>4762500</wp:posOffset>
                </wp:positionV>
                <wp:extent cx="6180455" cy="3724275"/>
                <wp:effectExtent l="0" t="0" r="0" b="9525"/>
                <wp:wrapTopAndBottom/>
                <wp:docPr id="53" name="Group 53"/>
                <wp:cNvGraphicFramePr/>
                <a:graphic xmlns:a="http://schemas.openxmlformats.org/drawingml/2006/main">
                  <a:graphicData uri="http://schemas.microsoft.com/office/word/2010/wordprocessingGroup">
                    <wpg:wgp>
                      <wpg:cNvGrpSpPr/>
                      <wpg:grpSpPr>
                        <a:xfrm>
                          <a:off x="0" y="0"/>
                          <a:ext cx="6180455" cy="3724275"/>
                          <a:chOff x="447656" y="533400"/>
                          <a:chExt cx="5791193" cy="3491343"/>
                        </a:xfrm>
                      </wpg:grpSpPr>
                      <wpg:grpSp>
                        <wpg:cNvPr id="54" name="Group 54"/>
                        <wpg:cNvGrpSpPr/>
                        <wpg:grpSpPr>
                          <a:xfrm>
                            <a:off x="447656" y="533400"/>
                            <a:ext cx="5791193" cy="3491343"/>
                            <a:chOff x="-2239881" y="1219200"/>
                            <a:chExt cx="10110917" cy="3491343"/>
                          </a:xfrm>
                        </wpg:grpSpPr>
                        <pic:pic xmlns:pic="http://schemas.openxmlformats.org/drawingml/2006/picture">
                          <pic:nvPicPr>
                            <pic:cNvPr id="55" name="Picture 55"/>
                            <pic:cNvPicPr>
                              <a:picLocks noChangeAspect="1"/>
                            </pic:cNvPicPr>
                          </pic:nvPicPr>
                          <pic:blipFill>
                            <a:blip r:embed="rId50" cstate="print">
                              <a:extLst>
                                <a:ext uri="{28A0092B-C50C-407E-A947-70E740481C1C}">
                                  <a14:useLocalDpi xmlns:a14="http://schemas.microsoft.com/office/drawing/2010/main" val="0"/>
                                </a:ext>
                              </a:extLst>
                            </a:blip>
                            <a:srcRect t="13716" b="13716"/>
                            <a:stretch/>
                          </pic:blipFill>
                          <pic:spPr>
                            <a:xfrm>
                              <a:off x="-2239872" y="1219200"/>
                              <a:ext cx="10110908" cy="2971800"/>
                            </a:xfrm>
                            <a:prstGeom prst="rect">
                              <a:avLst/>
                            </a:prstGeom>
                          </pic:spPr>
                        </pic:pic>
                        <wps:wsp>
                          <wps:cNvPr id="56" name="Text Box 56"/>
                          <wps:cNvSpPr txBox="1"/>
                          <wps:spPr>
                            <a:xfrm>
                              <a:off x="-2239881" y="4191383"/>
                              <a:ext cx="10110893" cy="519160"/>
                            </a:xfrm>
                            <a:prstGeom prst="rect">
                              <a:avLst/>
                            </a:prstGeom>
                            <a:solidFill>
                              <a:schemeClr val="lt1"/>
                            </a:solidFill>
                            <a:ln w="6350">
                              <a:noFill/>
                            </a:ln>
                          </wps:spPr>
                          <wps:txbx>
                            <w:txbxContent>
                              <w:p w14:paraId="716B7C15" w14:textId="6818D676"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4.</w:t>
                                </w:r>
                                <w:r>
                                  <w:rPr>
                                    <w:b/>
                                    <w:bCs/>
                                    <w:szCs w:val="24"/>
                                    <w:lang w:val="bg-BG"/>
                                  </w:rPr>
                                  <w:t>3.</w:t>
                                </w:r>
                                <w:r w:rsidRPr="007F0DC5">
                                  <w:rPr>
                                    <w:b/>
                                    <w:bCs/>
                                    <w:szCs w:val="24"/>
                                    <w:lang w:val="bg-BG"/>
                                  </w:rPr>
                                  <w:t xml:space="preserve"> </w:t>
                                </w:r>
                                <w:r>
                                  <w:rPr>
                                    <w:b/>
                                    <w:bCs/>
                                    <w:szCs w:val="24"/>
                                  </w:rPr>
                                  <w:t>Diagram of passed movement track of locomotive</w:t>
                                </w:r>
                                <w:r>
                                  <w:rPr>
                                    <w:b/>
                                    <w:bCs/>
                                    <w:szCs w:val="24"/>
                                    <w:lang w:val="bg-BG"/>
                                  </w:rPr>
                                  <w:t xml:space="preserve"> № 91522086001-8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Straight Connector 57"/>
                        <wps:cNvCnPr/>
                        <wps:spPr>
                          <a:xfrm flipV="1">
                            <a:off x="1582572" y="533400"/>
                            <a:ext cx="0" cy="149542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58" name="Text Box 58"/>
                        <wps:cNvSpPr txBox="1"/>
                        <wps:spPr>
                          <a:xfrm>
                            <a:off x="1512159" y="540470"/>
                            <a:ext cx="558711" cy="252401"/>
                          </a:xfrm>
                          <a:prstGeom prst="rect">
                            <a:avLst/>
                          </a:prstGeom>
                          <a:noFill/>
                          <a:ln w="6350">
                            <a:noFill/>
                          </a:ln>
                        </wps:spPr>
                        <wps:txbx>
                          <w:txbxContent>
                            <w:p w14:paraId="3FC0BDFD" w14:textId="77777777" w:rsidR="00B00716" w:rsidRPr="004B2A68" w:rsidRDefault="00B00716" w:rsidP="00840EE1">
                              <w:pPr>
                                <w:ind w:firstLine="0"/>
                                <w:rPr>
                                  <w:sz w:val="18"/>
                                  <w:szCs w:val="16"/>
                                  <w:lang w:val="bg-BG"/>
                                </w:rPr>
                              </w:pPr>
                              <w:r w:rsidRPr="004B2A68">
                                <w:rPr>
                                  <w:sz w:val="18"/>
                                  <w:szCs w:val="16"/>
                                  <w:lang w:val="bg-BG"/>
                                </w:rPr>
                                <w:t>03:05:46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A4993D" id="Group 53" o:spid="_x0000_s1106" style="position:absolute;left:0;text-align:left;margin-left:4pt;margin-top:375pt;width:486.65pt;height:293.25pt;z-index:252348416;mso-position-vertical-relative:page;mso-width-relative:margin;mso-height-relative:margin" coordorigin="4476,5334" coordsize="57911,34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">
                <v:group id="Group 54" o:spid="_x0000_s1107" style="position:absolute;left:4476;top:5334;width:57912;height:34913" coordorigin="-22398,12192" coordsize="101109,34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55" o:spid="_x0000_s1108" type="#_x0000_t75" style="position:absolute;left:-22398;top:12192;width:101108;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">
                    <v:imagedata r:id="rId51" o:title="" croptop="8989f" cropbottom="8989f"/>
                    <v:path arrowok="t"/>
                  </v:shape>
                  <v:shape id="Text Box 56" o:spid="_x0000_s1109" type="#_x0000_t202" style="position:absolute;left:-22398;top:41913;width:101108;height:5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" fillcolor="white [3201]" stroked="f" strokeweight=".5pt">
                    <v:textbox>
                      <w:txbxContent>
                        <w:p w14:paraId="716B7C15" w14:textId="6818D676"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4.</w:t>
                          </w:r>
                          <w:r>
                            <w:rPr>
                              <w:b/>
                              <w:bCs/>
                              <w:szCs w:val="24"/>
                              <w:lang w:val="bg-BG"/>
                            </w:rPr>
                            <w:t>3.</w:t>
                          </w:r>
                          <w:r w:rsidRPr="007F0DC5">
                            <w:rPr>
                              <w:b/>
                              <w:bCs/>
                              <w:szCs w:val="24"/>
                              <w:lang w:val="bg-BG"/>
                            </w:rPr>
                            <w:t xml:space="preserve"> </w:t>
                          </w:r>
                          <w:r>
                            <w:rPr>
                              <w:b/>
                              <w:bCs/>
                              <w:szCs w:val="24"/>
                            </w:rPr>
                            <w:t>Diagram of passed movement track of locomotive</w:t>
                          </w:r>
                          <w:r>
                            <w:rPr>
                              <w:b/>
                              <w:bCs/>
                              <w:szCs w:val="24"/>
                              <w:lang w:val="bg-BG"/>
                            </w:rPr>
                            <w:t xml:space="preserve"> № 91522086001-8</w:t>
                          </w:r>
                        </w:p>
                      </w:txbxContent>
                    </v:textbox>
                  </v:shape>
                </v:group>
                <v:line id="Straight Connector 57" o:spid="_x0000_s1110" style="position:absolute;flip:y;visibility:visible;mso-wrap-style:square" from="15825,5334" to="15825,2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" strokecolor="#002060"/>
                <v:shape id="Text Box 58" o:spid="_x0000_s1111" type="#_x0000_t202" style="position:absolute;left:15121;top:5404;width:5587;height:2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lX1wgAAANsAAAAPAAAAZHJzL2Rvd25yZXYueG1sRE9NawIx&#10;EL0L/Q9hCl6KZhWU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A1mlX1wgAAANsAAAAPAAAA&#10;AAAAAAAAAAAAAAcCAABkcnMvZG93bnJldi54bWxQSwUGAAAAAAMAAwC3AAAA9gIAAAAA&#10;" filled="f" stroked="f" strokeweight=".5pt">
                  <v:textbox>
                    <w:txbxContent>
                      <w:p w14:paraId="3FC0BDFD" w14:textId="77777777" w:rsidR="00B00716" w:rsidRPr="004B2A68" w:rsidRDefault="00B00716" w:rsidP="00840EE1">
                        <w:pPr>
                          <w:ind w:firstLine="0"/>
                          <w:rPr>
                            <w:sz w:val="18"/>
                            <w:szCs w:val="16"/>
                            <w:lang w:val="bg-BG"/>
                          </w:rPr>
                        </w:pPr>
                        <w:r w:rsidRPr="004B2A68">
                          <w:rPr>
                            <w:sz w:val="18"/>
                            <w:szCs w:val="16"/>
                            <w:lang w:val="bg-BG"/>
                          </w:rPr>
                          <w:t>03:05:46</w:t>
                        </w:r>
                      </w:p>
                    </w:txbxContent>
                  </v:textbox>
                </v:shape>
                <w10:wrap type="topAndBottom" anchory="page"/>
              </v:group>
            </w:pict>
          </mc:Fallback>
        </mc:AlternateContent>
      </w:r>
      <w:r w:rsidR="00C26F7E" w:rsidRPr="00BD7A11">
        <w:rPr>
          <w:lang w:val="en-GB"/>
        </w:rPr>
        <w:t>(fig</w:t>
      </w:r>
      <w:r w:rsidR="00840EE1" w:rsidRPr="00BD7A11">
        <w:rPr>
          <w:lang w:val="en-GB"/>
        </w:rPr>
        <w:t xml:space="preserve">. </w:t>
      </w:r>
      <w:r w:rsidR="0017715D" w:rsidRPr="00BD7A11">
        <w:rPr>
          <w:lang w:val="en-GB"/>
        </w:rPr>
        <w:t>4.5</w:t>
      </w:r>
      <w:r w:rsidR="00C26F7E" w:rsidRPr="00BD7A11">
        <w:rPr>
          <w:lang w:val="en-GB"/>
        </w:rPr>
        <w:t>, fig</w:t>
      </w:r>
      <w:r w:rsidR="00840EE1" w:rsidRPr="00BD7A11">
        <w:rPr>
          <w:lang w:val="en-GB"/>
        </w:rPr>
        <w:t xml:space="preserve">. </w:t>
      </w:r>
      <w:r w:rsidR="0017715D" w:rsidRPr="00BD7A11">
        <w:rPr>
          <w:lang w:val="en-GB"/>
        </w:rPr>
        <w:t>4.8</w:t>
      </w:r>
      <w:r w:rsidR="00840EE1" w:rsidRPr="00BD7A11">
        <w:rPr>
          <w:lang w:val="en-GB"/>
        </w:rPr>
        <w:t>).</w:t>
      </w:r>
      <w:r w:rsidR="005D3E80" w:rsidRPr="00BD7A11">
        <w:rPr>
          <w:lang w:val="en-GB"/>
        </w:rPr>
        <w:t xml:space="preserve"> </w:t>
      </w:r>
    </w:p>
    <w:p w14:paraId="238BFEB4" w14:textId="346E7A45" w:rsidR="00840EE1" w:rsidRPr="00BD7A11" w:rsidRDefault="00840EE1" w:rsidP="00840EE1">
      <w:pPr>
        <w:rPr>
          <w:lang w:val="en-GB"/>
        </w:rPr>
      </w:pPr>
    </w:p>
    <w:p w14:paraId="24C1C3A9" w14:textId="57F93CC3" w:rsidR="00840EE1" w:rsidRPr="00BD7A11" w:rsidRDefault="00840EE1" w:rsidP="00840EE1">
      <w:pPr>
        <w:ind w:left="708" w:firstLine="0"/>
        <w:rPr>
          <w:i/>
          <w:iCs/>
          <w:color w:val="FF0000"/>
          <w:lang w:val="en-GB"/>
        </w:rPr>
      </w:pPr>
    </w:p>
    <w:p w14:paraId="2A2BAF1E" w14:textId="6CB733AB" w:rsidR="00323DBA" w:rsidRPr="00BD7A11" w:rsidRDefault="00323DBA" w:rsidP="00840EE1">
      <w:pPr>
        <w:ind w:left="708" w:firstLine="0"/>
        <w:rPr>
          <w:i/>
          <w:iCs/>
          <w:color w:val="FF0000"/>
          <w:lang w:val="en-GB"/>
        </w:rPr>
      </w:pPr>
    </w:p>
    <w:p w14:paraId="6CDDF32E" w14:textId="3FFEA6F0" w:rsidR="00323DBA" w:rsidRPr="00BD7A11" w:rsidRDefault="00323DBA" w:rsidP="00840EE1">
      <w:pPr>
        <w:ind w:left="708" w:firstLine="0"/>
        <w:rPr>
          <w:i/>
          <w:iCs/>
          <w:color w:val="FF0000"/>
          <w:lang w:val="en-GB"/>
        </w:rPr>
      </w:pPr>
    </w:p>
    <w:p w14:paraId="07659359" w14:textId="5F297893" w:rsidR="00323DBA" w:rsidRPr="00BD7A11" w:rsidRDefault="00323DBA" w:rsidP="00840EE1">
      <w:pPr>
        <w:ind w:left="708" w:firstLine="0"/>
        <w:rPr>
          <w:i/>
          <w:iCs/>
          <w:color w:val="FF0000"/>
          <w:lang w:val="en-GB"/>
        </w:rPr>
      </w:pPr>
      <w:r w:rsidRPr="00BD7A11">
        <w:rPr>
          <w:noProof/>
          <w:lang w:val="bg-BG" w:eastAsia="bg-BG"/>
        </w:rPr>
        <w:lastRenderedPageBreak/>
        <mc:AlternateContent>
          <mc:Choice Requires="wpg">
            <w:drawing>
              <wp:anchor distT="0" distB="0" distL="114300" distR="114300" simplePos="0" relativeHeight="252351488" behindDoc="0" locked="0" layoutInCell="1" allowOverlap="1" wp14:anchorId="3CCBF29B" wp14:editId="57C0E8F9">
                <wp:simplePos x="0" y="0"/>
                <wp:positionH relativeFrom="column">
                  <wp:posOffset>443230</wp:posOffset>
                </wp:positionH>
                <wp:positionV relativeFrom="page">
                  <wp:posOffset>5392420</wp:posOffset>
                </wp:positionV>
                <wp:extent cx="5459095" cy="3667125"/>
                <wp:effectExtent l="0" t="0" r="8255" b="9525"/>
                <wp:wrapTopAndBottom/>
                <wp:docPr id="84" name="Group 84"/>
                <wp:cNvGraphicFramePr/>
                <a:graphic xmlns:a="http://schemas.openxmlformats.org/drawingml/2006/main">
                  <a:graphicData uri="http://schemas.microsoft.com/office/word/2010/wordprocessingGroup">
                    <wpg:wgp>
                      <wpg:cNvGrpSpPr/>
                      <wpg:grpSpPr>
                        <a:xfrm>
                          <a:off x="0" y="0"/>
                          <a:ext cx="5459095" cy="3667125"/>
                          <a:chOff x="0" y="1"/>
                          <a:chExt cx="6276975" cy="4217267"/>
                        </a:xfrm>
                      </wpg:grpSpPr>
                      <wpg:grpSp>
                        <wpg:cNvPr id="82" name="Group 82"/>
                        <wpg:cNvGrpSpPr/>
                        <wpg:grpSpPr>
                          <a:xfrm>
                            <a:off x="0" y="1"/>
                            <a:ext cx="6276975" cy="4217267"/>
                            <a:chOff x="0" y="1"/>
                            <a:chExt cx="6276975" cy="4217267"/>
                          </a:xfrm>
                        </wpg:grpSpPr>
                        <wpg:grpSp>
                          <wpg:cNvPr id="80" name="Group 80"/>
                          <wpg:cNvGrpSpPr/>
                          <wpg:grpSpPr>
                            <a:xfrm>
                              <a:off x="0" y="1"/>
                              <a:ext cx="6276975" cy="4217267"/>
                              <a:chOff x="0" y="1"/>
                              <a:chExt cx="6276975" cy="4217267"/>
                            </a:xfrm>
                          </wpg:grpSpPr>
                          <wpg:grpSp>
                            <wpg:cNvPr id="70" name="Group 70"/>
                            <wpg:cNvGrpSpPr/>
                            <wpg:grpSpPr>
                              <a:xfrm>
                                <a:off x="0" y="1"/>
                                <a:ext cx="6276975" cy="4217267"/>
                                <a:chOff x="-2239849" y="1057276"/>
                                <a:chExt cx="10959050" cy="4217696"/>
                              </a:xfrm>
                            </wpg:grpSpPr>
                            <pic:pic xmlns:pic="http://schemas.openxmlformats.org/drawingml/2006/picture">
                              <pic:nvPicPr>
                                <pic:cNvPr id="71" name="Picture 71"/>
                                <pic:cNvPicPr>
                                  <a:picLocks noChangeAspect="1"/>
                                </pic:cNvPicPr>
                              </pic:nvPicPr>
                              <pic:blipFill rotWithShape="1">
                                <a:blip r:embed="rId52">
                                  <a:extLst>
                                    <a:ext uri="{28A0092B-C50C-407E-A947-70E740481C1C}">
                                      <a14:useLocalDpi xmlns:a14="http://schemas.microsoft.com/office/drawing/2010/main" val="0"/>
                                    </a:ext>
                                  </a:extLst>
                                </a:blip>
                                <a:srcRect l="-5" r="84" b="33228"/>
                                <a:stretch/>
                              </pic:blipFill>
                              <pic:spPr>
                                <a:xfrm>
                                  <a:off x="-2239849" y="1057276"/>
                                  <a:ext cx="10959050" cy="3560931"/>
                                </a:xfrm>
                                <a:prstGeom prst="rect">
                                  <a:avLst/>
                                </a:prstGeom>
                              </pic:spPr>
                            </pic:pic>
                            <wps:wsp>
                              <wps:cNvPr id="72" name="Text Box 72"/>
                              <wps:cNvSpPr txBox="1"/>
                              <wps:spPr>
                                <a:xfrm>
                                  <a:off x="-2003314" y="4618206"/>
                                  <a:ext cx="10593191" cy="656766"/>
                                </a:xfrm>
                                <a:prstGeom prst="rect">
                                  <a:avLst/>
                                </a:prstGeom>
                                <a:solidFill>
                                  <a:schemeClr val="lt1"/>
                                </a:solidFill>
                                <a:ln w="6350">
                                  <a:noFill/>
                                </a:ln>
                              </wps:spPr>
                              <wps:txbx>
                                <w:txbxContent>
                                  <w:p w14:paraId="507425F4" w14:textId="4C03782E"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4.5</w:t>
                                    </w:r>
                                    <w:r w:rsidRPr="007F0DC5">
                                      <w:rPr>
                                        <w:b/>
                                        <w:bCs/>
                                        <w:szCs w:val="24"/>
                                        <w:lang w:val="bg-BG"/>
                                      </w:rPr>
                                      <w:t xml:space="preserve">. </w:t>
                                    </w:r>
                                    <w:r>
                                      <w:rPr>
                                        <w:b/>
                                        <w:bCs/>
                                        <w:szCs w:val="24"/>
                                      </w:rPr>
                                      <w:t>Diagram of passed track of locomotive</w:t>
                                    </w:r>
                                    <w:r>
                                      <w:rPr>
                                        <w:b/>
                                        <w:bCs/>
                                        <w:szCs w:val="24"/>
                                        <w:lang w:val="bg-BG"/>
                                      </w:rPr>
                                      <w:t xml:space="preserve"> № 9152208005-4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8" name="Straight Arrow Connector 78"/>
                            <wps:cNvCnPr/>
                            <wps:spPr>
                              <a:xfrm>
                                <a:off x="5114925" y="2486025"/>
                                <a:ext cx="133350" cy="3524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 name="Text Box 79"/>
                            <wps:cNvSpPr txBox="1"/>
                            <wps:spPr>
                              <a:xfrm>
                                <a:off x="4789932" y="2238377"/>
                                <a:ext cx="389162" cy="382658"/>
                              </a:xfrm>
                              <a:prstGeom prst="rect">
                                <a:avLst/>
                              </a:prstGeom>
                              <a:noFill/>
                              <a:ln w="6350">
                                <a:noFill/>
                              </a:ln>
                            </wps:spPr>
                            <wps:txbx>
                              <w:txbxContent>
                                <w:p w14:paraId="5684B889" w14:textId="77777777" w:rsidR="00B00716" w:rsidRPr="00AC0700" w:rsidRDefault="00B00716" w:rsidP="00840EE1">
                                  <w:pPr>
                                    <w:ind w:firstLine="0"/>
                                    <w:rPr>
                                      <w:b/>
                                      <w:bCs/>
                                      <w:i/>
                                      <w:iCs/>
                                      <w:color w:val="FF0000"/>
                                      <w:sz w:val="32"/>
                                      <w:szCs w:val="28"/>
                                    </w:rPr>
                                  </w:pPr>
                                  <w:r w:rsidRPr="00AC0700">
                                    <w:rPr>
                                      <w:b/>
                                      <w:bCs/>
                                      <w:i/>
                                      <w:iCs/>
                                      <w:color w:val="FF0000"/>
                                      <w:sz w:val="32"/>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81" name="Straight Arrow Connector 81"/>
                          <wps:cNvCnPr/>
                          <wps:spPr>
                            <a:xfrm flipH="1">
                              <a:off x="5819775" y="1733550"/>
                              <a:ext cx="238125" cy="4381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83" name="Text Box 83"/>
                        <wps:cNvSpPr txBox="1"/>
                        <wps:spPr>
                          <a:xfrm>
                            <a:off x="5607722" y="1419228"/>
                            <a:ext cx="389162" cy="500960"/>
                          </a:xfrm>
                          <a:prstGeom prst="rect">
                            <a:avLst/>
                          </a:prstGeom>
                          <a:noFill/>
                          <a:ln w="6350">
                            <a:noFill/>
                          </a:ln>
                        </wps:spPr>
                        <wps:txbx>
                          <w:txbxContent>
                            <w:p w14:paraId="20405E9C" w14:textId="77777777" w:rsidR="00B00716" w:rsidRPr="00AC0700" w:rsidRDefault="00B00716" w:rsidP="00840EE1">
                              <w:pPr>
                                <w:ind w:firstLine="0"/>
                                <w:rPr>
                                  <w:b/>
                                  <w:bCs/>
                                  <w:i/>
                                  <w:iCs/>
                                  <w:color w:val="FF0000"/>
                                  <w:sz w:val="32"/>
                                  <w:szCs w:val="28"/>
                                </w:rPr>
                              </w:pPr>
                              <w:r>
                                <w:rPr>
                                  <w:b/>
                                  <w:bCs/>
                                  <w:i/>
                                  <w:iCs/>
                                  <w:color w:val="FF0000"/>
                                  <w:sz w:val="32"/>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CBF29B" id="Group 84" o:spid="_x0000_s1112" style="position:absolute;left:0;text-align:left;margin-left:34.9pt;margin-top:424.6pt;width:429.85pt;height:288.75pt;z-index:252351488;mso-position-vertical-relative:page;mso-width-relative:margin;mso-height-relative:margin" coordorigin="" coordsize="62769,421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AABEQIRAD8A9V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">
                <v:group id="Group 82" o:spid="_x0000_s1113" style="position:absolute;width:62769;height:42172" coordorigin="" coordsize="62769,4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 80" o:spid="_x0000_s1114" style="position:absolute;width:62769;height:42172" coordorigin="" coordsize="62769,4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group id="Group 70" o:spid="_x0000_s1115" style="position:absolute;width:62769;height:42172" coordorigin="-22398,10572" coordsize="109590,4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Picture 71" o:spid="_x0000_s1116" type="#_x0000_t75" style="position:absolute;left:-22398;top:10572;width:109590;height:3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">
                        <v:imagedata r:id="rId53" o:title="" cropbottom="21776f" cropleft="-3f" cropright="55f"/>
                        <v:path arrowok="t"/>
                      </v:shape>
                      <v:shape id="Text Box 72" o:spid="_x0000_s1117" type="#_x0000_t202" style="position:absolute;left:-20033;top:46182;width:105931;height:6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" fillcolor="white [3201]" stroked="f" strokeweight=".5pt">
                        <v:textbox>
                          <w:txbxContent>
                            <w:p w14:paraId="507425F4" w14:textId="4C03782E"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4.5</w:t>
                              </w:r>
                              <w:r w:rsidRPr="007F0DC5">
                                <w:rPr>
                                  <w:b/>
                                  <w:bCs/>
                                  <w:szCs w:val="24"/>
                                  <w:lang w:val="bg-BG"/>
                                </w:rPr>
                                <w:t xml:space="preserve">. </w:t>
                              </w:r>
                              <w:r>
                                <w:rPr>
                                  <w:b/>
                                  <w:bCs/>
                                  <w:szCs w:val="24"/>
                                </w:rPr>
                                <w:t>Diagram of passed track of locomotive</w:t>
                              </w:r>
                              <w:r>
                                <w:rPr>
                                  <w:b/>
                                  <w:bCs/>
                                  <w:szCs w:val="24"/>
                                  <w:lang w:val="bg-BG"/>
                                </w:rPr>
                                <w:t xml:space="preserve"> № 9152208005-4</w:t>
                              </w:r>
                            </w:p>
                          </w:txbxContent>
                        </v:textbox>
                      </v:shape>
                    </v:group>
                    <v:shape id="Straight Arrow Connector 78" o:spid="_x0000_s1118" type="#_x0000_t32" style="position:absolute;left:51149;top:24860;width:1333;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" strokecolor="red" strokeweight="3pt">
                      <v:stroke endarrow="block"/>
                    </v:shape>
                    <v:shape id="Text Box 79" o:spid="_x0000_s1119" type="#_x0000_t202" style="position:absolute;left:47899;top:22383;width:3891;height:38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" filled="f" stroked="f" strokeweight=".5pt">
                      <v:textbox>
                        <w:txbxContent>
                          <w:p w14:paraId="5684B889" w14:textId="77777777" w:rsidR="00B00716" w:rsidRPr="00AC0700" w:rsidRDefault="00B00716" w:rsidP="00840EE1">
                            <w:pPr>
                              <w:ind w:firstLine="0"/>
                              <w:rPr>
                                <w:b/>
                                <w:bCs/>
                                <w:i/>
                                <w:iCs/>
                                <w:color w:val="FF0000"/>
                                <w:sz w:val="32"/>
                                <w:szCs w:val="28"/>
                              </w:rPr>
                            </w:pPr>
                            <w:r w:rsidRPr="00AC0700">
                              <w:rPr>
                                <w:b/>
                                <w:bCs/>
                                <w:i/>
                                <w:iCs/>
                                <w:color w:val="FF0000"/>
                                <w:sz w:val="32"/>
                                <w:szCs w:val="28"/>
                              </w:rPr>
                              <w:t>1</w:t>
                            </w:r>
                          </w:p>
                        </w:txbxContent>
                      </v:textbox>
                    </v:shape>
                  </v:group>
                  <v:shape id="Straight Arrow Connector 81" o:spid="_x0000_s1120" type="#_x0000_t32" style="position:absolute;left:58197;top:17335;width:2382;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" strokecolor="red" strokeweight="3pt">
                    <v:stroke endarrow="block"/>
                  </v:shape>
                </v:group>
                <v:shape id="Text Box 83" o:spid="_x0000_s1121" type="#_x0000_t202" style="position:absolute;left:56077;top:14192;width:3891;height:50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" filled="f" stroked="f" strokeweight=".5pt">
                  <v:textbox>
                    <w:txbxContent>
                      <w:p w14:paraId="20405E9C" w14:textId="77777777" w:rsidR="00B00716" w:rsidRPr="00AC0700" w:rsidRDefault="00B00716" w:rsidP="00840EE1">
                        <w:pPr>
                          <w:ind w:firstLine="0"/>
                          <w:rPr>
                            <w:b/>
                            <w:bCs/>
                            <w:i/>
                            <w:iCs/>
                            <w:color w:val="FF0000"/>
                            <w:sz w:val="32"/>
                            <w:szCs w:val="28"/>
                          </w:rPr>
                        </w:pPr>
                        <w:r>
                          <w:rPr>
                            <w:b/>
                            <w:bCs/>
                            <w:i/>
                            <w:iCs/>
                            <w:color w:val="FF0000"/>
                            <w:sz w:val="32"/>
                            <w:szCs w:val="28"/>
                          </w:rPr>
                          <w:t>2</w:t>
                        </w:r>
                      </w:p>
                    </w:txbxContent>
                  </v:textbox>
                </v:shape>
                <w10:wrap type="topAndBottom" anchory="page"/>
              </v:group>
            </w:pict>
          </mc:Fallback>
        </mc:AlternateContent>
      </w:r>
      <w:r w:rsidRPr="00BD7A11">
        <w:rPr>
          <w:noProof/>
          <w:lang w:val="bg-BG" w:eastAsia="bg-BG"/>
        </w:rPr>
        <mc:AlternateContent>
          <mc:Choice Requires="wpg">
            <w:drawing>
              <wp:anchor distT="0" distB="0" distL="114300" distR="114300" simplePos="0" relativeHeight="252349440" behindDoc="0" locked="0" layoutInCell="1" allowOverlap="1" wp14:anchorId="23BC374C" wp14:editId="49C4546E">
                <wp:simplePos x="0" y="0"/>
                <wp:positionH relativeFrom="column">
                  <wp:posOffset>1734820</wp:posOffset>
                </wp:positionH>
                <wp:positionV relativeFrom="page">
                  <wp:posOffset>476250</wp:posOffset>
                </wp:positionV>
                <wp:extent cx="3324225" cy="4810125"/>
                <wp:effectExtent l="0" t="0" r="9525" b="9525"/>
                <wp:wrapTopAndBottom/>
                <wp:docPr id="67" name="Group 67"/>
                <wp:cNvGraphicFramePr/>
                <a:graphic xmlns:a="http://schemas.openxmlformats.org/drawingml/2006/main">
                  <a:graphicData uri="http://schemas.microsoft.com/office/word/2010/wordprocessingGroup">
                    <wpg:wgp>
                      <wpg:cNvGrpSpPr/>
                      <wpg:grpSpPr>
                        <a:xfrm>
                          <a:off x="0" y="0"/>
                          <a:ext cx="3324225" cy="4810125"/>
                          <a:chOff x="-2239872" y="-466725"/>
                          <a:chExt cx="10110908" cy="8380160"/>
                        </a:xfrm>
                      </wpg:grpSpPr>
                      <pic:pic xmlns:pic="http://schemas.openxmlformats.org/drawingml/2006/picture">
                        <pic:nvPicPr>
                          <pic:cNvPr id="68" name="Picture 68"/>
                          <pic:cNvPicPr>
                            <a:picLocks noChangeAspect="1"/>
                          </pic:cNvPicPr>
                        </pic:nvPicPr>
                        <pic:blipFill rotWithShape="1">
                          <a:blip r:embed="rId54" cstate="print">
                            <a:extLst>
                              <a:ext uri="{28A0092B-C50C-407E-A947-70E740481C1C}">
                                <a14:useLocalDpi xmlns:a14="http://schemas.microsoft.com/office/drawing/2010/main" val="0"/>
                              </a:ext>
                            </a:extLst>
                          </a:blip>
                          <a:srcRect b="7536"/>
                          <a:stretch/>
                        </pic:blipFill>
                        <pic:spPr>
                          <a:xfrm>
                            <a:off x="-2239872" y="-466725"/>
                            <a:ext cx="10110908" cy="7571401"/>
                          </a:xfrm>
                          <a:prstGeom prst="rect">
                            <a:avLst/>
                          </a:prstGeom>
                        </pic:spPr>
                      </pic:pic>
                      <wps:wsp>
                        <wps:cNvPr id="69" name="Text Box 69"/>
                        <wps:cNvSpPr txBox="1"/>
                        <wps:spPr>
                          <a:xfrm>
                            <a:off x="-2156700" y="7100253"/>
                            <a:ext cx="10027733" cy="813182"/>
                          </a:xfrm>
                          <a:prstGeom prst="rect">
                            <a:avLst/>
                          </a:prstGeom>
                          <a:solidFill>
                            <a:schemeClr val="lt1"/>
                          </a:solidFill>
                          <a:ln w="6350">
                            <a:noFill/>
                          </a:ln>
                        </wps:spPr>
                        <wps:txbx>
                          <w:txbxContent>
                            <w:p w14:paraId="251FF373" w14:textId="4613814B" w:rsidR="00B00716" w:rsidRPr="00914C18" w:rsidRDefault="00B00716" w:rsidP="00840EE1">
                              <w:pPr>
                                <w:ind w:firstLine="0"/>
                                <w:jc w:val="center"/>
                                <w:rPr>
                                  <w:b/>
                                  <w:bCs/>
                                  <w:sz w:val="32"/>
                                  <w:szCs w:val="28"/>
                                  <w:lang w:val="bg-BG"/>
                                </w:rPr>
                              </w:pPr>
                              <w:r>
                                <w:rPr>
                                  <w:b/>
                                  <w:bCs/>
                                  <w:szCs w:val="24"/>
                                </w:rPr>
                                <w:t>Fig</w:t>
                              </w:r>
                              <w:r w:rsidRPr="00914C18">
                                <w:rPr>
                                  <w:b/>
                                  <w:bCs/>
                                  <w:szCs w:val="24"/>
                                  <w:lang w:val="bg-BG"/>
                                </w:rPr>
                                <w:t xml:space="preserve">. </w:t>
                              </w:r>
                              <w:r>
                                <w:rPr>
                                  <w:b/>
                                  <w:bCs/>
                                  <w:szCs w:val="24"/>
                                  <w:lang w:val="bg-BG"/>
                                </w:rPr>
                                <w:t>4.4</w:t>
                              </w:r>
                              <w:r w:rsidRPr="00914C18">
                                <w:rPr>
                                  <w:b/>
                                  <w:bCs/>
                                  <w:szCs w:val="24"/>
                                  <w:lang w:val="bg-BG"/>
                                </w:rPr>
                                <w:t xml:space="preserve">. </w:t>
                              </w:r>
                              <w:r>
                                <w:rPr>
                                  <w:b/>
                                  <w:bCs/>
                                  <w:szCs w:val="24"/>
                                </w:rPr>
                                <w:t>Table of movement data of locomotive</w:t>
                              </w:r>
                              <w:r>
                                <w:rPr>
                                  <w:b/>
                                  <w:bCs/>
                                  <w:szCs w:val="24"/>
                                  <w:lang w:val="bg-BG"/>
                                </w:rPr>
                                <w:t xml:space="preserve"> № 91522086001-8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BC374C" id="Group 67" o:spid="_x0000_s1122" style="position:absolute;left:0;text-align:left;margin-left:136.6pt;margin-top:37.5pt;width:261.75pt;height:378.75pt;z-index:252349440;mso-position-vertical-relative:page;mso-width-relative:margin;mso-height-relative:margin" coordorigin="-22398,-4667" coordsize="101109,83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">
                <v:shape id="Picture 68" o:spid="_x0000_s1123" type="#_x0000_t75" style="position:absolute;left:-22398;top:-4667;width:101108;height:75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">
                  <v:imagedata r:id="rId55" o:title="" cropbottom="4939f"/>
                  <v:path arrowok="t"/>
                </v:shape>
                <v:shape id="Text Box 69" o:spid="_x0000_s1124" type="#_x0000_t202" style="position:absolute;left:-21567;top:71002;width:100277;height:8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251FF373" w14:textId="4613814B" w:rsidR="00B00716" w:rsidRPr="00914C18" w:rsidRDefault="00B00716" w:rsidP="00840EE1">
                        <w:pPr>
                          <w:ind w:firstLine="0"/>
                          <w:jc w:val="center"/>
                          <w:rPr>
                            <w:b/>
                            <w:bCs/>
                            <w:sz w:val="32"/>
                            <w:szCs w:val="28"/>
                            <w:lang w:val="bg-BG"/>
                          </w:rPr>
                        </w:pPr>
                        <w:r>
                          <w:rPr>
                            <w:b/>
                            <w:bCs/>
                            <w:szCs w:val="24"/>
                          </w:rPr>
                          <w:t>Fig</w:t>
                        </w:r>
                        <w:r w:rsidRPr="00914C18">
                          <w:rPr>
                            <w:b/>
                            <w:bCs/>
                            <w:szCs w:val="24"/>
                            <w:lang w:val="bg-BG"/>
                          </w:rPr>
                          <w:t xml:space="preserve">. </w:t>
                        </w:r>
                        <w:r>
                          <w:rPr>
                            <w:b/>
                            <w:bCs/>
                            <w:szCs w:val="24"/>
                            <w:lang w:val="bg-BG"/>
                          </w:rPr>
                          <w:t>4.4</w:t>
                        </w:r>
                        <w:r w:rsidRPr="00914C18">
                          <w:rPr>
                            <w:b/>
                            <w:bCs/>
                            <w:szCs w:val="24"/>
                            <w:lang w:val="bg-BG"/>
                          </w:rPr>
                          <w:t xml:space="preserve">. </w:t>
                        </w:r>
                        <w:r>
                          <w:rPr>
                            <w:b/>
                            <w:bCs/>
                            <w:szCs w:val="24"/>
                          </w:rPr>
                          <w:t>Table of movement data of locomotive</w:t>
                        </w:r>
                        <w:r>
                          <w:rPr>
                            <w:b/>
                            <w:bCs/>
                            <w:szCs w:val="24"/>
                            <w:lang w:val="bg-BG"/>
                          </w:rPr>
                          <w:t xml:space="preserve"> № 91522086001-8</w:t>
                        </w:r>
                      </w:p>
                    </w:txbxContent>
                  </v:textbox>
                </v:shape>
                <w10:wrap type="topAndBottom" anchory="page"/>
              </v:group>
            </w:pict>
          </mc:Fallback>
        </mc:AlternateContent>
      </w:r>
    </w:p>
    <w:p w14:paraId="48F9B57C" w14:textId="22CA3354" w:rsidR="00323DBA" w:rsidRPr="00BD7A11" w:rsidRDefault="00323DBA" w:rsidP="00840EE1">
      <w:pPr>
        <w:ind w:left="708" w:firstLine="0"/>
        <w:rPr>
          <w:i/>
          <w:iCs/>
          <w:color w:val="FF0000"/>
          <w:lang w:val="en-GB"/>
        </w:rPr>
      </w:pPr>
      <w:r w:rsidRPr="00BD7A11">
        <w:rPr>
          <w:noProof/>
          <w:lang w:val="bg-BG" w:eastAsia="bg-BG"/>
        </w:rPr>
        <w:lastRenderedPageBreak/>
        <mc:AlternateContent>
          <mc:Choice Requires="wpg">
            <w:drawing>
              <wp:anchor distT="0" distB="0" distL="114300" distR="114300" simplePos="0" relativeHeight="252350464" behindDoc="0" locked="0" layoutInCell="1" allowOverlap="1" wp14:anchorId="6F0AAEC8" wp14:editId="79DF8294">
                <wp:simplePos x="0" y="0"/>
                <wp:positionH relativeFrom="column">
                  <wp:posOffset>835660</wp:posOffset>
                </wp:positionH>
                <wp:positionV relativeFrom="page">
                  <wp:posOffset>212090</wp:posOffset>
                </wp:positionV>
                <wp:extent cx="4219575" cy="3257550"/>
                <wp:effectExtent l="0" t="0" r="9525" b="0"/>
                <wp:wrapTopAndBottom/>
                <wp:docPr id="73" name="Group 73"/>
                <wp:cNvGraphicFramePr/>
                <a:graphic xmlns:a="http://schemas.openxmlformats.org/drawingml/2006/main">
                  <a:graphicData uri="http://schemas.microsoft.com/office/word/2010/wordprocessingGroup">
                    <wpg:wgp>
                      <wpg:cNvGrpSpPr/>
                      <wpg:grpSpPr>
                        <a:xfrm>
                          <a:off x="0" y="0"/>
                          <a:ext cx="4219575" cy="3257550"/>
                          <a:chOff x="431681" y="619125"/>
                          <a:chExt cx="6067424" cy="4686514"/>
                        </a:xfrm>
                      </wpg:grpSpPr>
                      <wpg:grpSp>
                        <wpg:cNvPr id="74" name="Group 74"/>
                        <wpg:cNvGrpSpPr/>
                        <wpg:grpSpPr>
                          <a:xfrm>
                            <a:off x="431681" y="619125"/>
                            <a:ext cx="6067424" cy="4686514"/>
                            <a:chOff x="-2267773" y="1304925"/>
                            <a:chExt cx="10593192" cy="4686514"/>
                          </a:xfrm>
                        </wpg:grpSpPr>
                        <pic:pic xmlns:pic="http://schemas.openxmlformats.org/drawingml/2006/picture">
                          <pic:nvPicPr>
                            <pic:cNvPr id="75" name="Picture 75"/>
                            <pic:cNvPicPr>
                              <a:picLocks noChangeAspect="1"/>
                            </pic:cNvPicPr>
                          </pic:nvPicPr>
                          <pic:blipFill rotWithShape="1">
                            <a:blip r:embed="rId56" cstate="print">
                              <a:extLst>
                                <a:ext uri="{28A0092B-C50C-407E-A947-70E740481C1C}">
                                  <a14:useLocalDpi xmlns:a14="http://schemas.microsoft.com/office/drawing/2010/main" val="0"/>
                                </a:ext>
                              </a:extLst>
                            </a:blip>
                            <a:srcRect l="2982" r="-47"/>
                            <a:stretch/>
                          </pic:blipFill>
                          <pic:spPr>
                            <a:xfrm>
                              <a:off x="-1857361" y="1304925"/>
                              <a:ext cx="10094299" cy="4209547"/>
                            </a:xfrm>
                            <a:prstGeom prst="rect">
                              <a:avLst/>
                            </a:prstGeom>
                          </pic:spPr>
                        </pic:pic>
                        <wps:wsp>
                          <wps:cNvPr id="76" name="Text Box 76"/>
                          <wps:cNvSpPr txBox="1"/>
                          <wps:spPr>
                            <a:xfrm>
                              <a:off x="-2267773" y="5314587"/>
                              <a:ext cx="10593192" cy="676852"/>
                            </a:xfrm>
                            <a:prstGeom prst="rect">
                              <a:avLst/>
                            </a:prstGeom>
                            <a:solidFill>
                              <a:schemeClr val="lt1"/>
                            </a:solidFill>
                            <a:ln w="6350">
                              <a:noFill/>
                            </a:ln>
                          </wps:spPr>
                          <wps:txbx>
                            <w:txbxContent>
                              <w:p w14:paraId="43913DFF" w14:textId="77657B80"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4.6. </w:t>
                                </w:r>
                                <w:r>
                                  <w:rPr>
                                    <w:b/>
                                    <w:bCs/>
                                    <w:szCs w:val="24"/>
                                  </w:rPr>
                                  <w:t>Table of movement data of locomotive</w:t>
                                </w:r>
                                <w:r w:rsidRPr="00914C18">
                                  <w:rPr>
                                    <w:b/>
                                    <w:bCs/>
                                    <w:szCs w:val="24"/>
                                    <w:lang w:val="bg-BG"/>
                                  </w:rPr>
                                  <w:t xml:space="preserve"> </w:t>
                                </w:r>
                              </w:p>
                              <w:p w14:paraId="2F403540" w14:textId="343CB925" w:rsidR="00B00716" w:rsidRPr="00914C18" w:rsidRDefault="00B00716" w:rsidP="00840EE1">
                                <w:pPr>
                                  <w:ind w:firstLine="0"/>
                                  <w:jc w:val="center"/>
                                  <w:rPr>
                                    <w:b/>
                                    <w:bCs/>
                                    <w:sz w:val="32"/>
                                    <w:szCs w:val="28"/>
                                    <w:lang w:val="bg-BG"/>
                                  </w:rPr>
                                </w:pPr>
                                <w:r w:rsidRPr="00914C18">
                                  <w:rPr>
                                    <w:b/>
                                    <w:bCs/>
                                    <w:szCs w:val="24"/>
                                    <w:lang w:val="bg-BG"/>
                                  </w:rPr>
                                  <w:t>№ 91520</w:t>
                                </w:r>
                                <w:r>
                                  <w:rPr>
                                    <w:b/>
                                    <w:bCs/>
                                    <w:szCs w:val="24"/>
                                    <w:lang w:val="bg-BG"/>
                                  </w:rPr>
                                  <w:t xml:space="preserve">085005-4 </w:t>
                                </w:r>
                                <w:r>
                                  <w:rPr>
                                    <w:b/>
                                    <w:bCs/>
                                    <w:szCs w:val="24"/>
                                  </w:rPr>
                                  <w:t>at the moment of departure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 name="Rectangle 77"/>
                        <wps:cNvSpPr/>
                        <wps:spPr>
                          <a:xfrm>
                            <a:off x="740599" y="3884208"/>
                            <a:ext cx="5448300" cy="66674"/>
                          </a:xfrm>
                          <a:prstGeom prst="rect">
                            <a:avLst/>
                          </a:prstGeom>
                          <a:solidFill>
                            <a:srgbClr val="92D05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0AAEC8" id="Group 73" o:spid="_x0000_s1125" style="position:absolute;left:0;text-align:left;margin-left:65.8pt;margin-top:16.7pt;width:332.25pt;height:256.5pt;z-index:252350464;mso-position-vertical-relative:page;mso-width-relative:margin;mso-height-relative:margin" coordorigin="4316,6191" coordsize="60674,46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fy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">
                <v:group id="Group 74" o:spid="_x0000_s1126" style="position:absolute;left:4316;top:6191;width:60675;height:46865" coordorigin="-22677,13049" coordsize="105931,4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Picture 75" o:spid="_x0000_s1127" type="#_x0000_t75" style="position:absolute;left:-18573;top:13049;width:100942;height:4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">
                    <v:imagedata r:id="rId57" o:title="" cropleft="1954f" cropright="-31f"/>
                    <v:path arrowok="t"/>
                  </v:shape>
                  <v:shape id="Text Box 76" o:spid="_x0000_s1128" type="#_x0000_t202" style="position:absolute;left:-22677;top:53145;width:105931;height:6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" fillcolor="white [3201]" stroked="f" strokeweight=".5pt">
                    <v:textbox>
                      <w:txbxContent>
                        <w:p w14:paraId="43913DFF" w14:textId="77657B80"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4.6. </w:t>
                          </w:r>
                          <w:r>
                            <w:rPr>
                              <w:b/>
                              <w:bCs/>
                              <w:szCs w:val="24"/>
                            </w:rPr>
                            <w:t>Table of movement data of locomotive</w:t>
                          </w:r>
                          <w:r w:rsidRPr="00914C18">
                            <w:rPr>
                              <w:b/>
                              <w:bCs/>
                              <w:szCs w:val="24"/>
                              <w:lang w:val="bg-BG"/>
                            </w:rPr>
                            <w:t xml:space="preserve"> </w:t>
                          </w:r>
                        </w:p>
                        <w:p w14:paraId="2F403540" w14:textId="343CB925" w:rsidR="00B00716" w:rsidRPr="00914C18" w:rsidRDefault="00B00716" w:rsidP="00840EE1">
                          <w:pPr>
                            <w:ind w:firstLine="0"/>
                            <w:jc w:val="center"/>
                            <w:rPr>
                              <w:b/>
                              <w:bCs/>
                              <w:sz w:val="32"/>
                              <w:szCs w:val="28"/>
                              <w:lang w:val="bg-BG"/>
                            </w:rPr>
                          </w:pPr>
                          <w:r w:rsidRPr="00914C18">
                            <w:rPr>
                              <w:b/>
                              <w:bCs/>
                              <w:szCs w:val="24"/>
                              <w:lang w:val="bg-BG"/>
                            </w:rPr>
                            <w:t>№ 91520</w:t>
                          </w:r>
                          <w:r>
                            <w:rPr>
                              <w:b/>
                              <w:bCs/>
                              <w:szCs w:val="24"/>
                              <w:lang w:val="bg-BG"/>
                            </w:rPr>
                            <w:t xml:space="preserve">085005-4 </w:t>
                          </w:r>
                          <w:r>
                            <w:rPr>
                              <w:b/>
                              <w:bCs/>
                              <w:szCs w:val="24"/>
                            </w:rPr>
                            <w:t>at the moment of departure</w:t>
                          </w:r>
                        </w:p>
                      </w:txbxContent>
                    </v:textbox>
                  </v:shape>
                </v:group>
                <v:rect id="Rectangle 77" o:spid="_x0000_s1129" style="position:absolute;left:7405;top:38842;width:54483;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" fillcolor="#92d050" stroked="f" strokeweight="2pt">
                  <v:fill opacity="32125f"/>
                </v:rect>
                <w10:wrap type="topAndBottom" anchory="page"/>
              </v:group>
            </w:pict>
          </mc:Fallback>
        </mc:AlternateContent>
      </w:r>
      <w:r w:rsidRPr="00BD7A11">
        <w:rPr>
          <w:noProof/>
          <w:lang w:val="bg-BG" w:eastAsia="bg-BG"/>
        </w:rPr>
        <mc:AlternateContent>
          <mc:Choice Requires="wpg">
            <w:drawing>
              <wp:anchor distT="0" distB="0" distL="114300" distR="114300" simplePos="0" relativeHeight="252352512" behindDoc="0" locked="0" layoutInCell="1" allowOverlap="1" wp14:anchorId="259F3ED3" wp14:editId="199B6788">
                <wp:simplePos x="0" y="0"/>
                <wp:positionH relativeFrom="column">
                  <wp:posOffset>744220</wp:posOffset>
                </wp:positionH>
                <wp:positionV relativeFrom="page">
                  <wp:posOffset>3422015</wp:posOffset>
                </wp:positionV>
                <wp:extent cx="4275455" cy="3438525"/>
                <wp:effectExtent l="0" t="0" r="0" b="9525"/>
                <wp:wrapTopAndBottom/>
                <wp:docPr id="85" name="Group 85"/>
                <wp:cNvGraphicFramePr/>
                <a:graphic xmlns:a="http://schemas.openxmlformats.org/drawingml/2006/main">
                  <a:graphicData uri="http://schemas.microsoft.com/office/word/2010/wordprocessingGroup">
                    <wpg:wgp>
                      <wpg:cNvGrpSpPr/>
                      <wpg:grpSpPr>
                        <a:xfrm>
                          <a:off x="0" y="0"/>
                          <a:ext cx="4275455" cy="3438525"/>
                          <a:chOff x="431681" y="619125"/>
                          <a:chExt cx="6067424" cy="4882261"/>
                        </a:xfrm>
                      </wpg:grpSpPr>
                      <wpg:grpSp>
                        <wpg:cNvPr id="86" name="Group 86"/>
                        <wpg:cNvGrpSpPr/>
                        <wpg:grpSpPr>
                          <a:xfrm>
                            <a:off x="431681" y="619125"/>
                            <a:ext cx="6067424" cy="4882261"/>
                            <a:chOff x="-2267773" y="1304925"/>
                            <a:chExt cx="10593192" cy="4882261"/>
                          </a:xfrm>
                        </wpg:grpSpPr>
                        <pic:pic xmlns:pic="http://schemas.openxmlformats.org/drawingml/2006/picture">
                          <pic:nvPicPr>
                            <pic:cNvPr id="87" name="Picture 87"/>
                            <pic:cNvPicPr>
                              <a:picLocks noChangeAspect="1"/>
                            </pic:cNvPicPr>
                          </pic:nvPicPr>
                          <pic:blipFill>
                            <a:blip r:embed="rId58" cstate="print">
                              <a:extLst>
                                <a:ext uri="{28A0092B-C50C-407E-A947-70E740481C1C}">
                                  <a14:useLocalDpi xmlns:a14="http://schemas.microsoft.com/office/drawing/2010/main" val="0"/>
                                </a:ext>
                              </a:extLst>
                            </a:blip>
                            <a:srcRect l="1468" r="1468"/>
                            <a:stretch/>
                          </pic:blipFill>
                          <pic:spPr>
                            <a:xfrm>
                              <a:off x="-1857361" y="1304925"/>
                              <a:ext cx="10094299" cy="4209547"/>
                            </a:xfrm>
                            <a:prstGeom prst="rect">
                              <a:avLst/>
                            </a:prstGeom>
                          </pic:spPr>
                        </pic:pic>
                        <wps:wsp>
                          <wps:cNvPr id="88" name="Text Box 88"/>
                          <wps:cNvSpPr txBox="1"/>
                          <wps:spPr>
                            <a:xfrm>
                              <a:off x="-2267773" y="5314586"/>
                              <a:ext cx="10593192" cy="872600"/>
                            </a:xfrm>
                            <a:prstGeom prst="rect">
                              <a:avLst/>
                            </a:prstGeom>
                            <a:solidFill>
                              <a:schemeClr val="lt1"/>
                            </a:solidFill>
                            <a:ln w="6350">
                              <a:noFill/>
                            </a:ln>
                          </wps:spPr>
                          <wps:txbx>
                            <w:txbxContent>
                              <w:p w14:paraId="5440CCF5" w14:textId="1D0AB759"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4.7. </w:t>
                                </w:r>
                                <w:r>
                                  <w:rPr>
                                    <w:b/>
                                    <w:bCs/>
                                    <w:szCs w:val="24"/>
                                  </w:rPr>
                                  <w:t>Table of movement data of locomotive</w:t>
                                </w:r>
                                <w:r w:rsidRPr="00914C18">
                                  <w:rPr>
                                    <w:b/>
                                    <w:bCs/>
                                    <w:szCs w:val="24"/>
                                    <w:lang w:val="bg-BG"/>
                                  </w:rPr>
                                  <w:t xml:space="preserve"> </w:t>
                                </w:r>
                              </w:p>
                              <w:p w14:paraId="61308184" w14:textId="307D4C14" w:rsidR="00B00716" w:rsidRPr="00914C18" w:rsidRDefault="00B00716" w:rsidP="00840EE1">
                                <w:pPr>
                                  <w:ind w:firstLine="0"/>
                                  <w:jc w:val="center"/>
                                  <w:rPr>
                                    <w:b/>
                                    <w:bCs/>
                                    <w:sz w:val="32"/>
                                    <w:szCs w:val="28"/>
                                    <w:lang w:val="bg-BG"/>
                                  </w:rPr>
                                </w:pPr>
                                <w:r>
                                  <w:rPr>
                                    <w:b/>
                                    <w:bCs/>
                                    <w:szCs w:val="24"/>
                                    <w:lang w:val="bg-BG"/>
                                  </w:rPr>
                                  <w:t xml:space="preserve">№ 91520085005-4 </w:t>
                                </w:r>
                                <w:r>
                                  <w:rPr>
                                    <w:b/>
                                    <w:bCs/>
                                    <w:szCs w:val="24"/>
                                  </w:rPr>
                                  <w:t>at maximum speed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9" name="Rectangle 89"/>
                        <wps:cNvSpPr/>
                        <wps:spPr>
                          <a:xfrm>
                            <a:off x="835489" y="4140387"/>
                            <a:ext cx="5448300" cy="66675"/>
                          </a:xfrm>
                          <a:prstGeom prst="rect">
                            <a:avLst/>
                          </a:prstGeom>
                          <a:solidFill>
                            <a:srgbClr val="FFFF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9F3ED3" id="Group 85" o:spid="_x0000_s1130" style="position:absolute;left:0;text-align:left;margin-left:58.6pt;margin-top:269.45pt;width:336.65pt;height:270.75pt;z-index:252352512;mso-position-vertical-relative:page;mso-width-relative:margin;mso-height-relative:margin" coordorigin="4316,6191" coordsize="60674,48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9oACAEBAAA/&#10;AP38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">
                <v:group id="Group 86" o:spid="_x0000_s1131" style="position:absolute;left:4316;top:6191;width:60675;height:48822" coordorigin="-22677,13049" coordsize="105931,4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Picture 87" o:spid="_x0000_s1132" type="#_x0000_t75" style="position:absolute;left:-18573;top:13049;width:100942;height:4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">
                    <v:imagedata r:id="rId59" o:title="" cropleft="962f" cropright="962f"/>
                    <v:path arrowok="t"/>
                  </v:shape>
                  <v:shape id="Text Box 88" o:spid="_x0000_s1133" type="#_x0000_t202" style="position:absolute;left:-22677;top:53145;width:105931;height:8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" fillcolor="white [3201]" stroked="f" strokeweight=".5pt">
                    <v:textbox>
                      <w:txbxContent>
                        <w:p w14:paraId="5440CCF5" w14:textId="1D0AB759"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4.7. </w:t>
                          </w:r>
                          <w:r>
                            <w:rPr>
                              <w:b/>
                              <w:bCs/>
                              <w:szCs w:val="24"/>
                            </w:rPr>
                            <w:t>Table of movement data of locomotive</w:t>
                          </w:r>
                          <w:r w:rsidRPr="00914C18">
                            <w:rPr>
                              <w:b/>
                              <w:bCs/>
                              <w:szCs w:val="24"/>
                              <w:lang w:val="bg-BG"/>
                            </w:rPr>
                            <w:t xml:space="preserve"> </w:t>
                          </w:r>
                        </w:p>
                        <w:p w14:paraId="61308184" w14:textId="307D4C14" w:rsidR="00B00716" w:rsidRPr="00914C18" w:rsidRDefault="00B00716" w:rsidP="00840EE1">
                          <w:pPr>
                            <w:ind w:firstLine="0"/>
                            <w:jc w:val="center"/>
                            <w:rPr>
                              <w:b/>
                              <w:bCs/>
                              <w:sz w:val="32"/>
                              <w:szCs w:val="28"/>
                              <w:lang w:val="bg-BG"/>
                            </w:rPr>
                          </w:pPr>
                          <w:r>
                            <w:rPr>
                              <w:b/>
                              <w:bCs/>
                              <w:szCs w:val="24"/>
                              <w:lang w:val="bg-BG"/>
                            </w:rPr>
                            <w:t xml:space="preserve">№ 91520085005-4 </w:t>
                          </w:r>
                          <w:r>
                            <w:rPr>
                              <w:b/>
                              <w:bCs/>
                              <w:szCs w:val="24"/>
                            </w:rPr>
                            <w:t>at maximum speed</w:t>
                          </w:r>
                        </w:p>
                      </w:txbxContent>
                    </v:textbox>
                  </v:shape>
                </v:group>
                <v:rect id="Rectangle 89" o:spid="_x0000_s1134" style="position:absolute;left:8354;top:41403;width:54483;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" fillcolor="yellow" stroked="f" strokeweight="2pt">
                  <v:fill opacity="32125f"/>
                </v:rect>
                <w10:wrap type="topAndBottom" anchory="page"/>
              </v:group>
            </w:pict>
          </mc:Fallback>
        </mc:AlternateContent>
      </w:r>
      <w:r w:rsidRPr="00BD7A11">
        <w:rPr>
          <w:noProof/>
          <w:lang w:val="bg-BG" w:eastAsia="bg-BG"/>
        </w:rPr>
        <mc:AlternateContent>
          <mc:Choice Requires="wpg">
            <w:drawing>
              <wp:anchor distT="0" distB="0" distL="114300" distR="114300" simplePos="0" relativeHeight="252353536" behindDoc="0" locked="0" layoutInCell="1" allowOverlap="1" wp14:anchorId="4115EE09" wp14:editId="6ADC1EED">
                <wp:simplePos x="0" y="0"/>
                <wp:positionH relativeFrom="column">
                  <wp:posOffset>846455</wp:posOffset>
                </wp:positionH>
                <wp:positionV relativeFrom="page">
                  <wp:posOffset>6860577</wp:posOffset>
                </wp:positionV>
                <wp:extent cx="4286250" cy="2490470"/>
                <wp:effectExtent l="0" t="0" r="0" b="5080"/>
                <wp:wrapTopAndBottom/>
                <wp:docPr id="90" name="Group 90"/>
                <wp:cNvGraphicFramePr/>
                <a:graphic xmlns:a="http://schemas.openxmlformats.org/drawingml/2006/main">
                  <a:graphicData uri="http://schemas.microsoft.com/office/word/2010/wordprocessingGroup">
                    <wpg:wgp>
                      <wpg:cNvGrpSpPr/>
                      <wpg:grpSpPr>
                        <a:xfrm>
                          <a:off x="0" y="0"/>
                          <a:ext cx="4286250" cy="2490470"/>
                          <a:chOff x="488921" y="619125"/>
                          <a:chExt cx="6067424" cy="3526331"/>
                        </a:xfrm>
                      </wpg:grpSpPr>
                      <wpg:grpSp>
                        <wpg:cNvPr id="91" name="Group 91"/>
                        <wpg:cNvGrpSpPr/>
                        <wpg:grpSpPr>
                          <a:xfrm>
                            <a:off x="488921" y="619125"/>
                            <a:ext cx="6067424" cy="3526331"/>
                            <a:chOff x="-2167837" y="1304925"/>
                            <a:chExt cx="10593192" cy="3526331"/>
                          </a:xfrm>
                        </wpg:grpSpPr>
                        <pic:pic xmlns:pic="http://schemas.openxmlformats.org/drawingml/2006/picture">
                          <pic:nvPicPr>
                            <pic:cNvPr id="92" name="Picture 92"/>
                            <pic:cNvPicPr>
                              <a:picLocks noChangeAspect="1"/>
                            </pic:cNvPicPr>
                          </pic:nvPicPr>
                          <pic:blipFill rotWithShape="1">
                            <a:blip r:embed="rId60" cstate="print">
                              <a:extLst>
                                <a:ext uri="{28A0092B-C50C-407E-A947-70E740481C1C}">
                                  <a14:useLocalDpi xmlns:a14="http://schemas.microsoft.com/office/drawing/2010/main" val="0"/>
                                </a:ext>
                              </a:extLst>
                            </a:blip>
                            <a:srcRect l="1468" r="1468" b="27925"/>
                            <a:stretch/>
                          </pic:blipFill>
                          <pic:spPr>
                            <a:xfrm>
                              <a:off x="-1857361" y="1304925"/>
                              <a:ext cx="10094300" cy="3034019"/>
                            </a:xfrm>
                            <a:prstGeom prst="rect">
                              <a:avLst/>
                            </a:prstGeom>
                          </pic:spPr>
                        </pic:pic>
                        <wps:wsp>
                          <wps:cNvPr id="93" name="Text Box 93"/>
                          <wps:cNvSpPr txBox="1"/>
                          <wps:spPr>
                            <a:xfrm>
                              <a:off x="-2167837" y="4215095"/>
                              <a:ext cx="10593192" cy="616161"/>
                            </a:xfrm>
                            <a:prstGeom prst="rect">
                              <a:avLst/>
                            </a:prstGeom>
                            <a:solidFill>
                              <a:schemeClr val="lt1"/>
                            </a:solidFill>
                            <a:ln w="6350">
                              <a:noFill/>
                            </a:ln>
                          </wps:spPr>
                          <wps:txbx>
                            <w:txbxContent>
                              <w:p w14:paraId="796C8D52" w14:textId="288D9DA9"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4.8. </w:t>
                                </w:r>
                                <w:r>
                                  <w:rPr>
                                    <w:b/>
                                    <w:bCs/>
                                    <w:szCs w:val="24"/>
                                  </w:rPr>
                                  <w:t>Table of movement data of locomotive</w:t>
                                </w:r>
                                <w:r w:rsidRPr="00914C18">
                                  <w:rPr>
                                    <w:b/>
                                    <w:bCs/>
                                    <w:szCs w:val="24"/>
                                    <w:lang w:val="bg-BG"/>
                                  </w:rPr>
                                  <w:t xml:space="preserve"> </w:t>
                                </w:r>
                              </w:p>
                              <w:p w14:paraId="294AA52E" w14:textId="451339F8" w:rsidR="00B00716" w:rsidRPr="00914C18" w:rsidRDefault="00B00716" w:rsidP="00840EE1">
                                <w:pPr>
                                  <w:ind w:firstLine="0"/>
                                  <w:jc w:val="center"/>
                                  <w:rPr>
                                    <w:b/>
                                    <w:bCs/>
                                    <w:sz w:val="32"/>
                                    <w:szCs w:val="28"/>
                                    <w:lang w:val="bg-BG"/>
                                  </w:rPr>
                                </w:pPr>
                                <w:r w:rsidRPr="00914C18">
                                  <w:rPr>
                                    <w:b/>
                                    <w:bCs/>
                                    <w:szCs w:val="24"/>
                                    <w:lang w:val="bg-BG"/>
                                  </w:rPr>
                                  <w:t>№ 915</w:t>
                                </w:r>
                                <w:r>
                                  <w:rPr>
                                    <w:b/>
                                    <w:bCs/>
                                    <w:szCs w:val="24"/>
                                    <w:lang w:val="bg-BG"/>
                                  </w:rPr>
                                  <w:t xml:space="preserve">20085005-4 </w:t>
                                </w:r>
                                <w:r>
                                  <w:rPr>
                                    <w:b/>
                                    <w:bCs/>
                                    <w:szCs w:val="24"/>
                                  </w:rPr>
                                  <w:t>at the moment of stopping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4" name="Rectangle 94"/>
                        <wps:cNvSpPr/>
                        <wps:spPr>
                          <a:xfrm>
                            <a:off x="835487" y="3364010"/>
                            <a:ext cx="5448300" cy="66675"/>
                          </a:xfrm>
                          <a:prstGeom prst="rect">
                            <a:avLst/>
                          </a:prstGeom>
                          <a:solidFill>
                            <a:srgbClr val="FF00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15EE09" id="Group 90" o:spid="_x0000_s1135" style="position:absolute;left:0;text-align:left;margin-left:66.65pt;margin-top:540.2pt;width:337.5pt;height:196.1pt;z-index:252353536;mso-position-vertical-relative:page;mso-width-relative:margin;mso-height-relative:margin" coordorigin="4889,6191" coordsize="60674,35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aAAgBAQAAPwD9/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">
                <v:group id="Group 91" o:spid="_x0000_s1136" style="position:absolute;left:4889;top:6191;width:60674;height:35263" coordorigin="-21678,13049" coordsize="105931,35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Picture 92" o:spid="_x0000_s1137" type="#_x0000_t75" style="position:absolute;left:-18573;top:13049;width:100942;height:30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">
                    <v:imagedata r:id="rId61" o:title="" cropbottom="18301f" cropleft="962f" cropright="962f"/>
                    <v:path arrowok="t"/>
                  </v:shape>
                  <v:shape id="Text Box 93" o:spid="_x0000_s1138" type="#_x0000_t202" style="position:absolute;left:-21678;top:42150;width:105931;height:6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14:paraId="796C8D52" w14:textId="288D9DA9"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4.8. </w:t>
                          </w:r>
                          <w:r>
                            <w:rPr>
                              <w:b/>
                              <w:bCs/>
                              <w:szCs w:val="24"/>
                            </w:rPr>
                            <w:t>Table of movement data of locomotive</w:t>
                          </w:r>
                          <w:r w:rsidRPr="00914C18">
                            <w:rPr>
                              <w:b/>
                              <w:bCs/>
                              <w:szCs w:val="24"/>
                              <w:lang w:val="bg-BG"/>
                            </w:rPr>
                            <w:t xml:space="preserve"> </w:t>
                          </w:r>
                        </w:p>
                        <w:p w14:paraId="294AA52E" w14:textId="451339F8" w:rsidR="00B00716" w:rsidRPr="00914C18" w:rsidRDefault="00B00716" w:rsidP="00840EE1">
                          <w:pPr>
                            <w:ind w:firstLine="0"/>
                            <w:jc w:val="center"/>
                            <w:rPr>
                              <w:b/>
                              <w:bCs/>
                              <w:sz w:val="32"/>
                              <w:szCs w:val="28"/>
                              <w:lang w:val="bg-BG"/>
                            </w:rPr>
                          </w:pPr>
                          <w:r w:rsidRPr="00914C18">
                            <w:rPr>
                              <w:b/>
                              <w:bCs/>
                              <w:szCs w:val="24"/>
                              <w:lang w:val="bg-BG"/>
                            </w:rPr>
                            <w:t>№ 915</w:t>
                          </w:r>
                          <w:r>
                            <w:rPr>
                              <w:b/>
                              <w:bCs/>
                              <w:szCs w:val="24"/>
                              <w:lang w:val="bg-BG"/>
                            </w:rPr>
                            <w:t xml:space="preserve">20085005-4 </w:t>
                          </w:r>
                          <w:r>
                            <w:rPr>
                              <w:b/>
                              <w:bCs/>
                              <w:szCs w:val="24"/>
                            </w:rPr>
                            <w:t>at the moment of stopping</w:t>
                          </w:r>
                        </w:p>
                      </w:txbxContent>
                    </v:textbox>
                  </v:shape>
                </v:group>
                <v:rect id="Rectangle 94" o:spid="_x0000_s1139" style="position:absolute;left:8354;top:33640;width:54483;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" fillcolor="red" stroked="f" strokeweight="2pt">
                  <v:fill opacity="32125f"/>
                </v:rect>
                <w10:wrap type="topAndBottom" anchory="page"/>
              </v:group>
            </w:pict>
          </mc:Fallback>
        </mc:AlternateContent>
      </w:r>
    </w:p>
    <w:p w14:paraId="60B687E2" w14:textId="6A922E54" w:rsidR="006F2097" w:rsidRPr="00BD7A11" w:rsidRDefault="006F2097" w:rsidP="0012247B">
      <w:pPr>
        <w:pStyle w:val="ab"/>
        <w:numPr>
          <w:ilvl w:val="3"/>
          <w:numId w:val="8"/>
        </w:numPr>
        <w:rPr>
          <w:i/>
          <w:iCs/>
          <w:lang w:val="en-GB"/>
        </w:rPr>
      </w:pPr>
      <w:r w:rsidRPr="00BD7A11">
        <w:rPr>
          <w:i/>
          <w:iCs/>
          <w:color w:val="FF0000"/>
          <w:lang w:val="en-GB"/>
        </w:rPr>
        <w:lastRenderedPageBreak/>
        <w:t xml:space="preserve"> </w:t>
      </w:r>
      <w:r w:rsidR="00D95F42" w:rsidRPr="00BD7A11">
        <w:rPr>
          <w:i/>
          <w:iCs/>
          <w:lang w:val="en-GB"/>
        </w:rPr>
        <w:t>Analysis of the movement of DFT</w:t>
      </w:r>
      <w:r w:rsidRPr="00BD7A11">
        <w:rPr>
          <w:i/>
          <w:iCs/>
          <w:lang w:val="en-GB"/>
        </w:rPr>
        <w:t xml:space="preserve"> № 20698.</w:t>
      </w:r>
    </w:p>
    <w:p w14:paraId="52FBA27A" w14:textId="7262EB52" w:rsidR="0017715D" w:rsidRPr="00BD7A11" w:rsidRDefault="009A37EB" w:rsidP="00914C18">
      <w:pPr>
        <w:rPr>
          <w:lang w:val="en-GB"/>
        </w:rPr>
      </w:pPr>
      <w:r w:rsidRPr="00BD7A11">
        <w:rPr>
          <w:lang w:val="en-GB"/>
        </w:rPr>
        <w:t>T</w:t>
      </w:r>
      <w:r w:rsidR="007E687E" w:rsidRPr="00BD7A11">
        <w:rPr>
          <w:lang w:val="en-GB"/>
        </w:rPr>
        <w:t>he analysis of the movement of train</w:t>
      </w:r>
      <w:r w:rsidRPr="00BD7A11">
        <w:rPr>
          <w:lang w:val="en-GB"/>
        </w:rPr>
        <w:t xml:space="preserve"> lo</w:t>
      </w:r>
      <w:r w:rsidR="007E687E" w:rsidRPr="00BD7A11">
        <w:rPr>
          <w:lang w:val="en-GB"/>
        </w:rPr>
        <w:t>comotive № 91522086005-9 for DFT</w:t>
      </w:r>
      <w:r w:rsidRPr="00BD7A11">
        <w:rPr>
          <w:lang w:val="en-GB"/>
        </w:rPr>
        <w:t xml:space="preserve"> №20698 was also performed according to the data from the recording device of the locomotive, the time being registered by its clock.</w:t>
      </w:r>
    </w:p>
    <w:p w14:paraId="186F18ED" w14:textId="109A0E19" w:rsidR="00840EE1" w:rsidRPr="00BD7A11" w:rsidRDefault="00554B1F" w:rsidP="00914C18">
      <w:pPr>
        <w:rPr>
          <w:lang w:val="en-GB"/>
        </w:rPr>
      </w:pPr>
      <w:r w:rsidRPr="00BD7A11">
        <w:rPr>
          <w:lang w:val="en-GB"/>
        </w:rPr>
        <w:t>The locomotive departed at 03:05:03 a.m., and travelled a distance of 215 meters in 44 seconds, reaching a speed of 33 km/h (Fig. 4.9, pos. 1, Fig. 4.10). The data show that the speed gradient was significantly greater than that of the locomotives of DFT № 20691. At 03:05:44</w:t>
      </w:r>
      <w:r w:rsidR="00EA6C6E" w:rsidRPr="00BD7A11">
        <w:rPr>
          <w:lang w:val="en-GB"/>
        </w:rPr>
        <w:t xml:space="preserve"> a.m. the locomotive driver applied</w:t>
      </w:r>
      <w:r w:rsidRPr="00BD7A11">
        <w:rPr>
          <w:lang w:val="en-GB"/>
        </w:rPr>
        <w:t xml:space="preserve"> the automatic train brake in fast (emergency) braking mode, reducing the pressure in the main air duct up to 0.0 bar (Fig. 4.9, pos. 2, Fig. 4.10, Fig. 4.11). Fo</w:t>
      </w:r>
      <w:r w:rsidR="00EA6C6E" w:rsidRPr="00BD7A11">
        <w:rPr>
          <w:lang w:val="en-GB"/>
        </w:rPr>
        <w:t>r 8 seconds the speed decreased from 33 to 0 km</w:t>
      </w:r>
      <w:r w:rsidRPr="00BD7A11">
        <w:rPr>
          <w:lang w:val="en-GB"/>
        </w:rPr>
        <w:t>/h, duri</w:t>
      </w:r>
      <w:r w:rsidR="00EA6C6E" w:rsidRPr="00BD7A11">
        <w:rPr>
          <w:lang w:val="en-GB"/>
        </w:rPr>
        <w:t xml:space="preserve">ng which time the train travelled </w:t>
      </w:r>
      <w:r w:rsidRPr="00BD7A11">
        <w:rPr>
          <w:lang w:val="en-GB"/>
        </w:rPr>
        <w:t>45 meters (Fig. 4.11). The locomot</w:t>
      </w:r>
      <w:r w:rsidR="00EA6C6E" w:rsidRPr="00BD7A11">
        <w:rPr>
          <w:lang w:val="en-GB"/>
        </w:rPr>
        <w:t xml:space="preserve">ive located </w:t>
      </w:r>
      <w:r w:rsidRPr="00BD7A11">
        <w:rPr>
          <w:lang w:val="en-GB"/>
        </w:rPr>
        <w:t xml:space="preserve">on site at 03:05:52 </w:t>
      </w:r>
      <w:r w:rsidR="00EA6C6E" w:rsidRPr="00BD7A11">
        <w:rPr>
          <w:lang w:val="en-GB"/>
        </w:rPr>
        <w:t>a.m.</w:t>
      </w:r>
      <w:r w:rsidRPr="00BD7A11">
        <w:rPr>
          <w:lang w:val="en-GB"/>
        </w:rPr>
        <w:t xml:space="preserve"> after a total distance of 260 meters in 49 seconds (Fig. 4.11). The graph in the line reading the pressure in the main air duct shows some fluctuations in the values due to the shocks received in the locomotive due to </w:t>
      </w:r>
      <w:r w:rsidR="00EA6C6E" w:rsidRPr="00BD7A11">
        <w:rPr>
          <w:lang w:val="en-GB"/>
        </w:rPr>
        <w:t xml:space="preserve">the </w:t>
      </w:r>
      <w:r w:rsidRPr="00BD7A11">
        <w:rPr>
          <w:lang w:val="en-GB"/>
        </w:rPr>
        <w:t>derailment (Fig. 4.9, pos. 3).</w:t>
      </w:r>
    </w:p>
    <w:p w14:paraId="3EB30DB7" w14:textId="495EF541" w:rsidR="0017715D" w:rsidRPr="00BD7A11" w:rsidRDefault="0017715D" w:rsidP="00840EE1">
      <w:pPr>
        <w:rPr>
          <w:lang w:val="en-GB"/>
        </w:rPr>
      </w:pPr>
      <w:r w:rsidRPr="00BD7A11">
        <w:rPr>
          <w:noProof/>
          <w:lang w:val="bg-BG" w:eastAsia="bg-BG"/>
        </w:rPr>
        <mc:AlternateContent>
          <mc:Choice Requires="wpg">
            <w:drawing>
              <wp:anchor distT="0" distB="0" distL="114300" distR="114300" simplePos="0" relativeHeight="252355584" behindDoc="0" locked="0" layoutInCell="1" allowOverlap="1" wp14:anchorId="6D235B4C" wp14:editId="271345F0">
                <wp:simplePos x="0" y="0"/>
                <wp:positionH relativeFrom="column">
                  <wp:posOffset>384810</wp:posOffset>
                </wp:positionH>
                <wp:positionV relativeFrom="page">
                  <wp:posOffset>3419475</wp:posOffset>
                </wp:positionV>
                <wp:extent cx="5438140" cy="4133850"/>
                <wp:effectExtent l="0" t="0" r="0" b="0"/>
                <wp:wrapTopAndBottom/>
                <wp:docPr id="113" name="Group 113"/>
                <wp:cNvGraphicFramePr/>
                <a:graphic xmlns:a="http://schemas.openxmlformats.org/drawingml/2006/main">
                  <a:graphicData uri="http://schemas.microsoft.com/office/word/2010/wordprocessingGroup">
                    <wpg:wgp>
                      <wpg:cNvGrpSpPr/>
                      <wpg:grpSpPr>
                        <a:xfrm>
                          <a:off x="0" y="0"/>
                          <a:ext cx="5438140" cy="4133850"/>
                          <a:chOff x="704851" y="304800"/>
                          <a:chExt cx="5972174" cy="4540493"/>
                        </a:xfrm>
                      </wpg:grpSpPr>
                      <wpg:grpSp>
                        <wpg:cNvPr id="114" name="Group 114"/>
                        <wpg:cNvGrpSpPr/>
                        <wpg:grpSpPr>
                          <a:xfrm>
                            <a:off x="704851" y="304800"/>
                            <a:ext cx="5972174" cy="4540493"/>
                            <a:chOff x="704851" y="304800"/>
                            <a:chExt cx="5972174" cy="4540493"/>
                          </a:xfrm>
                        </wpg:grpSpPr>
                        <wpg:grpSp>
                          <wpg:cNvPr id="115" name="Group 115"/>
                          <wpg:cNvGrpSpPr/>
                          <wpg:grpSpPr>
                            <a:xfrm>
                              <a:off x="704851" y="304800"/>
                              <a:ext cx="5972174" cy="4540493"/>
                              <a:chOff x="704851" y="304800"/>
                              <a:chExt cx="5972174" cy="4540493"/>
                            </a:xfrm>
                          </wpg:grpSpPr>
                          <wpg:grpSp>
                            <wpg:cNvPr id="116" name="Group 116"/>
                            <wpg:cNvGrpSpPr/>
                            <wpg:grpSpPr>
                              <a:xfrm>
                                <a:off x="704851" y="304800"/>
                                <a:ext cx="5972174" cy="4540493"/>
                                <a:chOff x="704851" y="304800"/>
                                <a:chExt cx="5972174" cy="4540493"/>
                              </a:xfrm>
                            </wpg:grpSpPr>
                            <wpg:grpSp>
                              <wpg:cNvPr id="117" name="Group 117"/>
                              <wpg:cNvGrpSpPr/>
                              <wpg:grpSpPr>
                                <a:xfrm>
                                  <a:off x="704851" y="304800"/>
                                  <a:ext cx="5972174" cy="4540493"/>
                                  <a:chOff x="-1857361" y="-314325"/>
                                  <a:chExt cx="10426893" cy="4540493"/>
                                </a:xfrm>
                              </wpg:grpSpPr>
                              <pic:pic xmlns:pic="http://schemas.openxmlformats.org/drawingml/2006/picture">
                                <pic:nvPicPr>
                                  <pic:cNvPr id="118" name="Picture 118"/>
                                  <pic:cNvPicPr>
                                    <a:picLocks noChangeAspect="1"/>
                                  </pic:cNvPicPr>
                                </pic:nvPicPr>
                                <pic:blipFill rotWithShape="1">
                                  <a:blip r:embed="rId62" cstate="print">
                                    <a:extLst>
                                      <a:ext uri="{28A0092B-C50C-407E-A947-70E740481C1C}">
                                        <a14:useLocalDpi xmlns:a14="http://schemas.microsoft.com/office/drawing/2010/main" val="0"/>
                                      </a:ext>
                                    </a:extLst>
                                  </a:blip>
                                  <a:srcRect t="-424" b="-709"/>
                                  <a:stretch/>
                                </pic:blipFill>
                                <pic:spPr>
                                  <a:xfrm>
                                    <a:off x="-1857361" y="-314325"/>
                                    <a:ext cx="10324581" cy="4219575"/>
                                  </a:xfrm>
                                  <a:prstGeom prst="rect">
                                    <a:avLst/>
                                  </a:prstGeom>
                                </pic:spPr>
                              </pic:pic>
                              <wps:wsp>
                                <wps:cNvPr id="119" name="Text Box 119"/>
                                <wps:cNvSpPr txBox="1"/>
                                <wps:spPr>
                                  <a:xfrm>
                                    <a:off x="-1857361" y="3857625"/>
                                    <a:ext cx="10426893" cy="368543"/>
                                  </a:xfrm>
                                  <a:prstGeom prst="rect">
                                    <a:avLst/>
                                  </a:prstGeom>
                                  <a:solidFill>
                                    <a:schemeClr val="lt1"/>
                                  </a:solidFill>
                                  <a:ln w="6350">
                                    <a:noFill/>
                                  </a:ln>
                                </wps:spPr>
                                <wps:txbx>
                                  <w:txbxContent>
                                    <w:p w14:paraId="69442DF4" w14:textId="37640E0C"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4.9</w:t>
                                      </w:r>
                                      <w:r w:rsidRPr="007F0DC5">
                                        <w:rPr>
                                          <w:b/>
                                          <w:bCs/>
                                          <w:szCs w:val="24"/>
                                          <w:lang w:val="bg-BG"/>
                                        </w:rPr>
                                        <w:t xml:space="preserve">. </w:t>
                                      </w:r>
                                      <w:r>
                                        <w:rPr>
                                          <w:b/>
                                          <w:bCs/>
                                          <w:szCs w:val="24"/>
                                        </w:rPr>
                                        <w:t>Chart of passed track of locomotive</w:t>
                                      </w:r>
                                      <w:r>
                                        <w:rPr>
                                          <w:b/>
                                          <w:bCs/>
                                          <w:szCs w:val="24"/>
                                          <w:lang w:val="bg-BG"/>
                                        </w:rPr>
                                        <w:t xml:space="preserve"> № 91522086005-9 </w:t>
                                      </w:r>
                                      <w:r>
                                        <w:rPr>
                                          <w:b/>
                                          <w:bCs/>
                                          <w:szCs w:val="24"/>
                                        </w:rPr>
                                        <w:t>under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0" name="Straight Arrow Connector 120"/>
                              <wps:cNvCnPr/>
                              <wps:spPr>
                                <a:xfrm>
                                  <a:off x="5438775" y="1638300"/>
                                  <a:ext cx="379050" cy="24794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Text Box 5"/>
                              <wps:cNvSpPr txBox="1"/>
                              <wps:spPr>
                                <a:xfrm>
                                  <a:off x="5243712" y="1443381"/>
                                  <a:ext cx="310129" cy="379730"/>
                                </a:xfrm>
                                <a:prstGeom prst="rect">
                                  <a:avLst/>
                                </a:prstGeom>
                                <a:noFill/>
                                <a:ln w="6350">
                                  <a:noFill/>
                                </a:ln>
                              </wps:spPr>
                              <wps:txbx>
                                <w:txbxContent>
                                  <w:p w14:paraId="63CDD1FA"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122" name="Straight Arrow Connector 122"/>
                            <wps:cNvCnPr/>
                            <wps:spPr>
                              <a:xfrm flipH="1">
                                <a:off x="5817825" y="1200150"/>
                                <a:ext cx="411525" cy="3800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3" name="Text Box 5"/>
                            <wps:cNvSpPr txBox="1"/>
                            <wps:spPr>
                              <a:xfrm>
                                <a:off x="6133124" y="843682"/>
                                <a:ext cx="241247" cy="356468"/>
                              </a:xfrm>
                              <a:prstGeom prst="rect">
                                <a:avLst/>
                              </a:prstGeom>
                              <a:noFill/>
                              <a:ln w="6350">
                                <a:noFill/>
                              </a:ln>
                            </wps:spPr>
                            <wps:txbx>
                              <w:txbxContent>
                                <w:p w14:paraId="38A28F79"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124" name="Straight Arrow Connector 124"/>
                          <wps:cNvCnPr/>
                          <wps:spPr>
                            <a:xfrm flipV="1">
                              <a:off x="5997798" y="2285025"/>
                              <a:ext cx="92737" cy="36325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5" name="Text Box 5"/>
                        <wps:cNvSpPr txBox="1"/>
                        <wps:spPr>
                          <a:xfrm>
                            <a:off x="5906029" y="2585448"/>
                            <a:ext cx="184506" cy="300423"/>
                          </a:xfrm>
                          <a:prstGeom prst="rect">
                            <a:avLst/>
                          </a:prstGeom>
                          <a:noFill/>
                          <a:ln w="6350">
                            <a:noFill/>
                          </a:ln>
                        </wps:spPr>
                        <wps:txbx>
                          <w:txbxContent>
                            <w:p w14:paraId="3ADE1A0A"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3</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235B4C" id="Group 113" o:spid="_x0000_s1140" style="position:absolute;left:0;text-align:left;margin-left:30.3pt;margin-top:269.25pt;width:428.2pt;height:325.5pt;z-index:252355584;mso-position-vertical-relative:page;mso-width-relative:margin;mso-height-relative:margin" coordorigin="7048,3048" coordsize="59721,454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">
                <v:group id="Group 114" o:spid="_x0000_s1141" style="position:absolute;left:7048;top:3048;width:59722;height:45404" coordorigin="7048,3048" coordsize="59721,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group id="Group 115" o:spid="_x0000_s1142" style="position:absolute;left:7048;top:3048;width:59722;height:45404" coordorigin="7048,3048" coordsize="59721,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Group 116" o:spid="_x0000_s1143" style="position:absolute;left:7048;top:3048;width:59722;height:45404" coordorigin="7048,3048" coordsize="59721,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group id="Group 117" o:spid="_x0000_s1144" style="position:absolute;left:7048;top:3048;width:59722;height:45404" coordorigin="-18573,-3143" coordsize="104268,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Picture 118" o:spid="_x0000_s1145" type="#_x0000_t75" style="position:absolute;left:-18573;top:-3143;width:103245;height:4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">
                          <v:imagedata r:id="rId63" o:title="" croptop="-278f" cropbottom="-465f"/>
                          <v:path arrowok="t"/>
                        </v:shape>
                        <v:shape id="Text Box 119" o:spid="_x0000_s1146" type="#_x0000_t202" style="position:absolute;left:-18573;top:38576;width:104268;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" fillcolor="white [3201]" stroked="f" strokeweight=".5pt">
                          <v:textbox>
                            <w:txbxContent>
                              <w:p w14:paraId="69442DF4" w14:textId="37640E0C" w:rsidR="00B00716" w:rsidRPr="007F0DC5" w:rsidRDefault="00B00716" w:rsidP="00840EE1">
                                <w:pPr>
                                  <w:ind w:firstLine="0"/>
                                  <w:jc w:val="center"/>
                                  <w:rPr>
                                    <w:b/>
                                    <w:bCs/>
                                    <w:sz w:val="32"/>
                                    <w:szCs w:val="28"/>
                                    <w:lang w:val="bg-BG"/>
                                  </w:rPr>
                                </w:pPr>
                                <w:r>
                                  <w:rPr>
                                    <w:b/>
                                    <w:bCs/>
                                    <w:szCs w:val="24"/>
                                  </w:rPr>
                                  <w:t>Fig</w:t>
                                </w:r>
                                <w:r w:rsidRPr="007F0DC5">
                                  <w:rPr>
                                    <w:b/>
                                    <w:bCs/>
                                    <w:szCs w:val="24"/>
                                    <w:lang w:val="bg-BG"/>
                                  </w:rPr>
                                  <w:t xml:space="preserve">. </w:t>
                                </w:r>
                                <w:r>
                                  <w:rPr>
                                    <w:b/>
                                    <w:bCs/>
                                    <w:szCs w:val="24"/>
                                    <w:lang w:val="bg-BG"/>
                                  </w:rPr>
                                  <w:t>4.9</w:t>
                                </w:r>
                                <w:r w:rsidRPr="007F0DC5">
                                  <w:rPr>
                                    <w:b/>
                                    <w:bCs/>
                                    <w:szCs w:val="24"/>
                                    <w:lang w:val="bg-BG"/>
                                  </w:rPr>
                                  <w:t xml:space="preserve">. </w:t>
                                </w:r>
                                <w:r>
                                  <w:rPr>
                                    <w:b/>
                                    <w:bCs/>
                                    <w:szCs w:val="24"/>
                                  </w:rPr>
                                  <w:t>Chart of passed track of locomotive</w:t>
                                </w:r>
                                <w:r>
                                  <w:rPr>
                                    <w:b/>
                                    <w:bCs/>
                                    <w:szCs w:val="24"/>
                                    <w:lang w:val="bg-BG"/>
                                  </w:rPr>
                                  <w:t xml:space="preserve"> № 91522086005-9 </w:t>
                                </w:r>
                                <w:r>
                                  <w:rPr>
                                    <w:b/>
                                    <w:bCs/>
                                    <w:szCs w:val="24"/>
                                  </w:rPr>
                                  <w:t>under time</w:t>
                                </w:r>
                              </w:p>
                            </w:txbxContent>
                          </v:textbox>
                        </v:shape>
                      </v:group>
                      <v:shape id="Straight Arrow Connector 120" o:spid="_x0000_s1147" type="#_x0000_t32" style="position:absolute;left:54387;top:16383;width:3791;height:24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" strokecolor="red" strokeweight="3pt">
                        <v:stroke endarrow="block"/>
                      </v:shape>
                      <v:shape id="Text Box 5" o:spid="_x0000_s1148" type="#_x0000_t202" style="position:absolute;left:52437;top:14433;width:3101;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" filled="f" stroked="f" strokeweight=".5pt">
                        <v:textbox inset="0,0,1mm,0">
                          <w:txbxContent>
                            <w:p w14:paraId="63CDD1FA"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1</w:t>
                              </w:r>
                            </w:p>
                          </w:txbxContent>
                        </v:textbox>
                      </v:shape>
                    </v:group>
                    <v:shape id="Straight Arrow Connector 122" o:spid="_x0000_s1149" type="#_x0000_t32" style="position:absolute;left:58178;top:12001;width:4115;height:3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" strokecolor="red" strokeweight="3pt">
                      <v:stroke endarrow="block"/>
                    </v:shape>
                    <v:shape id="Text Box 5" o:spid="_x0000_s1150" type="#_x0000_t202" style="position:absolute;left:61331;top:8436;width:2412;height:3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" filled="f" stroked="f" strokeweight=".5pt">
                      <v:textbox inset="0,0,1mm,0">
                        <w:txbxContent>
                          <w:p w14:paraId="38A28F79"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2</w:t>
                            </w:r>
                          </w:p>
                        </w:txbxContent>
                      </v:textbox>
                    </v:shape>
                  </v:group>
                  <v:shape id="Straight Arrow Connector 124" o:spid="_x0000_s1151" type="#_x0000_t32" style="position:absolute;left:59977;top:22850;width:928;height:36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" strokecolor="red" strokeweight="3pt">
                    <v:stroke endarrow="block"/>
                  </v:shape>
                </v:group>
                <v:shape id="Text Box 5" o:spid="_x0000_s1152" type="#_x0000_t202" style="position:absolute;left:59060;top:25854;width:1845;height:3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" filled="f" stroked="f" strokeweight=".5pt">
                  <v:textbox inset="0,0,1mm,0">
                    <w:txbxContent>
                      <w:p w14:paraId="3ADE1A0A" w14:textId="77777777" w:rsidR="00B00716" w:rsidRPr="00EC1E2A" w:rsidRDefault="00B00716"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3</w:t>
                        </w:r>
                      </w:p>
                    </w:txbxContent>
                  </v:textbox>
                </v:shape>
                <w10:wrap type="topAndBottom" anchory="page"/>
              </v:group>
            </w:pict>
          </mc:Fallback>
        </mc:AlternateContent>
      </w:r>
    </w:p>
    <w:p w14:paraId="11BA108D" w14:textId="77777777" w:rsidR="0017715D" w:rsidRPr="00BD7A11" w:rsidRDefault="0017715D" w:rsidP="00840EE1">
      <w:pPr>
        <w:rPr>
          <w:lang w:val="en-GB"/>
        </w:rPr>
      </w:pPr>
    </w:p>
    <w:p w14:paraId="38AD0C36" w14:textId="77777777" w:rsidR="0017715D" w:rsidRPr="00BD7A11" w:rsidRDefault="0017715D" w:rsidP="00840EE1">
      <w:pPr>
        <w:rPr>
          <w:lang w:val="en-GB"/>
        </w:rPr>
      </w:pPr>
    </w:p>
    <w:p w14:paraId="751E0CC7" w14:textId="77777777" w:rsidR="0017715D" w:rsidRPr="00BD7A11" w:rsidRDefault="0017715D" w:rsidP="00840EE1">
      <w:pPr>
        <w:rPr>
          <w:lang w:val="en-GB"/>
        </w:rPr>
      </w:pPr>
    </w:p>
    <w:p w14:paraId="69DDCC05" w14:textId="77777777" w:rsidR="0017715D" w:rsidRPr="00BD7A11" w:rsidRDefault="0017715D" w:rsidP="00840EE1">
      <w:pPr>
        <w:rPr>
          <w:lang w:val="en-GB"/>
        </w:rPr>
      </w:pPr>
    </w:p>
    <w:p w14:paraId="0A5C33DD" w14:textId="77777777" w:rsidR="0017715D" w:rsidRPr="00BD7A11" w:rsidRDefault="0017715D" w:rsidP="00840EE1">
      <w:pPr>
        <w:rPr>
          <w:lang w:val="en-GB"/>
        </w:rPr>
      </w:pPr>
    </w:p>
    <w:p w14:paraId="3B24BC93" w14:textId="0D249DD2" w:rsidR="0017715D" w:rsidRPr="00BD7A11" w:rsidRDefault="00C456F3" w:rsidP="00840EE1">
      <w:pPr>
        <w:rPr>
          <w:lang w:val="en-GB"/>
        </w:rPr>
      </w:pPr>
      <w:r w:rsidRPr="00BD7A11">
        <w:rPr>
          <w:noProof/>
          <w:lang w:val="bg-BG" w:eastAsia="bg-BG"/>
        </w:rPr>
        <w:lastRenderedPageBreak/>
        <mc:AlternateContent>
          <mc:Choice Requires="wpg">
            <w:drawing>
              <wp:anchor distT="0" distB="0" distL="114300" distR="114300" simplePos="0" relativeHeight="252354560" behindDoc="0" locked="0" layoutInCell="1" allowOverlap="1" wp14:anchorId="2CABF818" wp14:editId="2B66F66B">
                <wp:simplePos x="0" y="0"/>
                <wp:positionH relativeFrom="column">
                  <wp:posOffset>721360</wp:posOffset>
                </wp:positionH>
                <wp:positionV relativeFrom="page">
                  <wp:posOffset>247650</wp:posOffset>
                </wp:positionV>
                <wp:extent cx="4908550" cy="6562725"/>
                <wp:effectExtent l="0" t="0" r="6350" b="9525"/>
                <wp:wrapTopAndBottom/>
                <wp:docPr id="14" name="Group 14"/>
                <wp:cNvGraphicFramePr/>
                <a:graphic xmlns:a="http://schemas.openxmlformats.org/drawingml/2006/main">
                  <a:graphicData uri="http://schemas.microsoft.com/office/word/2010/wordprocessingGroup">
                    <wpg:wgp>
                      <wpg:cNvGrpSpPr/>
                      <wpg:grpSpPr>
                        <a:xfrm>
                          <a:off x="0" y="0"/>
                          <a:ext cx="4908550" cy="6562725"/>
                          <a:chOff x="431681" y="1"/>
                          <a:chExt cx="5030644" cy="6727487"/>
                        </a:xfrm>
                      </wpg:grpSpPr>
                      <wpg:grpSp>
                        <wpg:cNvPr id="15" name="Group 15"/>
                        <wpg:cNvGrpSpPr/>
                        <wpg:grpSpPr>
                          <a:xfrm>
                            <a:off x="431681" y="1"/>
                            <a:ext cx="5030644" cy="6727487"/>
                            <a:chOff x="431681" y="1"/>
                            <a:chExt cx="5030644" cy="6727487"/>
                          </a:xfrm>
                        </wpg:grpSpPr>
                        <wpg:grpSp>
                          <wpg:cNvPr id="16" name="Group 16"/>
                          <wpg:cNvGrpSpPr/>
                          <wpg:grpSpPr>
                            <a:xfrm>
                              <a:off x="431681" y="1"/>
                              <a:ext cx="5030644" cy="6727487"/>
                              <a:chOff x="-2267773" y="685801"/>
                              <a:chExt cx="8783064" cy="6727487"/>
                            </a:xfrm>
                          </wpg:grpSpPr>
                          <pic:pic xmlns:pic="http://schemas.openxmlformats.org/drawingml/2006/picture">
                            <pic:nvPicPr>
                              <pic:cNvPr id="17" name="Picture 17"/>
                              <pic:cNvPicPr>
                                <a:picLocks noChangeAspect="1"/>
                              </pic:cNvPicPr>
                            </pic:nvPicPr>
                            <pic:blipFill rotWithShape="1">
                              <a:blip r:embed="rId64" cstate="print">
                                <a:extLst>
                                  <a:ext uri="{28A0092B-C50C-407E-A947-70E740481C1C}">
                                    <a14:useLocalDpi xmlns:a14="http://schemas.microsoft.com/office/drawing/2010/main" val="0"/>
                                  </a:ext>
                                </a:extLst>
                              </a:blip>
                              <a:srcRect t="25" b="165"/>
                              <a:stretch/>
                            </pic:blipFill>
                            <pic:spPr>
                              <a:xfrm>
                                <a:off x="-1857360" y="685801"/>
                                <a:ext cx="8231758" cy="5311838"/>
                              </a:xfrm>
                              <a:prstGeom prst="rect">
                                <a:avLst/>
                              </a:prstGeom>
                            </pic:spPr>
                          </pic:pic>
                          <wps:wsp>
                            <wps:cNvPr id="18" name="Text Box 18"/>
                            <wps:cNvSpPr txBox="1"/>
                            <wps:spPr>
                              <a:xfrm>
                                <a:off x="-2267773" y="5997637"/>
                                <a:ext cx="8783064" cy="1415651"/>
                              </a:xfrm>
                              <a:prstGeom prst="rect">
                                <a:avLst/>
                              </a:prstGeom>
                              <a:solidFill>
                                <a:schemeClr val="lt1"/>
                              </a:solidFill>
                              <a:ln w="6350">
                                <a:noFill/>
                              </a:ln>
                            </wps:spPr>
                            <wps:txbx>
                              <w:txbxContent>
                                <w:p w14:paraId="4E6116B3" w14:textId="43FE36E6"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4.</w:t>
                                  </w:r>
                                  <w:r w:rsidRPr="00914C18">
                                    <w:rPr>
                                      <w:b/>
                                      <w:bCs/>
                                      <w:szCs w:val="24"/>
                                      <w:lang w:val="bg-BG"/>
                                    </w:rPr>
                                    <w:t>1</w:t>
                                  </w:r>
                                  <w:r>
                                    <w:rPr>
                                      <w:b/>
                                      <w:bCs/>
                                      <w:szCs w:val="24"/>
                                      <w:lang w:val="bg-BG"/>
                                    </w:rPr>
                                    <w:t xml:space="preserve">0. </w:t>
                                  </w:r>
                                  <w:r>
                                    <w:rPr>
                                      <w:b/>
                                      <w:bCs/>
                                      <w:szCs w:val="24"/>
                                    </w:rPr>
                                    <w:t>Table with data for movement of locomotive</w:t>
                                  </w:r>
                                  <w:r w:rsidRPr="00914C18">
                                    <w:rPr>
                                      <w:b/>
                                      <w:bCs/>
                                      <w:szCs w:val="24"/>
                                      <w:lang w:val="bg-BG"/>
                                    </w:rPr>
                                    <w:t xml:space="preserve"> </w:t>
                                  </w:r>
                                </w:p>
                                <w:p w14:paraId="4CF2EB85" w14:textId="6FE8A51C" w:rsidR="00B00716" w:rsidRPr="00914C18" w:rsidRDefault="00B00716" w:rsidP="00840EE1">
                                  <w:pPr>
                                    <w:ind w:firstLine="0"/>
                                    <w:jc w:val="center"/>
                                    <w:rPr>
                                      <w:b/>
                                      <w:bCs/>
                                      <w:sz w:val="32"/>
                                      <w:szCs w:val="28"/>
                                      <w:lang w:val="bg-BG"/>
                                    </w:rPr>
                                  </w:pPr>
                                  <w:r>
                                    <w:rPr>
                                      <w:b/>
                                      <w:bCs/>
                                      <w:szCs w:val="24"/>
                                      <w:lang w:val="bg-BG"/>
                                    </w:rPr>
                                    <w:t xml:space="preserve">№ 91522086005-9 </w:t>
                                  </w:r>
                                  <w:r>
                                    <w:rPr>
                                      <w:b/>
                                      <w:bCs/>
                                      <w:szCs w:val="24"/>
                                    </w:rPr>
                                    <w:t>at the time of departure</w:t>
                                  </w:r>
                                  <w:r>
                                    <w:rPr>
                                      <w:b/>
                                      <w:bCs/>
                                      <w:szCs w:val="24"/>
                                      <w:lang w:val="bg-BG"/>
                                    </w:rPr>
                                    <w:t xml:space="preserve"> (</w:t>
                                  </w:r>
                                  <w:r>
                                    <w:rPr>
                                      <w:b/>
                                      <w:bCs/>
                                      <w:szCs w:val="24"/>
                                    </w:rPr>
                                    <w:t>green</w:t>
                                  </w:r>
                                  <w:r>
                                    <w:rPr>
                                      <w:b/>
                                      <w:bCs/>
                                      <w:szCs w:val="24"/>
                                      <w:lang w:val="bg-BG"/>
                                    </w:rPr>
                                    <w:t>), reaching maximum speed and fast stopping (</w:t>
                                  </w:r>
                                  <w:r>
                                    <w:rPr>
                                      <w:b/>
                                      <w:bCs/>
                                      <w:szCs w:val="24"/>
                                    </w:rPr>
                                    <w:t>yellow</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 name="Rectangle 19"/>
                          <wps:cNvSpPr/>
                          <wps:spPr>
                            <a:xfrm>
                              <a:off x="857252" y="1512985"/>
                              <a:ext cx="3963777" cy="66675"/>
                            </a:xfrm>
                            <a:prstGeom prst="rect">
                              <a:avLst/>
                            </a:prstGeom>
                            <a:solidFill>
                              <a:srgbClr val="00B05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 name="Rectangle 20"/>
                        <wps:cNvSpPr/>
                        <wps:spPr>
                          <a:xfrm>
                            <a:off x="841258" y="4666275"/>
                            <a:ext cx="3963670" cy="66675"/>
                          </a:xfrm>
                          <a:prstGeom prst="rect">
                            <a:avLst/>
                          </a:prstGeom>
                          <a:solidFill>
                            <a:srgbClr val="FFFF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859440" y="4808175"/>
                            <a:ext cx="3963670" cy="66675"/>
                          </a:xfrm>
                          <a:prstGeom prst="rect">
                            <a:avLst/>
                          </a:prstGeom>
                          <a:solidFill>
                            <a:srgbClr val="FFFF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ABF818" id="Group 14" o:spid="_x0000_s1153" style="position:absolute;left:0;text-align:left;margin-left:56.8pt;margin-top:19.5pt;width:386.5pt;height:516.75pt;z-index:252354560;mso-position-vertical-relative:page;mso-width-relative:margin;mso-height-relative:margin" coordorigin="4316" coordsize="50306,672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">
                <v:group id="Group 15" o:spid="_x0000_s1154" style="position:absolute;left:4316;width:50307;height:67274" coordorigin="4316" coordsize="50306,6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6" o:spid="_x0000_s1155" style="position:absolute;left:4316;width:50307;height:67274" coordorigin="-22677,6858" coordsize="87830,6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Picture 17" o:spid="_x0000_s1156" type="#_x0000_t75" style="position:absolute;left:-18573;top:6858;width:82316;height:53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">
                      <v:imagedata r:id="rId65" o:title="" croptop="16f" cropbottom="108f"/>
                      <v:path arrowok="t"/>
                    </v:shape>
                    <v:shape id="Text Box 18" o:spid="_x0000_s1157" type="#_x0000_t202" style="position:absolute;left:-22677;top:59976;width:87829;height:1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4E6116B3" w14:textId="43FE36E6" w:rsidR="00B00716" w:rsidRDefault="00B00716" w:rsidP="00840EE1">
                            <w:pPr>
                              <w:ind w:firstLine="0"/>
                              <w:jc w:val="center"/>
                              <w:rPr>
                                <w:b/>
                                <w:bCs/>
                                <w:szCs w:val="24"/>
                                <w:lang w:val="bg-BG"/>
                              </w:rPr>
                            </w:pPr>
                            <w:r>
                              <w:rPr>
                                <w:b/>
                                <w:bCs/>
                                <w:szCs w:val="24"/>
                              </w:rPr>
                              <w:t>Fig</w:t>
                            </w:r>
                            <w:r w:rsidRPr="00914C18">
                              <w:rPr>
                                <w:b/>
                                <w:bCs/>
                                <w:szCs w:val="24"/>
                                <w:lang w:val="bg-BG"/>
                              </w:rPr>
                              <w:t xml:space="preserve">. </w:t>
                            </w:r>
                            <w:r>
                              <w:rPr>
                                <w:b/>
                                <w:bCs/>
                                <w:szCs w:val="24"/>
                                <w:lang w:val="bg-BG"/>
                              </w:rPr>
                              <w:t>4.</w:t>
                            </w:r>
                            <w:r w:rsidRPr="00914C18">
                              <w:rPr>
                                <w:b/>
                                <w:bCs/>
                                <w:szCs w:val="24"/>
                                <w:lang w:val="bg-BG"/>
                              </w:rPr>
                              <w:t>1</w:t>
                            </w:r>
                            <w:r>
                              <w:rPr>
                                <w:b/>
                                <w:bCs/>
                                <w:szCs w:val="24"/>
                                <w:lang w:val="bg-BG"/>
                              </w:rPr>
                              <w:t xml:space="preserve">0. </w:t>
                            </w:r>
                            <w:r>
                              <w:rPr>
                                <w:b/>
                                <w:bCs/>
                                <w:szCs w:val="24"/>
                              </w:rPr>
                              <w:t>Table with data for movement of locomotive</w:t>
                            </w:r>
                            <w:r w:rsidRPr="00914C18">
                              <w:rPr>
                                <w:b/>
                                <w:bCs/>
                                <w:szCs w:val="24"/>
                                <w:lang w:val="bg-BG"/>
                              </w:rPr>
                              <w:t xml:space="preserve"> </w:t>
                            </w:r>
                          </w:p>
                          <w:p w14:paraId="4CF2EB85" w14:textId="6FE8A51C" w:rsidR="00B00716" w:rsidRPr="00914C18" w:rsidRDefault="00B00716" w:rsidP="00840EE1">
                            <w:pPr>
                              <w:ind w:firstLine="0"/>
                              <w:jc w:val="center"/>
                              <w:rPr>
                                <w:b/>
                                <w:bCs/>
                                <w:sz w:val="32"/>
                                <w:szCs w:val="28"/>
                                <w:lang w:val="bg-BG"/>
                              </w:rPr>
                            </w:pPr>
                            <w:r>
                              <w:rPr>
                                <w:b/>
                                <w:bCs/>
                                <w:szCs w:val="24"/>
                                <w:lang w:val="bg-BG"/>
                              </w:rPr>
                              <w:t xml:space="preserve">№ 91522086005-9 </w:t>
                            </w:r>
                            <w:r>
                              <w:rPr>
                                <w:b/>
                                <w:bCs/>
                                <w:szCs w:val="24"/>
                              </w:rPr>
                              <w:t>at the time of departure</w:t>
                            </w:r>
                            <w:r>
                              <w:rPr>
                                <w:b/>
                                <w:bCs/>
                                <w:szCs w:val="24"/>
                                <w:lang w:val="bg-BG"/>
                              </w:rPr>
                              <w:t xml:space="preserve"> (</w:t>
                            </w:r>
                            <w:r>
                              <w:rPr>
                                <w:b/>
                                <w:bCs/>
                                <w:szCs w:val="24"/>
                              </w:rPr>
                              <w:t>green</w:t>
                            </w:r>
                            <w:r>
                              <w:rPr>
                                <w:b/>
                                <w:bCs/>
                                <w:szCs w:val="24"/>
                                <w:lang w:val="bg-BG"/>
                              </w:rPr>
                              <w:t xml:space="preserve">), </w:t>
                            </w:r>
                            <w:proofErr w:type="spellStart"/>
                            <w:r>
                              <w:rPr>
                                <w:b/>
                                <w:bCs/>
                                <w:szCs w:val="24"/>
                                <w:lang w:val="bg-BG"/>
                              </w:rPr>
                              <w:t>reaching</w:t>
                            </w:r>
                            <w:proofErr w:type="spellEnd"/>
                            <w:r>
                              <w:rPr>
                                <w:b/>
                                <w:bCs/>
                                <w:szCs w:val="24"/>
                                <w:lang w:val="bg-BG"/>
                              </w:rPr>
                              <w:t xml:space="preserve"> </w:t>
                            </w:r>
                            <w:proofErr w:type="spellStart"/>
                            <w:r>
                              <w:rPr>
                                <w:b/>
                                <w:bCs/>
                                <w:szCs w:val="24"/>
                                <w:lang w:val="bg-BG"/>
                              </w:rPr>
                              <w:t>maximum</w:t>
                            </w:r>
                            <w:proofErr w:type="spellEnd"/>
                            <w:r>
                              <w:rPr>
                                <w:b/>
                                <w:bCs/>
                                <w:szCs w:val="24"/>
                                <w:lang w:val="bg-BG"/>
                              </w:rPr>
                              <w:t xml:space="preserve"> </w:t>
                            </w:r>
                            <w:proofErr w:type="spellStart"/>
                            <w:r>
                              <w:rPr>
                                <w:b/>
                                <w:bCs/>
                                <w:szCs w:val="24"/>
                                <w:lang w:val="bg-BG"/>
                              </w:rPr>
                              <w:t>speed</w:t>
                            </w:r>
                            <w:proofErr w:type="spellEnd"/>
                            <w:r>
                              <w:rPr>
                                <w:b/>
                                <w:bCs/>
                                <w:szCs w:val="24"/>
                                <w:lang w:val="bg-BG"/>
                              </w:rPr>
                              <w:t xml:space="preserve"> </w:t>
                            </w:r>
                            <w:proofErr w:type="spellStart"/>
                            <w:r>
                              <w:rPr>
                                <w:b/>
                                <w:bCs/>
                                <w:szCs w:val="24"/>
                                <w:lang w:val="bg-BG"/>
                              </w:rPr>
                              <w:t>and</w:t>
                            </w:r>
                            <w:proofErr w:type="spellEnd"/>
                            <w:r>
                              <w:rPr>
                                <w:b/>
                                <w:bCs/>
                                <w:szCs w:val="24"/>
                                <w:lang w:val="bg-BG"/>
                              </w:rPr>
                              <w:t xml:space="preserve"> </w:t>
                            </w:r>
                            <w:proofErr w:type="spellStart"/>
                            <w:r>
                              <w:rPr>
                                <w:b/>
                                <w:bCs/>
                                <w:szCs w:val="24"/>
                                <w:lang w:val="bg-BG"/>
                              </w:rPr>
                              <w:t>fast</w:t>
                            </w:r>
                            <w:proofErr w:type="spellEnd"/>
                            <w:r>
                              <w:rPr>
                                <w:b/>
                                <w:bCs/>
                                <w:szCs w:val="24"/>
                                <w:lang w:val="bg-BG"/>
                              </w:rPr>
                              <w:t xml:space="preserve"> </w:t>
                            </w:r>
                            <w:proofErr w:type="spellStart"/>
                            <w:r>
                              <w:rPr>
                                <w:b/>
                                <w:bCs/>
                                <w:szCs w:val="24"/>
                                <w:lang w:val="bg-BG"/>
                              </w:rPr>
                              <w:t>stopping</w:t>
                            </w:r>
                            <w:proofErr w:type="spellEnd"/>
                            <w:r>
                              <w:rPr>
                                <w:b/>
                                <w:bCs/>
                                <w:szCs w:val="24"/>
                                <w:lang w:val="bg-BG"/>
                              </w:rPr>
                              <w:t xml:space="preserve"> (</w:t>
                            </w:r>
                            <w:r>
                              <w:rPr>
                                <w:b/>
                                <w:bCs/>
                                <w:szCs w:val="24"/>
                              </w:rPr>
                              <w:t>yellow</w:t>
                            </w:r>
                            <w:r>
                              <w:rPr>
                                <w:b/>
                                <w:bCs/>
                                <w:szCs w:val="24"/>
                                <w:lang w:val="bg-BG"/>
                              </w:rPr>
                              <w:t>)</w:t>
                            </w:r>
                          </w:p>
                        </w:txbxContent>
                      </v:textbox>
                    </v:shape>
                  </v:group>
                  <v:rect id="Rectangle 19" o:spid="_x0000_s1158" style="position:absolute;left:8572;top:15129;width:39638;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" fillcolor="#00b050" stroked="f" strokeweight="2pt">
                    <v:fill opacity="32125f"/>
                  </v:rect>
                </v:group>
                <v:rect id="Rectangle 20" o:spid="_x0000_s1159" style="position:absolute;left:8412;top:46662;width:39637;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" fillcolor="yellow" stroked="f" strokeweight="2pt">
                  <v:fill opacity="32125f"/>
                </v:rect>
                <v:rect id="Rectangle 21" o:spid="_x0000_s1160" style="position:absolute;left:8594;top:48081;width:39637;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" fillcolor="yellow" stroked="f" strokeweight="2pt">
                  <v:fill opacity="32125f"/>
                </v:rect>
                <w10:wrap type="topAndBottom" anchory="page"/>
              </v:group>
            </w:pict>
          </mc:Fallback>
        </mc:AlternateContent>
      </w:r>
      <w:r w:rsidR="0017715D" w:rsidRPr="00BD7A11">
        <w:rPr>
          <w:noProof/>
          <w:lang w:val="bg-BG" w:eastAsia="bg-BG"/>
        </w:rPr>
        <mc:AlternateContent>
          <mc:Choice Requires="wpg">
            <w:drawing>
              <wp:anchor distT="0" distB="0" distL="114300" distR="114300" simplePos="0" relativeHeight="252357632" behindDoc="0" locked="0" layoutInCell="1" allowOverlap="1" wp14:anchorId="51EFBC7A" wp14:editId="50C744F3">
                <wp:simplePos x="0" y="0"/>
                <wp:positionH relativeFrom="column">
                  <wp:posOffset>600710</wp:posOffset>
                </wp:positionH>
                <wp:positionV relativeFrom="page">
                  <wp:posOffset>6333490</wp:posOffset>
                </wp:positionV>
                <wp:extent cx="4949825" cy="2793365"/>
                <wp:effectExtent l="0" t="0" r="3175" b="6985"/>
                <wp:wrapTopAndBottom/>
                <wp:docPr id="22" name="Group 22"/>
                <wp:cNvGraphicFramePr/>
                <a:graphic xmlns:a="http://schemas.openxmlformats.org/drawingml/2006/main">
                  <a:graphicData uri="http://schemas.microsoft.com/office/word/2010/wordprocessingGroup">
                    <wpg:wgp>
                      <wpg:cNvGrpSpPr/>
                      <wpg:grpSpPr>
                        <a:xfrm>
                          <a:off x="0" y="0"/>
                          <a:ext cx="4949825" cy="2793365"/>
                          <a:chOff x="431681" y="-485775"/>
                          <a:chExt cx="4949945" cy="2793936"/>
                        </a:xfrm>
                      </wpg:grpSpPr>
                      <wpg:grpSp>
                        <wpg:cNvPr id="23" name="Group 23"/>
                        <wpg:cNvGrpSpPr/>
                        <wpg:grpSpPr>
                          <a:xfrm>
                            <a:off x="431681" y="-485775"/>
                            <a:ext cx="4949945" cy="2793936"/>
                            <a:chOff x="-2267773" y="200025"/>
                            <a:chExt cx="8642171" cy="2793936"/>
                          </a:xfrm>
                        </wpg:grpSpPr>
                        <pic:pic xmlns:pic="http://schemas.openxmlformats.org/drawingml/2006/picture">
                          <pic:nvPicPr>
                            <pic:cNvPr id="24" name="Picture 24"/>
                            <pic:cNvPicPr>
                              <a:picLocks noChangeAspect="1"/>
                            </pic:cNvPicPr>
                          </pic:nvPicPr>
                          <pic:blipFill rotWithShape="1">
                            <a:blip r:embed="rId66" cstate="print">
                              <a:extLst>
                                <a:ext uri="{28A0092B-C50C-407E-A947-70E740481C1C}">
                                  <a14:useLocalDpi xmlns:a14="http://schemas.microsoft.com/office/drawing/2010/main" val="0"/>
                                </a:ext>
                              </a:extLst>
                            </a:blip>
                            <a:srcRect t="23" b="65263"/>
                            <a:stretch/>
                          </pic:blipFill>
                          <pic:spPr>
                            <a:xfrm>
                              <a:off x="-1857360" y="200025"/>
                              <a:ext cx="8231758" cy="2314575"/>
                            </a:xfrm>
                            <a:prstGeom prst="rect">
                              <a:avLst/>
                            </a:prstGeom>
                          </pic:spPr>
                        </pic:pic>
                        <wps:wsp>
                          <wps:cNvPr id="25" name="Text Box 25"/>
                          <wps:cNvSpPr txBox="1"/>
                          <wps:spPr>
                            <a:xfrm>
                              <a:off x="-2267773" y="2505075"/>
                              <a:ext cx="8642171" cy="488886"/>
                            </a:xfrm>
                            <a:prstGeom prst="rect">
                              <a:avLst/>
                            </a:prstGeom>
                            <a:solidFill>
                              <a:schemeClr val="lt1"/>
                            </a:solidFill>
                            <a:ln w="6350">
                              <a:noFill/>
                            </a:ln>
                          </wps:spPr>
                          <wps:txbx>
                            <w:txbxContent>
                              <w:p w14:paraId="4B9C70E1" w14:textId="12EE26A6" w:rsidR="00B00716" w:rsidRDefault="00B00716" w:rsidP="00914C18">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4.11. </w:t>
                                </w:r>
                                <w:r>
                                  <w:rPr>
                                    <w:b/>
                                    <w:bCs/>
                                    <w:szCs w:val="24"/>
                                  </w:rPr>
                                  <w:t>Table of movement data of locomotive</w:t>
                                </w:r>
                                <w:r w:rsidRPr="00914C18">
                                  <w:rPr>
                                    <w:b/>
                                    <w:bCs/>
                                    <w:szCs w:val="24"/>
                                    <w:lang w:val="bg-BG"/>
                                  </w:rPr>
                                  <w:t xml:space="preserve"> </w:t>
                                </w:r>
                              </w:p>
                              <w:p w14:paraId="2637F86E" w14:textId="5D087043" w:rsidR="00B00716" w:rsidRPr="00914C18" w:rsidRDefault="00B00716" w:rsidP="00914C18">
                                <w:pPr>
                                  <w:ind w:firstLine="0"/>
                                  <w:jc w:val="center"/>
                                  <w:rPr>
                                    <w:b/>
                                    <w:bCs/>
                                    <w:sz w:val="32"/>
                                    <w:szCs w:val="28"/>
                                    <w:lang w:val="bg-BG"/>
                                  </w:rPr>
                                </w:pPr>
                                <w:r>
                                  <w:rPr>
                                    <w:b/>
                                    <w:bCs/>
                                    <w:szCs w:val="24"/>
                                    <w:lang w:val="bg-BG"/>
                                  </w:rPr>
                                  <w:t xml:space="preserve">№ 91522086005-9 </w:t>
                                </w:r>
                                <w:r>
                                  <w:rPr>
                                    <w:b/>
                                    <w:bCs/>
                                    <w:szCs w:val="24"/>
                                  </w:rPr>
                                  <w:t>at the time of final stopping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 name="Rectangle 26"/>
                        <wps:cNvSpPr/>
                        <wps:spPr>
                          <a:xfrm>
                            <a:off x="857252" y="1598710"/>
                            <a:ext cx="3963777" cy="66675"/>
                          </a:xfrm>
                          <a:prstGeom prst="rect">
                            <a:avLst/>
                          </a:prstGeom>
                          <a:solidFill>
                            <a:srgbClr val="FF00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EFBC7A" id="Group 22" o:spid="_x0000_s1161" style="position:absolute;left:0;text-align:left;margin-left:47.3pt;margin-top:498.7pt;width:389.75pt;height:219.95pt;z-index:252357632;mso-position-vertical-relative:page" coordorigin="4316,-4857" coordsize="49499,27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2gAIAQAAAD8A9V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sn/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z&#10;bjwxaC7iQQRbTBOSPKTBIeAA4x1GTj6n1rS/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H2a8/57Q/+A7/APyRR9mvP+e0P/gO/wD8kUfZrz/ntD/4Dv8A/JFH&#10;2a8/57Q/+A7/APyRR9mvP+e0P/gO/wD8kUfZrz/ntD/4Dv8A/JFH2a8/57Q/+A7/APyRR9mvP+e0&#10;P/gO/wD8kVXfSbt5VuDNFuRHUD7O+MOUJ/5b9fkGPx/Cx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W9Jsf7Phjts7vKjRM4xnaoGcZOM49at0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">
                <v:group id="Group 23" o:spid="_x0000_s1162" style="position:absolute;left:4316;top:-4857;width:49500;height:27938" coordorigin="-22677,2000" coordsize="86421,2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Picture 24" o:spid="_x0000_s1163" type="#_x0000_t75" style="position:absolute;left:-18573;top:2000;width:82316;height:23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">
                    <v:imagedata r:id="rId67" o:title="" croptop="15f" cropbottom="42771f"/>
                    <v:path arrowok="t"/>
                  </v:shape>
                  <v:shape id="Text Box 25" o:spid="_x0000_s1164" type="#_x0000_t202" style="position:absolute;left:-22677;top:25050;width:86420;height:4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9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" fillcolor="white [3201]" stroked="f" strokeweight=".5pt">
                    <v:textbox>
                      <w:txbxContent>
                        <w:p w14:paraId="4B9C70E1" w14:textId="12EE26A6" w:rsidR="00B00716" w:rsidRDefault="00B00716" w:rsidP="00914C18">
                          <w:pPr>
                            <w:ind w:firstLine="0"/>
                            <w:jc w:val="center"/>
                            <w:rPr>
                              <w:b/>
                              <w:bCs/>
                              <w:szCs w:val="24"/>
                              <w:lang w:val="bg-BG"/>
                            </w:rPr>
                          </w:pPr>
                          <w:r>
                            <w:rPr>
                              <w:b/>
                              <w:bCs/>
                              <w:szCs w:val="24"/>
                            </w:rPr>
                            <w:t>Fig</w:t>
                          </w:r>
                          <w:r w:rsidRPr="00914C18">
                            <w:rPr>
                              <w:b/>
                              <w:bCs/>
                              <w:szCs w:val="24"/>
                              <w:lang w:val="bg-BG"/>
                            </w:rPr>
                            <w:t xml:space="preserve">. </w:t>
                          </w:r>
                          <w:r>
                            <w:rPr>
                              <w:b/>
                              <w:bCs/>
                              <w:szCs w:val="24"/>
                              <w:lang w:val="bg-BG"/>
                            </w:rPr>
                            <w:t xml:space="preserve">4.11. </w:t>
                          </w:r>
                          <w:r>
                            <w:rPr>
                              <w:b/>
                              <w:bCs/>
                              <w:szCs w:val="24"/>
                            </w:rPr>
                            <w:t>Table of movement data of locomotive</w:t>
                          </w:r>
                          <w:r w:rsidRPr="00914C18">
                            <w:rPr>
                              <w:b/>
                              <w:bCs/>
                              <w:szCs w:val="24"/>
                              <w:lang w:val="bg-BG"/>
                            </w:rPr>
                            <w:t xml:space="preserve"> </w:t>
                          </w:r>
                        </w:p>
                        <w:p w14:paraId="2637F86E" w14:textId="5D087043" w:rsidR="00B00716" w:rsidRPr="00914C18" w:rsidRDefault="00B00716" w:rsidP="00914C18">
                          <w:pPr>
                            <w:ind w:firstLine="0"/>
                            <w:jc w:val="center"/>
                            <w:rPr>
                              <w:b/>
                              <w:bCs/>
                              <w:sz w:val="32"/>
                              <w:szCs w:val="28"/>
                              <w:lang w:val="bg-BG"/>
                            </w:rPr>
                          </w:pPr>
                          <w:r>
                            <w:rPr>
                              <w:b/>
                              <w:bCs/>
                              <w:szCs w:val="24"/>
                              <w:lang w:val="bg-BG"/>
                            </w:rPr>
                            <w:t xml:space="preserve">№ 91522086005-9 </w:t>
                          </w:r>
                          <w:r>
                            <w:rPr>
                              <w:b/>
                              <w:bCs/>
                              <w:szCs w:val="24"/>
                            </w:rPr>
                            <w:t>at the time of final stopping</w:t>
                          </w:r>
                        </w:p>
                      </w:txbxContent>
                    </v:textbox>
                  </v:shape>
                </v:group>
                <v:rect id="Rectangle 26" o:spid="_x0000_s1165" style="position:absolute;left:8572;top:15987;width:39638;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" fillcolor="red" stroked="f" strokeweight="2pt">
                  <v:fill opacity="32125f"/>
                </v:rect>
                <w10:wrap type="topAndBottom" anchory="page"/>
              </v:group>
            </w:pict>
          </mc:Fallback>
        </mc:AlternateContent>
      </w:r>
    </w:p>
    <w:p w14:paraId="7381E02C" w14:textId="1B229D04" w:rsidR="00877588" w:rsidRPr="00BD7A11" w:rsidRDefault="00877588" w:rsidP="00840EE1">
      <w:pPr>
        <w:rPr>
          <w:lang w:val="en-GB"/>
        </w:rPr>
      </w:pPr>
      <w:r w:rsidRPr="00BD7A11">
        <w:rPr>
          <w:lang w:val="en-GB"/>
        </w:rPr>
        <w:lastRenderedPageBreak/>
        <w:t>The presence of recording cameras on both front sides of the locomotive № 91522086005-9 provides additional information about the movement of the two trains and presents visually the events leading up to the accident. The analysis of the recording of the CAM 3 camera for the locomotive movement shows that the two trains were established/settled respectively: DFT № 20691 on the 8</w:t>
      </w:r>
      <w:r w:rsidRPr="00BD7A11">
        <w:rPr>
          <w:vertAlign w:val="superscript"/>
          <w:lang w:val="en-GB"/>
        </w:rPr>
        <w:t xml:space="preserve">th </w:t>
      </w:r>
      <w:r w:rsidRPr="00BD7A11">
        <w:rPr>
          <w:lang w:val="en-GB"/>
        </w:rPr>
        <w:t xml:space="preserve"> track and DFT № 20698 on the 9</w:t>
      </w:r>
      <w:r w:rsidRPr="00BD7A11">
        <w:rPr>
          <w:vertAlign w:val="superscript"/>
          <w:lang w:val="en-GB"/>
        </w:rPr>
        <w:t>th</w:t>
      </w:r>
      <w:r w:rsidRPr="00BD7A11">
        <w:rPr>
          <w:lang w:val="en-GB"/>
        </w:rPr>
        <w:t xml:space="preserve"> track at Iliyantsi station, as the locomotive of DFT № 20698 is at the same level with the first wagon of the DFT № 20691, i.e. all DFT № 20691 locomotives were </w:t>
      </w:r>
      <w:r w:rsidR="00B00716" w:rsidRPr="00BD7A11">
        <w:rPr>
          <w:lang w:val="en-GB"/>
        </w:rPr>
        <w:t xml:space="preserve">ahead of it. At 03:28:03 a.m. </w:t>
      </w:r>
      <w:r w:rsidRPr="00BD7A11">
        <w:rPr>
          <w:lang w:val="en-GB"/>
        </w:rPr>
        <w:t xml:space="preserve">on the clock of the recording </w:t>
      </w:r>
      <w:r w:rsidR="00B00716" w:rsidRPr="00BD7A11">
        <w:rPr>
          <w:lang w:val="en-GB"/>
        </w:rPr>
        <w:t>camera,</w:t>
      </w:r>
      <w:r w:rsidRPr="00BD7A11">
        <w:rPr>
          <w:lang w:val="en-GB"/>
        </w:rPr>
        <w:t xml:space="preserve"> a permitting indication was given a</w:t>
      </w:r>
      <w:r w:rsidR="00B00716" w:rsidRPr="00BD7A11">
        <w:rPr>
          <w:lang w:val="en-GB"/>
        </w:rPr>
        <w:t>t the exit ground semaphore for the 8</w:t>
      </w:r>
      <w:r w:rsidR="00B00716" w:rsidRPr="00BD7A11">
        <w:rPr>
          <w:vertAlign w:val="superscript"/>
          <w:lang w:val="en-GB"/>
        </w:rPr>
        <w:t>th</w:t>
      </w:r>
      <w:r w:rsidR="00B00716" w:rsidRPr="00BD7A11">
        <w:rPr>
          <w:lang w:val="en-GB"/>
        </w:rPr>
        <w:t xml:space="preserve"> </w:t>
      </w:r>
      <w:r w:rsidRPr="00BD7A11">
        <w:rPr>
          <w:lang w:val="en-GB"/>
        </w:rPr>
        <w:t xml:space="preserve">track. At 03:28:56 </w:t>
      </w:r>
      <w:r w:rsidR="00B00716" w:rsidRPr="00BD7A11">
        <w:rPr>
          <w:lang w:val="en-GB"/>
        </w:rPr>
        <w:t>a.m. the composition of DFT</w:t>
      </w:r>
      <w:r w:rsidRPr="00BD7A11">
        <w:rPr>
          <w:lang w:val="en-GB"/>
        </w:rPr>
        <w:t xml:space="preserve"> № 20691 moved slightly forward, then relaxed backwards - movements that show that the locomotive driver of the leading l</w:t>
      </w:r>
      <w:r w:rsidR="00B00716" w:rsidRPr="00BD7A11">
        <w:rPr>
          <w:lang w:val="en-GB"/>
        </w:rPr>
        <w:t xml:space="preserve">ocomotive № 91522086001-8 made </w:t>
      </w:r>
      <w:r w:rsidRPr="00BD7A11">
        <w:rPr>
          <w:lang w:val="en-GB"/>
        </w:rPr>
        <w:t xml:space="preserve">several attempts to start and "stretch" the train and at 03:29:28 </w:t>
      </w:r>
      <w:r w:rsidR="00B00716" w:rsidRPr="00BD7A11">
        <w:rPr>
          <w:lang w:val="en-GB"/>
        </w:rPr>
        <w:t xml:space="preserve">a.m. DFT № 20691 finally started, gradually </w:t>
      </w:r>
      <w:r w:rsidRPr="00BD7A11">
        <w:rPr>
          <w:lang w:val="en-GB"/>
        </w:rPr>
        <w:t>to increase its speed.</w:t>
      </w:r>
    </w:p>
    <w:p w14:paraId="6A398072" w14:textId="5DDEC74F" w:rsidR="00B00716" w:rsidRPr="00BD7A11" w:rsidRDefault="00B00716" w:rsidP="008C2AAA">
      <w:pPr>
        <w:rPr>
          <w:lang w:val="en-GB"/>
        </w:rPr>
      </w:pPr>
      <w:r w:rsidRPr="00BD7A11">
        <w:rPr>
          <w:lang w:val="en-GB"/>
        </w:rPr>
        <w:t>At 03:30:02 a.m., on the DFT clock, the locomotive driver of locomotive № 91522086005-9 turned on the searchlight and at 03:30:04 a.m. left without receiving a permit from the exit semaphore, and an order to leave from the traffic manager on-duty in Iliyantsi station. At 03:30:19 a.m., 17 seconds after departure, locomotive № 91522086005-9 reached a speed of 6.2 km/h, catching up with the speed of DFT № 20691, currently moving on the 8</w:t>
      </w:r>
      <w:r w:rsidRPr="00BD7A11">
        <w:rPr>
          <w:vertAlign w:val="superscript"/>
          <w:lang w:val="en-GB"/>
        </w:rPr>
        <w:t>th</w:t>
      </w:r>
      <w:r w:rsidRPr="00BD7A11">
        <w:rPr>
          <w:lang w:val="en-GB"/>
        </w:rPr>
        <w:t xml:space="preserve"> track. In that way, DFT № 20698 reached a speed of 32.5 km/h in 55 seconds, measured by the DVR. The speed and acceleration of the train, resulting from the high traction of the locomotive, allow</w:t>
      </w:r>
      <w:r w:rsidR="00DE4366" w:rsidRPr="00BD7A11">
        <w:rPr>
          <w:lang w:val="en-GB"/>
        </w:rPr>
        <w:t>ed DFT</w:t>
      </w:r>
      <w:r w:rsidRPr="00BD7A11">
        <w:rPr>
          <w:lang w:val="en-GB"/>
        </w:rPr>
        <w:t xml:space="preserve"> № 20698 to catch up with the mo</w:t>
      </w:r>
      <w:r w:rsidR="00DE4366" w:rsidRPr="00BD7A11">
        <w:rPr>
          <w:lang w:val="en-GB"/>
        </w:rPr>
        <w:t>ving at a lower speed on the 8</w:t>
      </w:r>
      <w:r w:rsidR="00DE4366" w:rsidRPr="00BD7A11">
        <w:rPr>
          <w:vertAlign w:val="superscript"/>
          <w:lang w:val="en-GB"/>
        </w:rPr>
        <w:t>th</w:t>
      </w:r>
      <w:r w:rsidR="00DE4366" w:rsidRPr="00BD7A11">
        <w:rPr>
          <w:lang w:val="en-GB"/>
        </w:rPr>
        <w:t xml:space="preserve"> track DFT</w:t>
      </w:r>
      <w:r w:rsidRPr="00BD7A11">
        <w:rPr>
          <w:lang w:val="en-GB"/>
        </w:rPr>
        <w:t xml:space="preserve"> № 20691 and in the area o</w:t>
      </w:r>
      <w:r w:rsidR="00DE4366" w:rsidRPr="00BD7A11">
        <w:rPr>
          <w:lang w:val="en-GB"/>
        </w:rPr>
        <w:t>f switch</w:t>
      </w:r>
      <w:r w:rsidRPr="00BD7A11">
        <w:rPr>
          <w:lang w:val="en-GB"/>
        </w:rPr>
        <w:t xml:space="preserve"> № 39 oversized</w:t>
      </w:r>
      <w:r w:rsidR="00DE4366" w:rsidRPr="00BD7A11">
        <w:rPr>
          <w:lang w:val="en-GB"/>
        </w:rPr>
        <w:t xml:space="preserve"> locomotive № 9152208600 -9 hit</w:t>
      </w:r>
      <w:r w:rsidRPr="00BD7A11">
        <w:rPr>
          <w:lang w:val="en-GB"/>
        </w:rPr>
        <w:t xml:space="preserve"> a rib </w:t>
      </w:r>
      <w:r w:rsidR="00DE4366" w:rsidRPr="00BD7A11">
        <w:rPr>
          <w:lang w:val="en-GB"/>
        </w:rPr>
        <w:t xml:space="preserve">of </w:t>
      </w:r>
      <w:r w:rsidRPr="00BD7A11">
        <w:rPr>
          <w:lang w:val="en-GB"/>
        </w:rPr>
        <w:t>locomotive № 91522086001-8, as a result of which both locomotives derail</w:t>
      </w:r>
      <w:r w:rsidR="00DE4366" w:rsidRPr="00BD7A11">
        <w:rPr>
          <w:lang w:val="en-GB"/>
        </w:rPr>
        <w:t>ed</w:t>
      </w:r>
      <w:r w:rsidRPr="00BD7A11">
        <w:rPr>
          <w:lang w:val="en-GB"/>
        </w:rPr>
        <w:t>.</w:t>
      </w:r>
    </w:p>
    <w:p w14:paraId="5CC81D6E" w14:textId="524E24AB" w:rsidR="00A62F95" w:rsidRPr="00BD7A11" w:rsidRDefault="00A62F95" w:rsidP="0012247B">
      <w:pPr>
        <w:pStyle w:val="ab"/>
        <w:numPr>
          <w:ilvl w:val="3"/>
          <w:numId w:val="8"/>
        </w:numPr>
        <w:spacing w:before="120"/>
        <w:ind w:left="709" w:firstLine="0"/>
        <w:contextualSpacing w:val="0"/>
        <w:rPr>
          <w:i/>
          <w:iCs/>
          <w:lang w:val="en-GB"/>
        </w:rPr>
      </w:pPr>
      <w:r w:rsidRPr="00BD7A11">
        <w:rPr>
          <w:iCs/>
          <w:lang w:val="en-GB"/>
        </w:rPr>
        <w:t xml:space="preserve"> </w:t>
      </w:r>
      <w:r w:rsidR="00612039" w:rsidRPr="00BD7A11">
        <w:rPr>
          <w:i/>
          <w:iCs/>
          <w:lang w:val="en-GB"/>
        </w:rPr>
        <w:t>Analysis of the human factor of the locomotive staff</w:t>
      </w:r>
      <w:r w:rsidR="00CA5886" w:rsidRPr="00BD7A11">
        <w:rPr>
          <w:i/>
          <w:iCs/>
          <w:lang w:val="en-GB"/>
        </w:rPr>
        <w:t>.</w:t>
      </w:r>
      <w:r w:rsidR="00D43103" w:rsidRPr="00BD7A11">
        <w:rPr>
          <w:i/>
          <w:iCs/>
          <w:lang w:val="en-GB"/>
        </w:rPr>
        <w:t xml:space="preserve"> </w:t>
      </w:r>
    </w:p>
    <w:p w14:paraId="1EB4E48E" w14:textId="6A2FE80E" w:rsidR="00612039" w:rsidRPr="00BD7A11" w:rsidRDefault="00612039" w:rsidP="00662686">
      <w:pPr>
        <w:rPr>
          <w:iCs/>
          <w:lang w:val="en-GB"/>
        </w:rPr>
      </w:pPr>
      <w:r w:rsidRPr="00BD7A11">
        <w:rPr>
          <w:iCs/>
          <w:lang w:val="en-GB"/>
        </w:rPr>
        <w:t>The surveyed locomotive staff has many years of experience in this position, with no evidence of disciplinary violations in terms of compliance with the traffic safety rules. Compared to the psychological research conducted in 2019, there is no decline and deficits in terms of the studied indicators and professionally significant qualities.</w:t>
      </w:r>
    </w:p>
    <w:p w14:paraId="5B651830" w14:textId="666B657E" w:rsidR="00BE7BAE" w:rsidRPr="00BD7A11" w:rsidRDefault="005F4751" w:rsidP="00BE7BAE">
      <w:pPr>
        <w:pStyle w:val="ab"/>
        <w:ind w:left="0"/>
        <w:rPr>
          <w:b/>
          <w:bCs/>
          <w:iCs/>
          <w:lang w:val="en-GB"/>
        </w:rPr>
      </w:pPr>
      <w:r w:rsidRPr="00BD7A11">
        <w:rPr>
          <w:b/>
          <w:iCs/>
          <w:lang w:val="en-GB"/>
        </w:rPr>
        <w:t>1.</w:t>
      </w:r>
      <w:r w:rsidRPr="00BD7A11">
        <w:rPr>
          <w:iCs/>
          <w:lang w:val="en-GB"/>
        </w:rPr>
        <w:t xml:space="preserve"> </w:t>
      </w:r>
      <w:r w:rsidR="00612039" w:rsidRPr="00BD7A11">
        <w:rPr>
          <w:b/>
          <w:bCs/>
          <w:iCs/>
          <w:lang w:val="en-GB"/>
        </w:rPr>
        <w:t>Social factors</w:t>
      </w:r>
      <w:r w:rsidRPr="00BD7A11">
        <w:rPr>
          <w:b/>
          <w:bCs/>
          <w:iCs/>
          <w:lang w:val="en-GB"/>
        </w:rPr>
        <w:t>.</w:t>
      </w:r>
    </w:p>
    <w:p w14:paraId="6094DBF9" w14:textId="50A36949" w:rsidR="00612039" w:rsidRPr="00BD7A11" w:rsidRDefault="00612039" w:rsidP="00612039">
      <w:pPr>
        <w:pStyle w:val="ab"/>
        <w:ind w:left="0"/>
        <w:rPr>
          <w:iCs/>
          <w:lang w:val="en-GB"/>
        </w:rPr>
      </w:pPr>
      <w:r w:rsidRPr="00BD7A11">
        <w:rPr>
          <w:iCs/>
          <w:lang w:val="en-GB"/>
        </w:rPr>
        <w:t>It was established negative impact of unhealthy climate in the team during the shifts, conflicts with colleagues, lack of character compatibility, which increases the risk of emergencies or mistakes.</w:t>
      </w:r>
    </w:p>
    <w:p w14:paraId="4D3DA099" w14:textId="49C7C270" w:rsidR="00612039" w:rsidRPr="00BD7A11" w:rsidRDefault="00612039" w:rsidP="00612039">
      <w:pPr>
        <w:pStyle w:val="ab"/>
        <w:ind w:left="0"/>
        <w:rPr>
          <w:iCs/>
          <w:lang w:val="en-GB"/>
        </w:rPr>
      </w:pPr>
      <w:r w:rsidRPr="00BD7A11">
        <w:rPr>
          <w:iCs/>
          <w:lang w:val="en-GB"/>
        </w:rPr>
        <w:t>The two-year period of living in a COVID pandemic may have triggered a subconscious accumulation of negative emotional stress due to fear of growing sick and dead, as well as the loss of loved ones from the disease. There is no information about family conflicts.</w:t>
      </w:r>
    </w:p>
    <w:p w14:paraId="41A66D90" w14:textId="4A672A34" w:rsidR="00BE7BAE" w:rsidRPr="00BD7A11" w:rsidRDefault="00BE7BAE" w:rsidP="00BE7BAE">
      <w:pPr>
        <w:pStyle w:val="ab"/>
        <w:ind w:left="0"/>
        <w:rPr>
          <w:b/>
          <w:bCs/>
          <w:iCs/>
          <w:lang w:val="en-GB"/>
        </w:rPr>
      </w:pPr>
      <w:r w:rsidRPr="00BD7A11">
        <w:rPr>
          <w:b/>
          <w:iCs/>
          <w:lang w:val="en-GB"/>
        </w:rPr>
        <w:t>2.</w:t>
      </w:r>
      <w:r w:rsidRPr="00BD7A11">
        <w:rPr>
          <w:iCs/>
          <w:lang w:val="en-GB"/>
        </w:rPr>
        <w:t xml:space="preserve"> </w:t>
      </w:r>
      <w:r w:rsidR="00612039" w:rsidRPr="00BD7A11">
        <w:rPr>
          <w:b/>
          <w:bCs/>
          <w:iCs/>
          <w:lang w:val="en-GB"/>
        </w:rPr>
        <w:t>Professional factors, which have a direct impact on the work</w:t>
      </w:r>
      <w:r w:rsidR="005F4751" w:rsidRPr="00BD7A11">
        <w:rPr>
          <w:b/>
          <w:bCs/>
          <w:iCs/>
          <w:lang w:val="en-GB"/>
        </w:rPr>
        <w:t>.</w:t>
      </w:r>
    </w:p>
    <w:p w14:paraId="6379A58A" w14:textId="77777777" w:rsidR="00D6418B" w:rsidRPr="00BD7A11" w:rsidRDefault="00D6418B" w:rsidP="00D6418B">
      <w:pPr>
        <w:pStyle w:val="ab"/>
        <w:ind w:left="0"/>
        <w:rPr>
          <w:iCs/>
          <w:lang w:val="en-GB"/>
        </w:rPr>
      </w:pPr>
      <w:r w:rsidRPr="00BD7A11">
        <w:rPr>
          <w:iCs/>
          <w:lang w:val="en-GB"/>
        </w:rPr>
        <w:t>Sufficiently high level of professionally important cognitive processes and abilities to make sense of the conditions in the work environment.</w:t>
      </w:r>
    </w:p>
    <w:p w14:paraId="4CD094B2" w14:textId="77777777" w:rsidR="00D6418B" w:rsidRPr="00BD7A11" w:rsidRDefault="00D6418B" w:rsidP="00D6418B">
      <w:pPr>
        <w:pStyle w:val="ab"/>
        <w:ind w:left="0"/>
        <w:rPr>
          <w:iCs/>
          <w:lang w:val="en-GB"/>
        </w:rPr>
      </w:pPr>
      <w:r w:rsidRPr="00BD7A11">
        <w:rPr>
          <w:iCs/>
          <w:lang w:val="en-GB"/>
        </w:rPr>
        <w:t>Sufficiently high level of emotional and volitional stability for the performed professional activity.</w:t>
      </w:r>
    </w:p>
    <w:p w14:paraId="78E54A46" w14:textId="77777777" w:rsidR="00D6418B" w:rsidRPr="00BD7A11" w:rsidRDefault="00D6418B" w:rsidP="00D6418B">
      <w:pPr>
        <w:pStyle w:val="ab"/>
        <w:ind w:left="0"/>
        <w:rPr>
          <w:iCs/>
          <w:lang w:val="en-GB"/>
        </w:rPr>
      </w:pPr>
      <w:r w:rsidRPr="00BD7A11">
        <w:rPr>
          <w:iCs/>
          <w:lang w:val="en-GB"/>
        </w:rPr>
        <w:t>Sufficiently high level of physical qualities and motor skills that are professionally important for the activity.</w:t>
      </w:r>
    </w:p>
    <w:p w14:paraId="0F5F68ED" w14:textId="19802A10" w:rsidR="00D6418B" w:rsidRPr="00BD7A11" w:rsidRDefault="00D6418B" w:rsidP="00D6418B">
      <w:pPr>
        <w:pStyle w:val="ab"/>
        <w:ind w:left="0"/>
        <w:rPr>
          <w:iCs/>
          <w:lang w:val="en-GB"/>
        </w:rPr>
      </w:pPr>
      <w:r w:rsidRPr="00BD7A11">
        <w:rPr>
          <w:iCs/>
          <w:lang w:val="en-GB"/>
        </w:rPr>
        <w:t>The negative impact of the poor organization of the work regime and unfavourable conditions for rest and meal;</w:t>
      </w:r>
    </w:p>
    <w:p w14:paraId="5A490B90" w14:textId="39E8BA92" w:rsidR="00D6418B" w:rsidRPr="00BD7A11" w:rsidRDefault="00D6418B" w:rsidP="00D6418B">
      <w:pPr>
        <w:pStyle w:val="ab"/>
        <w:ind w:left="0"/>
        <w:rPr>
          <w:iCs/>
          <w:lang w:val="en-GB"/>
        </w:rPr>
      </w:pPr>
      <w:r w:rsidRPr="00BD7A11">
        <w:rPr>
          <w:iCs/>
          <w:lang w:val="en-GB"/>
        </w:rPr>
        <w:t>Lack of established good practices for establishing and maintaining contacts in business and personal terms between the locomot</w:t>
      </w:r>
      <w:r w:rsidR="00530153" w:rsidRPr="00BD7A11">
        <w:rPr>
          <w:iCs/>
          <w:lang w:val="en-GB"/>
        </w:rPr>
        <w:t>ive staff in the railway undertaking</w:t>
      </w:r>
      <w:r w:rsidRPr="00BD7A11">
        <w:rPr>
          <w:iCs/>
          <w:lang w:val="en-GB"/>
        </w:rPr>
        <w:t>.</w:t>
      </w:r>
    </w:p>
    <w:p w14:paraId="260CFF09" w14:textId="3F4D6762" w:rsidR="00D6418B" w:rsidRPr="00BD7A11" w:rsidRDefault="00D6418B" w:rsidP="00D6418B">
      <w:pPr>
        <w:pStyle w:val="ab"/>
        <w:ind w:left="0"/>
        <w:rPr>
          <w:iCs/>
          <w:lang w:val="en-GB"/>
        </w:rPr>
      </w:pPr>
      <w:r w:rsidRPr="00BD7A11">
        <w:rPr>
          <w:iCs/>
          <w:lang w:val="en-GB"/>
        </w:rPr>
        <w:t>Long-term exposure to threshold factors accompanying the activity: noise, vibration, electromagnetic radiation, vestibular loads;</w:t>
      </w:r>
    </w:p>
    <w:p w14:paraId="0799A852" w14:textId="5832659C" w:rsidR="005F4751" w:rsidRPr="00BD7A11" w:rsidRDefault="00530153" w:rsidP="0012247B">
      <w:pPr>
        <w:pStyle w:val="ab"/>
        <w:numPr>
          <w:ilvl w:val="0"/>
          <w:numId w:val="11"/>
        </w:numPr>
        <w:tabs>
          <w:tab w:val="left" w:pos="993"/>
        </w:tabs>
        <w:ind w:hanging="11"/>
        <w:rPr>
          <w:b/>
          <w:bCs/>
          <w:iCs/>
          <w:lang w:val="en-GB"/>
        </w:rPr>
      </w:pPr>
      <w:r w:rsidRPr="00BD7A11">
        <w:rPr>
          <w:b/>
          <w:bCs/>
          <w:iCs/>
          <w:lang w:val="en-GB"/>
        </w:rPr>
        <w:t>Psychological factors that have impact on the professional qualities</w:t>
      </w:r>
      <w:r w:rsidR="005F4751" w:rsidRPr="00BD7A11">
        <w:rPr>
          <w:b/>
          <w:bCs/>
          <w:iCs/>
          <w:lang w:val="en-GB"/>
        </w:rPr>
        <w:t>.</w:t>
      </w:r>
    </w:p>
    <w:p w14:paraId="7C052D48" w14:textId="0E7B1611" w:rsidR="00E23D7C" w:rsidRPr="00BD7A11" w:rsidRDefault="00E23D7C" w:rsidP="00E23D7C">
      <w:pPr>
        <w:pStyle w:val="ab"/>
        <w:ind w:left="0"/>
        <w:rPr>
          <w:iCs/>
          <w:lang w:val="en-GB"/>
        </w:rPr>
      </w:pPr>
      <w:r w:rsidRPr="00BD7A11">
        <w:rPr>
          <w:iCs/>
          <w:lang w:val="en-GB"/>
        </w:rPr>
        <w:t>Lack of established practices for creating team compatibility between locomotive crews in the preparation of work schedules, often having to work with colleagues who have conflicting characters and behaviour, which leads to the accumulation of emotional hostility.</w:t>
      </w:r>
    </w:p>
    <w:p w14:paraId="6DA70FE0" w14:textId="77777777" w:rsidR="00E23D7C" w:rsidRPr="00BD7A11" w:rsidRDefault="00E23D7C" w:rsidP="00E23D7C">
      <w:pPr>
        <w:pStyle w:val="ab"/>
        <w:ind w:left="0"/>
        <w:rPr>
          <w:iCs/>
          <w:lang w:val="en-GB"/>
        </w:rPr>
      </w:pPr>
      <w:r w:rsidRPr="00BD7A11">
        <w:rPr>
          <w:iCs/>
          <w:lang w:val="en-GB"/>
        </w:rPr>
        <w:lastRenderedPageBreak/>
        <w:t>Wrong decisions are explained by momentary distraction, distraction and overconfidence in the profession.</w:t>
      </w:r>
    </w:p>
    <w:p w14:paraId="3D18F3CB" w14:textId="58132D7F" w:rsidR="00E23D7C" w:rsidRPr="00BD7A11" w:rsidRDefault="00E23D7C" w:rsidP="00E23D7C">
      <w:pPr>
        <w:pStyle w:val="ab"/>
        <w:ind w:left="0"/>
        <w:rPr>
          <w:iCs/>
          <w:lang w:val="en-GB"/>
        </w:rPr>
      </w:pPr>
      <w:r w:rsidRPr="00BD7A11">
        <w:rPr>
          <w:iCs/>
          <w:lang w:val="en-GB"/>
        </w:rPr>
        <w:t xml:space="preserve">The disorganization of </w:t>
      </w:r>
      <w:r w:rsidR="003325A0" w:rsidRPr="00BD7A11">
        <w:rPr>
          <w:iCs/>
          <w:lang w:val="en-GB"/>
        </w:rPr>
        <w:t>behaviour</w:t>
      </w:r>
      <w:r w:rsidRPr="00BD7A11">
        <w:rPr>
          <w:iCs/>
          <w:lang w:val="en-GB"/>
        </w:rPr>
        <w:t xml:space="preserve"> in this case manifested itself as a situational loss of acquired skills that were brought to automatism (routine). The objectivity and critical thinking were violated, both in terms of their own actions and in assessing the adequacy of the actions of station staff.</w:t>
      </w:r>
    </w:p>
    <w:p w14:paraId="46FD9622" w14:textId="66555319" w:rsidR="00E23D7C" w:rsidRPr="00BD7A11" w:rsidRDefault="00E23D7C" w:rsidP="00E23D7C">
      <w:pPr>
        <w:pStyle w:val="ab"/>
        <w:ind w:left="0"/>
        <w:rPr>
          <w:iCs/>
          <w:lang w:val="en-GB"/>
        </w:rPr>
      </w:pPr>
      <w:r w:rsidRPr="00BD7A11">
        <w:rPr>
          <w:iCs/>
          <w:lang w:val="en-GB"/>
        </w:rPr>
        <w:t xml:space="preserve">It is always possible to have a breakdown in parameters such as self-control, clarity of perception and assessment of what is happening, performing actions and operations appropriate to the situation, and the factors that cause them </w:t>
      </w:r>
      <w:r w:rsidR="003325A0" w:rsidRPr="00BD7A11">
        <w:rPr>
          <w:iCs/>
          <w:lang w:val="en-GB"/>
        </w:rPr>
        <w:t>cannot</w:t>
      </w:r>
      <w:r w:rsidRPr="00BD7A11">
        <w:rPr>
          <w:iCs/>
          <w:lang w:val="en-GB"/>
        </w:rPr>
        <w:t xml:space="preserve"> be objectively determined. Such situations can be avoided if staff training is organized on the formation of mechanisms such as resilience to stress, development of personal stability and dynamic balance of the state, building and playing a subjective sense of control.</w:t>
      </w:r>
    </w:p>
    <w:p w14:paraId="4FD5D2ED" w14:textId="053DB5BD" w:rsidR="004C05F8" w:rsidRPr="00BD7A11" w:rsidRDefault="004338A0" w:rsidP="0012247B">
      <w:pPr>
        <w:pStyle w:val="ab"/>
        <w:numPr>
          <w:ilvl w:val="0"/>
          <w:numId w:val="11"/>
        </w:numPr>
        <w:tabs>
          <w:tab w:val="left" w:pos="993"/>
        </w:tabs>
        <w:ind w:hanging="11"/>
        <w:rPr>
          <w:b/>
          <w:bCs/>
          <w:iCs/>
          <w:lang w:val="en-GB"/>
        </w:rPr>
      </w:pPr>
      <w:r w:rsidRPr="00BD7A11">
        <w:rPr>
          <w:b/>
          <w:bCs/>
          <w:iCs/>
          <w:lang w:val="en-GB"/>
        </w:rPr>
        <w:t>Personal sphere</w:t>
      </w:r>
      <w:r w:rsidR="004C05F8" w:rsidRPr="00BD7A11">
        <w:rPr>
          <w:b/>
          <w:bCs/>
          <w:iCs/>
          <w:lang w:val="en-GB"/>
        </w:rPr>
        <w:t>.</w:t>
      </w:r>
    </w:p>
    <w:p w14:paraId="3E8973FC" w14:textId="2DC565B6" w:rsidR="00827F4C" w:rsidRPr="00BD7A11" w:rsidRDefault="00827F4C" w:rsidP="00827F4C">
      <w:pPr>
        <w:pStyle w:val="ab"/>
        <w:ind w:left="0"/>
        <w:rPr>
          <w:iCs/>
          <w:lang w:val="en-GB"/>
        </w:rPr>
      </w:pPr>
      <w:r w:rsidRPr="00BD7A11">
        <w:rPr>
          <w:iCs/>
          <w:lang w:val="en-GB"/>
        </w:rPr>
        <w:t>Stable extrovert, no evidence of impulsivity, conflict and unsociality, no psychopathological tendencies. He has high self-esteem and confidence in his own professional skills. Realistically and self-critically assesses the circumstances of the accident. Self-control is aimed at finding the causes of mistakes in oneself instead of shifting the focus to external circumstances, people professionally related to the accident.</w:t>
      </w:r>
    </w:p>
    <w:p w14:paraId="3A335480" w14:textId="12E85F57" w:rsidR="00827F4C" w:rsidRPr="00BD7A11" w:rsidRDefault="00827F4C" w:rsidP="00827F4C">
      <w:pPr>
        <w:pStyle w:val="ab"/>
        <w:ind w:left="0"/>
        <w:rPr>
          <w:iCs/>
          <w:lang w:val="en-GB"/>
        </w:rPr>
      </w:pPr>
      <w:r w:rsidRPr="00BD7A11">
        <w:rPr>
          <w:iCs/>
          <w:lang w:val="en-GB"/>
        </w:rPr>
        <w:t>From a psychological point of view, short-term distraction and inadequate assessment of the situation can be explained by factors from everyday life, such as work overload, social contacts, family relationships, illness etc.</w:t>
      </w:r>
    </w:p>
    <w:p w14:paraId="5E3D970D" w14:textId="4B20FF4A" w:rsidR="00827F4C" w:rsidRPr="00BD7A11" w:rsidRDefault="00827F4C" w:rsidP="00827F4C">
      <w:pPr>
        <w:pStyle w:val="ab"/>
        <w:ind w:left="0"/>
        <w:rPr>
          <w:iCs/>
          <w:lang w:val="en-GB"/>
        </w:rPr>
      </w:pPr>
      <w:r w:rsidRPr="00BD7A11">
        <w:rPr>
          <w:iCs/>
          <w:lang w:val="en-GB"/>
        </w:rPr>
        <w:t xml:space="preserve">Psychological research is prognostic for the professional </w:t>
      </w:r>
      <w:r w:rsidR="005F1088" w:rsidRPr="00BD7A11">
        <w:rPr>
          <w:iCs/>
          <w:lang w:val="en-GB"/>
        </w:rPr>
        <w:t>behaviour</w:t>
      </w:r>
      <w:r w:rsidRPr="00BD7A11">
        <w:rPr>
          <w:iCs/>
          <w:lang w:val="en-GB"/>
        </w:rPr>
        <w:t xml:space="preserve"> of the studied locomotive staff and gives conclusions about the presence or absence of certain professionally significant qualities, but is not a guarantee of their unconditional functioning and availability in the work process.</w:t>
      </w:r>
    </w:p>
    <w:p w14:paraId="6DC90519" w14:textId="4FB9D5C9" w:rsidR="00827F4C" w:rsidRPr="00BD7A11" w:rsidRDefault="00827F4C" w:rsidP="00827F4C">
      <w:pPr>
        <w:pStyle w:val="ab"/>
        <w:ind w:left="0"/>
        <w:rPr>
          <w:iCs/>
          <w:lang w:val="en-GB"/>
        </w:rPr>
      </w:pPr>
      <w:r w:rsidRPr="00BD7A11">
        <w:rPr>
          <w:iCs/>
          <w:lang w:val="en-GB"/>
        </w:rPr>
        <w:t xml:space="preserve">According to the surveyed locomotive staff, the head of transport to the company, </w:t>
      </w:r>
      <w:r w:rsidR="005F1088" w:rsidRPr="00BD7A11">
        <w:rPr>
          <w:iCs/>
          <w:lang w:val="en-GB"/>
        </w:rPr>
        <w:t>who brought the documents of DFT № 20698 on the 9</w:t>
      </w:r>
      <w:r w:rsidR="005F1088" w:rsidRPr="00BD7A11">
        <w:rPr>
          <w:iCs/>
          <w:vertAlign w:val="superscript"/>
          <w:lang w:val="en-GB"/>
        </w:rPr>
        <w:t>th</w:t>
      </w:r>
      <w:r w:rsidR="005F1088" w:rsidRPr="00BD7A11">
        <w:rPr>
          <w:iCs/>
          <w:lang w:val="en-GB"/>
        </w:rPr>
        <w:t xml:space="preserve"> </w:t>
      </w:r>
      <w:r w:rsidRPr="00BD7A11">
        <w:rPr>
          <w:iCs/>
          <w:lang w:val="en-GB"/>
        </w:rPr>
        <w:t>track, did not say that the two trai</w:t>
      </w:r>
      <w:r w:rsidR="005F1088" w:rsidRPr="00BD7A11">
        <w:rPr>
          <w:iCs/>
          <w:lang w:val="en-GB"/>
        </w:rPr>
        <w:t>ns were at their railway undertaking</w:t>
      </w:r>
      <w:r w:rsidRPr="00BD7A11">
        <w:rPr>
          <w:iCs/>
          <w:lang w:val="en-GB"/>
        </w:rPr>
        <w:t xml:space="preserve"> and were ready to leave, which would sharpen their attention. The train</w:t>
      </w:r>
      <w:r w:rsidR="005F1088" w:rsidRPr="00BD7A11">
        <w:rPr>
          <w:iCs/>
          <w:lang w:val="en-GB"/>
        </w:rPr>
        <w:t>, composed on the 8</w:t>
      </w:r>
      <w:r w:rsidR="005F1088" w:rsidRPr="00BD7A11">
        <w:rPr>
          <w:iCs/>
          <w:vertAlign w:val="superscript"/>
          <w:lang w:val="en-GB"/>
        </w:rPr>
        <w:t>th</w:t>
      </w:r>
      <w:r w:rsidR="005F1088" w:rsidRPr="00BD7A11">
        <w:rPr>
          <w:iCs/>
          <w:lang w:val="en-GB"/>
        </w:rPr>
        <w:t xml:space="preserve"> </w:t>
      </w:r>
      <w:r w:rsidRPr="00BD7A11">
        <w:rPr>
          <w:iCs/>
          <w:lang w:val="en-GB"/>
        </w:rPr>
        <w:t>track, obstructed visibility to</w:t>
      </w:r>
      <w:r w:rsidR="005F1088" w:rsidRPr="00BD7A11">
        <w:rPr>
          <w:iCs/>
          <w:lang w:val="en-GB"/>
        </w:rPr>
        <w:t xml:space="preserve"> the platform and the building </w:t>
      </w:r>
      <w:r w:rsidRPr="00BD7A11">
        <w:rPr>
          <w:iCs/>
          <w:lang w:val="en-GB"/>
        </w:rPr>
        <w:t>station.</w:t>
      </w:r>
    </w:p>
    <w:p w14:paraId="4B79297F" w14:textId="4C59E4AE" w:rsidR="009D390C" w:rsidRPr="00BD7A11" w:rsidRDefault="00D54710" w:rsidP="00D54710">
      <w:pPr>
        <w:spacing w:before="120"/>
        <w:ind w:left="1980" w:hanging="1271"/>
        <w:rPr>
          <w:i/>
          <w:iCs/>
          <w:lang w:val="en-GB"/>
        </w:rPr>
      </w:pPr>
      <w:r w:rsidRPr="00BD7A11">
        <w:rPr>
          <w:i/>
          <w:iCs/>
          <w:lang w:val="en-GB"/>
        </w:rPr>
        <w:t>4.1.2.</w:t>
      </w:r>
      <w:r w:rsidR="00246083" w:rsidRPr="00BD7A11">
        <w:rPr>
          <w:i/>
          <w:iCs/>
          <w:lang w:val="en-GB"/>
        </w:rPr>
        <w:t xml:space="preserve"> Infrastructure manager</w:t>
      </w:r>
      <w:r w:rsidR="008C0832" w:rsidRPr="00BD7A11">
        <w:rPr>
          <w:i/>
          <w:iCs/>
          <w:lang w:val="en-GB"/>
        </w:rPr>
        <w:t>.</w:t>
      </w:r>
    </w:p>
    <w:p w14:paraId="43206223" w14:textId="41568EEA" w:rsidR="00A62F95" w:rsidRPr="00BD7A11" w:rsidRDefault="00D54710" w:rsidP="0012247B">
      <w:pPr>
        <w:pStyle w:val="ab"/>
        <w:numPr>
          <w:ilvl w:val="3"/>
          <w:numId w:val="12"/>
        </w:numPr>
        <w:tabs>
          <w:tab w:val="left" w:pos="851"/>
        </w:tabs>
        <w:ind w:right="28" w:hanging="740"/>
        <w:rPr>
          <w:rFonts w:cstheme="minorBidi"/>
          <w:i/>
          <w:iCs/>
          <w:szCs w:val="22"/>
          <w:lang w:val="en-GB"/>
        </w:rPr>
      </w:pPr>
      <w:r w:rsidRPr="00BD7A11">
        <w:rPr>
          <w:rFonts w:cstheme="minorBidi"/>
          <w:i/>
          <w:iCs/>
          <w:szCs w:val="22"/>
          <w:lang w:val="en-GB"/>
        </w:rPr>
        <w:t xml:space="preserve"> </w:t>
      </w:r>
      <w:r w:rsidR="00246083" w:rsidRPr="00BD7A11">
        <w:rPr>
          <w:rFonts w:cstheme="minorBidi"/>
          <w:i/>
          <w:iCs/>
          <w:szCs w:val="22"/>
          <w:lang w:val="en-GB"/>
        </w:rPr>
        <w:t>Analysis of the rail track in and around the area of derailment</w:t>
      </w:r>
      <w:r w:rsidR="00480DAA" w:rsidRPr="00BD7A11">
        <w:rPr>
          <w:rFonts w:cstheme="minorBidi"/>
          <w:i/>
          <w:iCs/>
          <w:szCs w:val="22"/>
          <w:lang w:val="en-GB"/>
        </w:rPr>
        <w:t>.</w:t>
      </w:r>
    </w:p>
    <w:p w14:paraId="4C60939F" w14:textId="627C8479" w:rsidR="00246083" w:rsidRPr="00BD7A11" w:rsidRDefault="00246083" w:rsidP="00246083">
      <w:pPr>
        <w:tabs>
          <w:tab w:val="left" w:pos="851"/>
        </w:tabs>
        <w:ind w:left="709" w:right="28" w:firstLine="0"/>
        <w:rPr>
          <w:rFonts w:cstheme="minorBidi"/>
          <w:iCs/>
          <w:szCs w:val="22"/>
          <w:lang w:val="en-GB"/>
        </w:rPr>
      </w:pPr>
      <w:r w:rsidRPr="00BD7A11">
        <w:rPr>
          <w:rFonts w:cstheme="minorBidi"/>
          <w:iCs/>
          <w:szCs w:val="22"/>
          <w:lang w:val="en-GB"/>
        </w:rPr>
        <w:t>The technical condition of the rail track on the 8</w:t>
      </w:r>
      <w:r w:rsidRPr="00BD7A11">
        <w:rPr>
          <w:rFonts w:cstheme="minorBidi"/>
          <w:iCs/>
          <w:szCs w:val="22"/>
          <w:vertAlign w:val="superscript"/>
          <w:lang w:val="en-GB"/>
        </w:rPr>
        <w:t>th</w:t>
      </w:r>
      <w:r w:rsidRPr="00BD7A11">
        <w:rPr>
          <w:rFonts w:cstheme="minorBidi"/>
          <w:iCs/>
          <w:szCs w:val="22"/>
          <w:lang w:val="en-GB"/>
        </w:rPr>
        <w:t xml:space="preserve"> and 9</w:t>
      </w:r>
      <w:r w:rsidRPr="00BD7A11">
        <w:rPr>
          <w:rFonts w:cstheme="minorBidi"/>
          <w:iCs/>
          <w:szCs w:val="22"/>
          <w:vertAlign w:val="superscript"/>
          <w:lang w:val="en-GB"/>
        </w:rPr>
        <w:t>th</w:t>
      </w:r>
      <w:r w:rsidRPr="00BD7A11">
        <w:rPr>
          <w:rFonts w:cstheme="minorBidi"/>
          <w:iCs/>
          <w:szCs w:val="22"/>
          <w:lang w:val="en-GB"/>
        </w:rPr>
        <w:t xml:space="preserve"> tracks, as well as on switch № 39 at the time of the accident are in accordance with the requirements of the technical norms for superstructure of the rail track.</w:t>
      </w:r>
    </w:p>
    <w:p w14:paraId="39C1ECEF" w14:textId="46D64A15" w:rsidR="00246083" w:rsidRPr="00BD7A11" w:rsidRDefault="00246083" w:rsidP="00246083">
      <w:pPr>
        <w:tabs>
          <w:tab w:val="left" w:pos="851"/>
        </w:tabs>
        <w:ind w:left="709" w:right="28" w:firstLine="0"/>
        <w:rPr>
          <w:rFonts w:cstheme="minorBidi"/>
          <w:iCs/>
          <w:szCs w:val="22"/>
          <w:lang w:val="en-GB"/>
        </w:rPr>
      </w:pPr>
      <w:r w:rsidRPr="00BD7A11">
        <w:rPr>
          <w:rFonts w:cstheme="minorBidi"/>
          <w:iCs/>
          <w:szCs w:val="22"/>
          <w:lang w:val="en-GB"/>
        </w:rPr>
        <w:t>The signalling equipment at Iliyantsi station at the time of the accident was technically sound.</w:t>
      </w:r>
    </w:p>
    <w:p w14:paraId="5069C45A" w14:textId="467445EC" w:rsidR="008C0832" w:rsidRPr="00BD7A11" w:rsidRDefault="00D857A2" w:rsidP="0012247B">
      <w:pPr>
        <w:pStyle w:val="ab"/>
        <w:numPr>
          <w:ilvl w:val="2"/>
          <w:numId w:val="12"/>
        </w:numPr>
        <w:tabs>
          <w:tab w:val="left" w:pos="1276"/>
        </w:tabs>
        <w:spacing w:before="120"/>
        <w:ind w:left="1134" w:hanging="425"/>
        <w:rPr>
          <w:i/>
          <w:iCs/>
          <w:lang w:val="en-GB"/>
        </w:rPr>
      </w:pPr>
      <w:r w:rsidRPr="00BD7A11">
        <w:rPr>
          <w:bCs/>
          <w:i/>
          <w:iCs/>
          <w:lang w:val="en-GB"/>
        </w:rPr>
        <w:t>Entities in charge of the technical maintenance</w:t>
      </w:r>
      <w:r w:rsidR="0058734C" w:rsidRPr="00BD7A11">
        <w:rPr>
          <w:i/>
          <w:iCs/>
          <w:lang w:val="en-GB"/>
        </w:rPr>
        <w:t>.</w:t>
      </w:r>
    </w:p>
    <w:p w14:paraId="049E830C" w14:textId="194F71CD" w:rsidR="00445CF4" w:rsidRPr="00BD7A11" w:rsidRDefault="00D857A2" w:rsidP="00445CF4">
      <w:pPr>
        <w:pStyle w:val="ab"/>
        <w:ind w:left="0"/>
        <w:rPr>
          <w:lang w:val="en-GB"/>
        </w:rPr>
      </w:pPr>
      <w:r w:rsidRPr="00BD7A11">
        <w:rPr>
          <w:lang w:val="en-GB"/>
        </w:rPr>
        <w:t>Not applicable</w:t>
      </w:r>
      <w:r w:rsidR="00924EFB" w:rsidRPr="00BD7A11">
        <w:rPr>
          <w:lang w:val="en-GB"/>
        </w:rPr>
        <w:t>.</w:t>
      </w:r>
    </w:p>
    <w:p w14:paraId="50160860" w14:textId="340130C5" w:rsidR="0058734C" w:rsidRPr="00BD7A11" w:rsidRDefault="00D33126" w:rsidP="00D33126">
      <w:pPr>
        <w:pStyle w:val="ab"/>
        <w:spacing w:before="120"/>
        <w:ind w:left="1225" w:hanging="516"/>
        <w:contextualSpacing w:val="0"/>
        <w:rPr>
          <w:i/>
          <w:iCs/>
          <w:lang w:val="en-GB"/>
        </w:rPr>
      </w:pPr>
      <w:r w:rsidRPr="00BD7A11">
        <w:rPr>
          <w:i/>
          <w:iCs/>
          <w:lang w:val="en-GB"/>
        </w:rPr>
        <w:t>4.1.4.</w:t>
      </w:r>
      <w:r w:rsidR="00B748D1" w:rsidRPr="00BD7A11">
        <w:rPr>
          <w:i/>
          <w:iCs/>
          <w:lang w:val="en-GB"/>
        </w:rPr>
        <w:t xml:space="preserve"> Manufacturers or providers of rolling stock and railway products</w:t>
      </w:r>
      <w:r w:rsidR="0058734C" w:rsidRPr="00BD7A11">
        <w:rPr>
          <w:i/>
          <w:iCs/>
          <w:lang w:val="en-GB"/>
        </w:rPr>
        <w:t>.</w:t>
      </w:r>
    </w:p>
    <w:p w14:paraId="784C1A5F" w14:textId="3D4E4509" w:rsidR="00445CF4" w:rsidRPr="00BD7A11" w:rsidRDefault="00D857A2" w:rsidP="00445CF4">
      <w:pPr>
        <w:pStyle w:val="ab"/>
        <w:ind w:left="0"/>
        <w:rPr>
          <w:lang w:val="en-GB"/>
        </w:rPr>
      </w:pPr>
      <w:bookmarkStart w:id="4" w:name="_Hlk77515760"/>
      <w:r w:rsidRPr="00BD7A11">
        <w:rPr>
          <w:lang w:val="en-GB"/>
        </w:rPr>
        <w:t>Not applicable</w:t>
      </w:r>
      <w:r w:rsidR="00924EFB" w:rsidRPr="00BD7A11">
        <w:rPr>
          <w:lang w:val="en-GB"/>
        </w:rPr>
        <w:t>.</w:t>
      </w:r>
    </w:p>
    <w:bookmarkEnd w:id="4"/>
    <w:p w14:paraId="1A9CA400" w14:textId="418BA8EF" w:rsidR="0058734C" w:rsidRPr="00BD7A11" w:rsidRDefault="00730C86" w:rsidP="0012247B">
      <w:pPr>
        <w:pStyle w:val="ab"/>
        <w:numPr>
          <w:ilvl w:val="2"/>
          <w:numId w:val="12"/>
        </w:numPr>
        <w:tabs>
          <w:tab w:val="left" w:pos="1276"/>
        </w:tabs>
        <w:spacing w:before="120"/>
        <w:ind w:hanging="497"/>
        <w:contextualSpacing w:val="0"/>
        <w:rPr>
          <w:i/>
          <w:iCs/>
          <w:lang w:val="en-GB"/>
        </w:rPr>
      </w:pPr>
      <w:r w:rsidRPr="00BD7A11">
        <w:rPr>
          <w:i/>
          <w:iCs/>
          <w:lang w:val="en-GB"/>
        </w:rPr>
        <w:t>National Safety Authority</w:t>
      </w:r>
      <w:r w:rsidR="0058734C" w:rsidRPr="00BD7A11">
        <w:rPr>
          <w:i/>
          <w:iCs/>
          <w:lang w:val="en-GB"/>
        </w:rPr>
        <w:t>.</w:t>
      </w:r>
    </w:p>
    <w:p w14:paraId="3F5E43A9" w14:textId="1B597FA5" w:rsidR="00480DAA" w:rsidRPr="00BD7A11" w:rsidRDefault="00730C86" w:rsidP="000271AD">
      <w:pPr>
        <w:pStyle w:val="ab"/>
        <w:ind w:left="0"/>
        <w:contextualSpacing w:val="0"/>
        <w:rPr>
          <w:lang w:val="en-GB"/>
        </w:rPr>
      </w:pPr>
      <w:r w:rsidRPr="00BD7A11">
        <w:rPr>
          <w:lang w:val="en-GB"/>
        </w:rPr>
        <w:t>Railway Administration Executive Agency is the National Safety Authority for railway transport in the Republic of Bulgaria</w:t>
      </w:r>
      <w:r w:rsidR="00480DAA" w:rsidRPr="00BD7A11">
        <w:rPr>
          <w:lang w:val="en-GB"/>
        </w:rPr>
        <w:t>.</w:t>
      </w:r>
    </w:p>
    <w:p w14:paraId="3C0AAF31" w14:textId="1F2BFC70" w:rsidR="0058734C" w:rsidRPr="00BD7A11" w:rsidRDefault="00D33126" w:rsidP="00D33126">
      <w:pPr>
        <w:pStyle w:val="ab"/>
        <w:spacing w:before="120"/>
        <w:ind w:left="2160" w:hanging="1451"/>
        <w:contextualSpacing w:val="0"/>
        <w:rPr>
          <w:i/>
          <w:iCs/>
          <w:lang w:val="en-GB"/>
        </w:rPr>
      </w:pPr>
      <w:r w:rsidRPr="00BD7A11">
        <w:rPr>
          <w:i/>
          <w:iCs/>
          <w:lang w:val="en-GB"/>
        </w:rPr>
        <w:t xml:space="preserve">4.1.6. </w:t>
      </w:r>
      <w:r w:rsidR="0058734C" w:rsidRPr="00BD7A11">
        <w:rPr>
          <w:i/>
          <w:iCs/>
          <w:lang w:val="en-GB"/>
        </w:rPr>
        <w:t>Нотифицирани органи или органи за оценка на риска.</w:t>
      </w:r>
    </w:p>
    <w:p w14:paraId="1FBF0AC2" w14:textId="54DEC1DA" w:rsidR="00480DAA" w:rsidRPr="00BD7A11" w:rsidRDefault="00D857A2" w:rsidP="000271AD">
      <w:pPr>
        <w:pStyle w:val="ab"/>
        <w:ind w:left="0"/>
        <w:contextualSpacing w:val="0"/>
        <w:rPr>
          <w:lang w:val="en-GB"/>
        </w:rPr>
      </w:pPr>
      <w:r w:rsidRPr="00BD7A11">
        <w:rPr>
          <w:lang w:val="en-GB"/>
        </w:rPr>
        <w:t>Not applicable</w:t>
      </w:r>
      <w:r w:rsidR="00480DAA" w:rsidRPr="00BD7A11">
        <w:rPr>
          <w:lang w:val="en-GB"/>
        </w:rPr>
        <w:t>.</w:t>
      </w:r>
    </w:p>
    <w:p w14:paraId="0B124556" w14:textId="6B8374C2" w:rsidR="0058734C" w:rsidRPr="00BD7A11" w:rsidRDefault="00730C86" w:rsidP="0012247B">
      <w:pPr>
        <w:pStyle w:val="ab"/>
        <w:numPr>
          <w:ilvl w:val="2"/>
          <w:numId w:val="13"/>
        </w:numPr>
        <w:spacing w:before="120"/>
        <w:ind w:left="1276" w:hanging="567"/>
        <w:contextualSpacing w:val="0"/>
        <w:rPr>
          <w:i/>
          <w:iCs/>
          <w:lang w:val="en-GB"/>
        </w:rPr>
      </w:pPr>
      <w:r w:rsidRPr="00BD7A11">
        <w:rPr>
          <w:i/>
          <w:iCs/>
          <w:lang w:val="en-GB"/>
        </w:rPr>
        <w:t>Certifying bodies of the entities in charge of maintenance</w:t>
      </w:r>
      <w:r w:rsidR="0058734C" w:rsidRPr="00BD7A11">
        <w:rPr>
          <w:i/>
          <w:iCs/>
          <w:lang w:val="en-GB"/>
        </w:rPr>
        <w:t>.</w:t>
      </w:r>
    </w:p>
    <w:p w14:paraId="5BFB82CB" w14:textId="77777777" w:rsidR="00294373" w:rsidRPr="00BD7A11" w:rsidRDefault="00294373" w:rsidP="00294373">
      <w:pPr>
        <w:pStyle w:val="ab"/>
        <w:ind w:left="0"/>
        <w:rPr>
          <w:lang w:val="en-GB"/>
        </w:rPr>
      </w:pPr>
      <w:r w:rsidRPr="00BD7A11">
        <w:rPr>
          <w:lang w:val="en-GB"/>
        </w:rPr>
        <w:tab/>
        <w:t xml:space="preserve">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 </w:t>
      </w:r>
    </w:p>
    <w:p w14:paraId="5AD57D56" w14:textId="77777777" w:rsidR="00294373" w:rsidRPr="00BD7A11" w:rsidRDefault="00294373" w:rsidP="00294373">
      <w:pPr>
        <w:pStyle w:val="ab"/>
        <w:ind w:left="0"/>
        <w:rPr>
          <w:lang w:val="en-GB"/>
        </w:rPr>
      </w:pPr>
      <w:r w:rsidRPr="00BD7A11">
        <w:rPr>
          <w:lang w:val="en-GB"/>
        </w:rPr>
        <w:lastRenderedPageBreak/>
        <w:tab/>
        <w:t>From June 16, 2020 the RAEA performs certification of the ECM as per the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5995FD76" w14:textId="77777777" w:rsidR="00294373" w:rsidRPr="00BD7A11" w:rsidRDefault="00294373" w:rsidP="00644898">
      <w:pPr>
        <w:pStyle w:val="ab"/>
        <w:ind w:left="0"/>
        <w:rPr>
          <w:lang w:val="en-GB"/>
        </w:rPr>
      </w:pPr>
    </w:p>
    <w:p w14:paraId="6B907D87" w14:textId="753027D7" w:rsidR="0058734C" w:rsidRPr="00BD7A11" w:rsidRDefault="00FA0273" w:rsidP="0012247B">
      <w:pPr>
        <w:pStyle w:val="ab"/>
        <w:numPr>
          <w:ilvl w:val="2"/>
          <w:numId w:val="13"/>
        </w:numPr>
        <w:tabs>
          <w:tab w:val="left" w:pos="1276"/>
        </w:tabs>
        <w:spacing w:before="120"/>
        <w:contextualSpacing w:val="0"/>
        <w:rPr>
          <w:i/>
          <w:iCs/>
          <w:lang w:val="en-GB"/>
        </w:rPr>
      </w:pPr>
      <w:r w:rsidRPr="00BD7A11">
        <w:rPr>
          <w:i/>
          <w:iCs/>
          <w:lang w:val="en-GB"/>
        </w:rPr>
        <w:t>Persons or entities involved in the event, documented or not in the respective safety management systems or indicated in register</w:t>
      </w:r>
      <w:r w:rsidR="0058734C" w:rsidRPr="00BD7A11">
        <w:rPr>
          <w:i/>
          <w:iCs/>
          <w:lang w:val="en-GB"/>
        </w:rPr>
        <w:t>.</w:t>
      </w:r>
    </w:p>
    <w:p w14:paraId="212C9F87" w14:textId="776B43BA" w:rsidR="00445CF4" w:rsidRPr="00BD7A11" w:rsidRDefault="00213C48" w:rsidP="00445CF4">
      <w:pPr>
        <w:pStyle w:val="ab"/>
        <w:ind w:left="0"/>
        <w:rPr>
          <w:lang w:val="en-GB"/>
        </w:rPr>
      </w:pPr>
      <w:r w:rsidRPr="00BD7A11">
        <w:rPr>
          <w:lang w:val="en-GB"/>
        </w:rPr>
        <w:t>Not applicable</w:t>
      </w:r>
      <w:r w:rsidR="00480DAA" w:rsidRPr="00BD7A11">
        <w:rPr>
          <w:lang w:val="en-GB"/>
        </w:rPr>
        <w:t>.</w:t>
      </w:r>
    </w:p>
    <w:p w14:paraId="47F0BEB5" w14:textId="29CFC01D" w:rsidR="0058734C" w:rsidRPr="00BD7A11" w:rsidRDefault="00B964E3" w:rsidP="0012247B">
      <w:pPr>
        <w:pStyle w:val="ab"/>
        <w:numPr>
          <w:ilvl w:val="1"/>
          <w:numId w:val="13"/>
        </w:numPr>
        <w:tabs>
          <w:tab w:val="left" w:pos="1134"/>
        </w:tabs>
        <w:spacing w:before="120"/>
        <w:ind w:left="788" w:hanging="79"/>
        <w:contextualSpacing w:val="0"/>
        <w:rPr>
          <w:b/>
          <w:i/>
          <w:iCs/>
          <w:lang w:val="en-GB"/>
        </w:rPr>
      </w:pPr>
      <w:r w:rsidRPr="00BD7A11">
        <w:rPr>
          <w:b/>
          <w:i/>
          <w:iCs/>
          <w:lang w:val="en-GB"/>
        </w:rPr>
        <w:t>Rolling stock and technical facilities</w:t>
      </w:r>
      <w:r w:rsidR="0058734C" w:rsidRPr="00BD7A11">
        <w:rPr>
          <w:b/>
          <w:i/>
          <w:iCs/>
          <w:lang w:val="en-GB"/>
        </w:rPr>
        <w:t>:</w:t>
      </w:r>
    </w:p>
    <w:p w14:paraId="79D0F639" w14:textId="7D77186B" w:rsidR="0058734C" w:rsidRPr="00BD7A11" w:rsidRDefault="00C70368" w:rsidP="0012247B">
      <w:pPr>
        <w:pStyle w:val="ab"/>
        <w:numPr>
          <w:ilvl w:val="2"/>
          <w:numId w:val="13"/>
        </w:numPr>
        <w:tabs>
          <w:tab w:val="left" w:pos="851"/>
          <w:tab w:val="left" w:pos="1276"/>
        </w:tabs>
        <w:spacing w:before="120"/>
        <w:ind w:left="709" w:firstLine="11"/>
        <w:contextualSpacing w:val="0"/>
        <w:rPr>
          <w:i/>
          <w:iCs/>
          <w:lang w:val="en-GB"/>
        </w:rPr>
      </w:pPr>
      <w:r w:rsidRPr="00BD7A11">
        <w:rPr>
          <w:i/>
          <w:iCs/>
          <w:lang w:val="en-GB"/>
        </w:rPr>
        <w:t>Factors, deriving from the design of the rolling stock, railway infrastructure or technical facilities</w:t>
      </w:r>
      <w:r w:rsidR="0058734C" w:rsidRPr="00BD7A11">
        <w:rPr>
          <w:i/>
          <w:iCs/>
          <w:lang w:val="en-GB"/>
        </w:rPr>
        <w:t>.</w:t>
      </w:r>
    </w:p>
    <w:p w14:paraId="6082EC0E" w14:textId="5871B415" w:rsidR="00445CF4" w:rsidRPr="00BD7A11" w:rsidRDefault="00213C48" w:rsidP="00445CF4">
      <w:pPr>
        <w:rPr>
          <w:lang w:val="en-GB"/>
        </w:rPr>
      </w:pPr>
      <w:r w:rsidRPr="00BD7A11">
        <w:rPr>
          <w:lang w:val="en-GB"/>
        </w:rPr>
        <w:t>Not applicable</w:t>
      </w:r>
      <w:r w:rsidR="00480DAA" w:rsidRPr="00BD7A11">
        <w:rPr>
          <w:lang w:val="en-GB"/>
        </w:rPr>
        <w:t>.</w:t>
      </w:r>
    </w:p>
    <w:p w14:paraId="19A6BEF6" w14:textId="04EB1916" w:rsidR="0058734C" w:rsidRPr="00BD7A11" w:rsidRDefault="00C70368" w:rsidP="0012247B">
      <w:pPr>
        <w:pStyle w:val="ab"/>
        <w:numPr>
          <w:ilvl w:val="2"/>
          <w:numId w:val="13"/>
        </w:numPr>
        <w:tabs>
          <w:tab w:val="left" w:pos="1276"/>
        </w:tabs>
        <w:spacing w:before="120"/>
        <w:ind w:left="709" w:firstLine="0"/>
        <w:contextualSpacing w:val="0"/>
        <w:rPr>
          <w:i/>
          <w:iCs/>
          <w:lang w:val="en-GB"/>
        </w:rPr>
      </w:pPr>
      <w:r w:rsidRPr="00BD7A11">
        <w:rPr>
          <w:i/>
          <w:iCs/>
          <w:lang w:val="en-GB"/>
        </w:rPr>
        <w:t>Factors deriving from the installation and placing into service of the rolling stock, railway infrastructure and technical facilities</w:t>
      </w:r>
      <w:r w:rsidR="0058734C" w:rsidRPr="00BD7A11">
        <w:rPr>
          <w:i/>
          <w:iCs/>
          <w:lang w:val="en-GB"/>
        </w:rPr>
        <w:t>.</w:t>
      </w:r>
    </w:p>
    <w:p w14:paraId="2CF8B018" w14:textId="3DCDFC80" w:rsidR="00445CF4" w:rsidRPr="00BD7A11" w:rsidRDefault="00213C48" w:rsidP="00445CF4">
      <w:pPr>
        <w:pStyle w:val="ab"/>
        <w:ind w:left="0"/>
        <w:rPr>
          <w:lang w:val="en-GB"/>
        </w:rPr>
      </w:pPr>
      <w:r w:rsidRPr="00BD7A11">
        <w:rPr>
          <w:lang w:val="en-GB"/>
        </w:rPr>
        <w:t>Not applicable</w:t>
      </w:r>
      <w:r w:rsidR="00480DAA" w:rsidRPr="00BD7A11">
        <w:rPr>
          <w:lang w:val="en-GB"/>
        </w:rPr>
        <w:t>.</w:t>
      </w:r>
    </w:p>
    <w:p w14:paraId="5B88628E" w14:textId="77777777" w:rsidR="0058734C" w:rsidRPr="00BD7A11" w:rsidRDefault="0058734C" w:rsidP="0012247B">
      <w:pPr>
        <w:pStyle w:val="ab"/>
        <w:numPr>
          <w:ilvl w:val="2"/>
          <w:numId w:val="13"/>
        </w:numPr>
        <w:tabs>
          <w:tab w:val="left" w:pos="720"/>
          <w:tab w:val="left" w:pos="1276"/>
        </w:tabs>
        <w:spacing w:before="120"/>
        <w:ind w:left="709" w:firstLine="0"/>
        <w:contextualSpacing w:val="0"/>
        <w:rPr>
          <w:i/>
          <w:iCs/>
          <w:lang w:val="en-GB"/>
        </w:rPr>
      </w:pPr>
      <w:r w:rsidRPr="00BD7A11">
        <w:rPr>
          <w:i/>
          <w:iCs/>
          <w:lang w:val="en-GB"/>
        </w:rPr>
        <w:t>Фактори, дължащи се на производители или друг доставчик на железопътни продукти.</w:t>
      </w:r>
    </w:p>
    <w:p w14:paraId="1A39D9A0" w14:textId="0DB33480" w:rsidR="00445CF4" w:rsidRPr="00BD7A11" w:rsidRDefault="00213C48" w:rsidP="00445CF4">
      <w:pPr>
        <w:pStyle w:val="ab"/>
        <w:ind w:left="0"/>
        <w:rPr>
          <w:lang w:val="en-GB"/>
        </w:rPr>
      </w:pPr>
      <w:r w:rsidRPr="00BD7A11">
        <w:rPr>
          <w:lang w:val="en-GB"/>
        </w:rPr>
        <w:t>Not applicable</w:t>
      </w:r>
      <w:r w:rsidR="00480DAA" w:rsidRPr="00BD7A11">
        <w:rPr>
          <w:lang w:val="en-GB"/>
        </w:rPr>
        <w:t>.</w:t>
      </w:r>
    </w:p>
    <w:p w14:paraId="385E8227" w14:textId="5111F96A" w:rsidR="0058734C" w:rsidRPr="00BD7A11" w:rsidRDefault="00F366D4" w:rsidP="0012247B">
      <w:pPr>
        <w:pStyle w:val="ab"/>
        <w:numPr>
          <w:ilvl w:val="2"/>
          <w:numId w:val="13"/>
        </w:numPr>
        <w:tabs>
          <w:tab w:val="left" w:pos="1276"/>
        </w:tabs>
        <w:spacing w:before="120"/>
        <w:ind w:left="709" w:firstLine="0"/>
        <w:contextualSpacing w:val="0"/>
        <w:rPr>
          <w:i/>
          <w:iCs/>
          <w:lang w:val="en-GB"/>
        </w:rPr>
      </w:pPr>
      <w:r w:rsidRPr="00BD7A11">
        <w:rPr>
          <w:i/>
          <w:iCs/>
          <w:lang w:val="en-GB"/>
        </w:rPr>
        <w:t>Factors deriving from manufacturers or another provider of railway products</w:t>
      </w:r>
      <w:r w:rsidR="0058734C" w:rsidRPr="00BD7A11">
        <w:rPr>
          <w:i/>
          <w:iCs/>
          <w:lang w:val="en-GB"/>
        </w:rPr>
        <w:t>.</w:t>
      </w:r>
    </w:p>
    <w:p w14:paraId="1CB3E065" w14:textId="0446A4D7" w:rsidR="00445CF4" w:rsidRPr="00BD7A11" w:rsidRDefault="00213C48" w:rsidP="00445CF4">
      <w:pPr>
        <w:pStyle w:val="ab"/>
        <w:ind w:left="0"/>
        <w:rPr>
          <w:lang w:val="en-GB"/>
        </w:rPr>
      </w:pPr>
      <w:r w:rsidRPr="00BD7A11">
        <w:rPr>
          <w:lang w:val="en-GB"/>
        </w:rPr>
        <w:t>Not applicable</w:t>
      </w:r>
      <w:r w:rsidR="00480DAA" w:rsidRPr="00BD7A11">
        <w:rPr>
          <w:lang w:val="en-GB"/>
        </w:rPr>
        <w:t>.</w:t>
      </w:r>
    </w:p>
    <w:p w14:paraId="3BB44E72" w14:textId="25AC263C" w:rsidR="0058734C" w:rsidRPr="00BD7A11" w:rsidRDefault="00BB6892" w:rsidP="0012247B">
      <w:pPr>
        <w:pStyle w:val="ab"/>
        <w:numPr>
          <w:ilvl w:val="2"/>
          <w:numId w:val="13"/>
        </w:numPr>
        <w:tabs>
          <w:tab w:val="left" w:pos="1276"/>
        </w:tabs>
        <w:spacing w:before="120"/>
        <w:ind w:left="709" w:firstLine="0"/>
        <w:contextualSpacing w:val="0"/>
        <w:rPr>
          <w:i/>
          <w:iCs/>
          <w:lang w:val="en-GB"/>
        </w:rPr>
      </w:pPr>
      <w:r w:rsidRPr="00BD7A11">
        <w:rPr>
          <w:i/>
          <w:iCs/>
          <w:lang w:val="en-GB"/>
        </w:rPr>
        <w:t>Factors due to the entity in charge of the technical maintenance, workshops for technical maintenance and other technical maintenance service providers</w:t>
      </w:r>
      <w:r w:rsidR="00623D2C" w:rsidRPr="00BD7A11">
        <w:rPr>
          <w:i/>
          <w:iCs/>
          <w:lang w:val="en-GB"/>
        </w:rPr>
        <w:t>.</w:t>
      </w:r>
    </w:p>
    <w:p w14:paraId="0F323765" w14:textId="3C5EB23F" w:rsidR="00445CF4" w:rsidRPr="00BD7A11" w:rsidRDefault="00213C48" w:rsidP="00445CF4">
      <w:pPr>
        <w:pStyle w:val="ab"/>
        <w:ind w:left="0"/>
        <w:rPr>
          <w:lang w:val="en-GB"/>
        </w:rPr>
      </w:pPr>
      <w:r w:rsidRPr="00BD7A11">
        <w:rPr>
          <w:lang w:val="en-GB"/>
        </w:rPr>
        <w:t>Not applicable</w:t>
      </w:r>
      <w:r w:rsidR="00480DAA" w:rsidRPr="00BD7A11">
        <w:rPr>
          <w:lang w:val="en-GB"/>
        </w:rPr>
        <w:t>.</w:t>
      </w:r>
    </w:p>
    <w:p w14:paraId="073A142B" w14:textId="3AFFFEB7" w:rsidR="00A46EB3" w:rsidRPr="00BD7A11" w:rsidRDefault="002C6D9B" w:rsidP="0012247B">
      <w:pPr>
        <w:pStyle w:val="ab"/>
        <w:numPr>
          <w:ilvl w:val="2"/>
          <w:numId w:val="13"/>
        </w:numPr>
        <w:tabs>
          <w:tab w:val="left" w:pos="1276"/>
        </w:tabs>
        <w:spacing w:before="120"/>
        <w:ind w:left="709" w:firstLine="11"/>
        <w:contextualSpacing w:val="0"/>
        <w:rPr>
          <w:i/>
          <w:iCs/>
          <w:lang w:val="en-GB"/>
        </w:rPr>
      </w:pPr>
      <w:r w:rsidRPr="00BD7A11">
        <w:rPr>
          <w:i/>
          <w:iCs/>
          <w:lang w:val="en-GB"/>
        </w:rPr>
        <w:t>Other factors or consequences considered as involved within the investigation objectives</w:t>
      </w:r>
      <w:r w:rsidR="00623D2C" w:rsidRPr="00BD7A11">
        <w:rPr>
          <w:i/>
          <w:iCs/>
          <w:lang w:val="en-GB"/>
        </w:rPr>
        <w:t>.</w:t>
      </w:r>
    </w:p>
    <w:p w14:paraId="0255928D" w14:textId="6E097B59" w:rsidR="00480DAA" w:rsidRPr="00BD7A11" w:rsidRDefault="00D2701E" w:rsidP="0012247B">
      <w:pPr>
        <w:pStyle w:val="ab"/>
        <w:numPr>
          <w:ilvl w:val="3"/>
          <w:numId w:val="13"/>
        </w:numPr>
        <w:rPr>
          <w:i/>
          <w:iCs/>
          <w:lang w:val="en-GB"/>
        </w:rPr>
      </w:pPr>
      <w:r w:rsidRPr="00BD7A11">
        <w:rPr>
          <w:i/>
          <w:iCs/>
          <w:lang w:val="en-GB"/>
        </w:rPr>
        <w:t>Loading of the wagons</w:t>
      </w:r>
      <w:r w:rsidR="00480DAA" w:rsidRPr="00BD7A11">
        <w:rPr>
          <w:i/>
          <w:iCs/>
          <w:lang w:val="en-GB"/>
        </w:rPr>
        <w:t>.</w:t>
      </w:r>
    </w:p>
    <w:p w14:paraId="210A6423" w14:textId="47414D1D" w:rsidR="00623D2C" w:rsidRPr="00BD7A11" w:rsidRDefault="00BE120A" w:rsidP="0012247B">
      <w:pPr>
        <w:pStyle w:val="ab"/>
        <w:numPr>
          <w:ilvl w:val="1"/>
          <w:numId w:val="13"/>
        </w:numPr>
        <w:tabs>
          <w:tab w:val="left" w:pos="1134"/>
        </w:tabs>
        <w:spacing w:before="120"/>
        <w:ind w:left="993" w:hanging="284"/>
        <w:contextualSpacing w:val="0"/>
        <w:rPr>
          <w:b/>
          <w:i/>
          <w:iCs/>
          <w:lang w:val="en-GB"/>
        </w:rPr>
      </w:pPr>
      <w:r w:rsidRPr="00BD7A11">
        <w:rPr>
          <w:b/>
          <w:i/>
          <w:iCs/>
          <w:lang w:val="en-GB"/>
        </w:rPr>
        <w:t>Human factor</w:t>
      </w:r>
      <w:r w:rsidR="00623D2C" w:rsidRPr="00BD7A11">
        <w:rPr>
          <w:b/>
          <w:i/>
          <w:iCs/>
          <w:lang w:val="en-GB"/>
        </w:rPr>
        <w:t>:</w:t>
      </w:r>
    </w:p>
    <w:p w14:paraId="26B0685C" w14:textId="470FCEA8" w:rsidR="00623D2C" w:rsidRPr="00BD7A11" w:rsidRDefault="00BE120A" w:rsidP="0012247B">
      <w:pPr>
        <w:pStyle w:val="ab"/>
        <w:numPr>
          <w:ilvl w:val="2"/>
          <w:numId w:val="13"/>
        </w:numPr>
        <w:tabs>
          <w:tab w:val="left" w:pos="1276"/>
          <w:tab w:val="left" w:pos="1560"/>
        </w:tabs>
        <w:ind w:hanging="719"/>
        <w:rPr>
          <w:i/>
          <w:iCs/>
          <w:lang w:val="en-GB"/>
        </w:rPr>
      </w:pPr>
      <w:r w:rsidRPr="00BD7A11">
        <w:rPr>
          <w:i/>
          <w:iCs/>
          <w:lang w:val="en-GB"/>
        </w:rPr>
        <w:t>Individual human characteristics</w:t>
      </w:r>
      <w:r w:rsidR="00623D2C" w:rsidRPr="00BD7A11">
        <w:rPr>
          <w:i/>
          <w:iCs/>
          <w:lang w:val="en-GB"/>
        </w:rPr>
        <w:t>:</w:t>
      </w:r>
    </w:p>
    <w:p w14:paraId="58A05C80" w14:textId="12669C24" w:rsidR="00623D2C" w:rsidRPr="00BD7A11" w:rsidRDefault="00C10F81" w:rsidP="0012247B">
      <w:pPr>
        <w:pStyle w:val="ab"/>
        <w:numPr>
          <w:ilvl w:val="3"/>
          <w:numId w:val="13"/>
        </w:numPr>
        <w:ind w:left="993" w:hanging="284"/>
        <w:rPr>
          <w:i/>
          <w:iCs/>
          <w:lang w:val="en-GB"/>
        </w:rPr>
      </w:pPr>
      <w:r w:rsidRPr="00BD7A11">
        <w:rPr>
          <w:i/>
          <w:iCs/>
          <w:lang w:val="en-GB"/>
        </w:rPr>
        <w:t>Training and development, including skills and experience</w:t>
      </w:r>
      <w:r w:rsidR="00623D2C" w:rsidRPr="00BD7A11">
        <w:rPr>
          <w:i/>
          <w:iCs/>
          <w:lang w:val="en-GB"/>
        </w:rPr>
        <w:t>.</w:t>
      </w:r>
    </w:p>
    <w:p w14:paraId="45AF8CD1" w14:textId="17BE02DB" w:rsidR="007F3D43" w:rsidRPr="00BD7A11" w:rsidRDefault="00B03C78" w:rsidP="00A106B5">
      <w:pPr>
        <w:spacing w:before="120"/>
        <w:rPr>
          <w:i/>
          <w:iCs/>
          <w:lang w:val="en-GB"/>
        </w:rPr>
      </w:pPr>
      <w:r w:rsidRPr="00BD7A11">
        <w:rPr>
          <w:bCs/>
          <w:i/>
          <w:lang w:val="en-GB"/>
        </w:rPr>
        <w:t>Railway undertaking</w:t>
      </w:r>
      <w:r w:rsidR="007F3D43" w:rsidRPr="00BD7A11">
        <w:rPr>
          <w:i/>
          <w:iCs/>
          <w:lang w:val="en-GB"/>
        </w:rPr>
        <w:t>:</w:t>
      </w:r>
    </w:p>
    <w:p w14:paraId="774C5318" w14:textId="0369BC54" w:rsidR="00B62E76" w:rsidRPr="00BD7A11" w:rsidRDefault="000500BE" w:rsidP="00B62E76">
      <w:pPr>
        <w:rPr>
          <w:lang w:val="en-GB"/>
        </w:rPr>
      </w:pPr>
      <w:r w:rsidRPr="00BD7A11">
        <w:rPr>
          <w:lang w:val="en-GB"/>
        </w:rPr>
        <w:sym w:font="Symbol" w:char="F0B7"/>
      </w:r>
      <w:r w:rsidRPr="00BD7A11">
        <w:rPr>
          <w:lang w:val="en-GB"/>
        </w:rPr>
        <w:t xml:space="preserve"> </w:t>
      </w:r>
      <w:r w:rsidR="00B62E76" w:rsidRPr="00BD7A11">
        <w:rPr>
          <w:lang w:val="en-GB"/>
        </w:rPr>
        <w:t>Locomotive driver first person of locomotive № 91522086005-9 - Diploma № 24129 specialty "Railway equipment - electric locomotives", acquired qualification for "Locomotive driver of electric locomotives", conducted training in the period 20.08.1988 ÷ 17.08.1991. issued by VNVTU "Todor Kableshkov" - Sofia;</w:t>
      </w:r>
    </w:p>
    <w:p w14:paraId="461CAB3E" w14:textId="5275818E" w:rsidR="00B62E76" w:rsidRPr="00BD7A11" w:rsidRDefault="00B62E76" w:rsidP="00B62E76">
      <w:pPr>
        <w:rPr>
          <w:lang w:val="en-GB"/>
        </w:rPr>
      </w:pPr>
      <w:r w:rsidRPr="00BD7A11">
        <w:rPr>
          <w:lang w:val="en-GB"/>
        </w:rPr>
        <w:t>Locomotive driving license BG 71 2018 1826 issued by RAEA;</w:t>
      </w:r>
    </w:p>
    <w:p w14:paraId="54E2362D" w14:textId="77777777" w:rsidR="00B62E76" w:rsidRPr="00BD7A11" w:rsidRDefault="00B62E76" w:rsidP="00B62E76">
      <w:pPr>
        <w:rPr>
          <w:lang w:val="en-GB"/>
        </w:rPr>
      </w:pPr>
      <w:r w:rsidRPr="00BD7A11">
        <w:rPr>
          <w:lang w:val="en-GB"/>
        </w:rPr>
        <w:t>Certificate № 79 for holding the position of “Locomotive driver” in “Bulmarket Rail Cargo” EOOD dated 02.09.2019.</w:t>
      </w:r>
    </w:p>
    <w:p w14:paraId="17DAD407" w14:textId="05452F39" w:rsidR="00B62E76" w:rsidRPr="00BD7A11" w:rsidRDefault="00B62E76" w:rsidP="00B62E76">
      <w:pPr>
        <w:rPr>
          <w:lang w:val="en-GB"/>
        </w:rPr>
      </w:pPr>
      <w:r w:rsidRPr="00BD7A11">
        <w:rPr>
          <w:lang w:val="en-GB"/>
        </w:rPr>
        <w:t>Additional certificate № 000000024129 from Bulmarket Rail Cargo EOOD for rolling stock for which the driver is allowed to drive - series 85.000, 86.000 and 87.000 from 28.09.2021 on the national railway infrastructure of the Republic of Bulgaria until 28.09.2030.</w:t>
      </w:r>
    </w:p>
    <w:p w14:paraId="5F4DC628" w14:textId="4882E1AE" w:rsidR="004D3046" w:rsidRPr="00BD7A11" w:rsidRDefault="000500BE" w:rsidP="004D3046">
      <w:pPr>
        <w:tabs>
          <w:tab w:val="left" w:pos="851"/>
          <w:tab w:val="left" w:pos="993"/>
          <w:tab w:val="left" w:pos="1276"/>
        </w:tabs>
        <w:rPr>
          <w:lang w:val="en-GB"/>
        </w:rPr>
      </w:pPr>
      <w:r w:rsidRPr="00BD7A11">
        <w:rPr>
          <w:lang w:val="en-GB"/>
        </w:rPr>
        <w:sym w:font="Symbol" w:char="F0B7"/>
      </w:r>
      <w:r w:rsidR="005F0EFF" w:rsidRPr="00BD7A11">
        <w:rPr>
          <w:lang w:val="en-GB"/>
        </w:rPr>
        <w:t xml:space="preserve"> </w:t>
      </w:r>
      <w:r w:rsidR="004D3046" w:rsidRPr="00BD7A11">
        <w:rPr>
          <w:lang w:val="en-GB"/>
        </w:rPr>
        <w:t>Locomotive driver second person of locomotive № 91522086005-9 - Diploma № 000600 specialty "Railway equipment - electric locomotives", acquired qualification for "Locomotive driver of electric locomotives", conducted training in the period 30.08.1993 ÷ 03.08.1996. , issued by VNVTU "Todor Kableshkov" - Sofia;</w:t>
      </w:r>
    </w:p>
    <w:p w14:paraId="45B7DF19" w14:textId="6512756C" w:rsidR="004D3046" w:rsidRPr="00BD7A11" w:rsidRDefault="004D3046" w:rsidP="004D3046">
      <w:pPr>
        <w:rPr>
          <w:lang w:val="en-GB"/>
        </w:rPr>
      </w:pPr>
      <w:r w:rsidRPr="00BD7A11">
        <w:rPr>
          <w:lang w:val="en-GB"/>
        </w:rPr>
        <w:t>Locomotive driving license BG 71 2018 1647 issued by RAEA;</w:t>
      </w:r>
    </w:p>
    <w:p w14:paraId="39F69182" w14:textId="77777777" w:rsidR="004D3046" w:rsidRPr="00BD7A11" w:rsidRDefault="004D3046" w:rsidP="004D3046">
      <w:pPr>
        <w:rPr>
          <w:lang w:val="en-GB"/>
        </w:rPr>
      </w:pPr>
      <w:r w:rsidRPr="00BD7A11">
        <w:rPr>
          <w:lang w:val="en-GB"/>
        </w:rPr>
        <w:lastRenderedPageBreak/>
        <w:t>Certificate № 92 for holding the position of assistant locomotive driver in Bulmarket Rail Cargo EOOD dated 23.08.2021.</w:t>
      </w:r>
    </w:p>
    <w:p w14:paraId="07FA821D" w14:textId="4338F062" w:rsidR="004D3046" w:rsidRPr="00BD7A11" w:rsidRDefault="004D3046" w:rsidP="004D3046">
      <w:pPr>
        <w:rPr>
          <w:lang w:val="en-GB"/>
        </w:rPr>
      </w:pPr>
      <w:r w:rsidRPr="00BD7A11">
        <w:rPr>
          <w:lang w:val="en-GB"/>
        </w:rPr>
        <w:t>Additional certificate № 000000000600 from Bulmarket Rail Cargo EOOD for rolling stock for which the driver is allowed to drive - series 85.000, 86.000 and 87.000 from 28.09.2021 on the national railway infrastructure of the Republic of Bulgaria until 28.09.2030.</w:t>
      </w:r>
    </w:p>
    <w:p w14:paraId="0DF848D0" w14:textId="74401E56" w:rsidR="0080479C" w:rsidRPr="00BD7A11" w:rsidRDefault="0046066D" w:rsidP="0080479C">
      <w:pPr>
        <w:rPr>
          <w:lang w:val="en-GB"/>
        </w:rPr>
      </w:pPr>
      <w:r w:rsidRPr="00BD7A11">
        <w:rPr>
          <w:lang w:val="en-GB"/>
        </w:rPr>
        <w:sym w:font="Symbol" w:char="F0B7"/>
      </w:r>
      <w:r w:rsidRPr="00BD7A11">
        <w:rPr>
          <w:lang w:val="en-GB"/>
        </w:rPr>
        <w:t xml:space="preserve"> </w:t>
      </w:r>
      <w:r w:rsidR="0080479C" w:rsidRPr="00BD7A11">
        <w:rPr>
          <w:lang w:val="en-GB"/>
        </w:rPr>
        <w:t>Locomotive driver first person of a locomotive № 91522086001-8 - Certificate of competency № 1583 acquired license for "Locomotive driver of electric locomotives", conducted training in the period 01.07. ÷ 24.09.2004, training institution VNVTU "Todor Kableshkov" - Sofia, issued by RAEA;</w:t>
      </w:r>
    </w:p>
    <w:p w14:paraId="090DFD3A" w14:textId="387605D3" w:rsidR="0080479C" w:rsidRPr="00BD7A11" w:rsidRDefault="0080479C" w:rsidP="0080479C">
      <w:pPr>
        <w:rPr>
          <w:lang w:val="en-GB"/>
        </w:rPr>
      </w:pPr>
      <w:r w:rsidRPr="00BD7A11">
        <w:rPr>
          <w:lang w:val="en-GB"/>
        </w:rPr>
        <w:t>Locomotive driving license BG 71 2016 0063 issued by RAEA;</w:t>
      </w:r>
    </w:p>
    <w:p w14:paraId="78B84D3E" w14:textId="77777777" w:rsidR="0080479C" w:rsidRPr="00BD7A11" w:rsidRDefault="0080479C" w:rsidP="0080479C">
      <w:pPr>
        <w:rPr>
          <w:lang w:val="en-GB"/>
        </w:rPr>
      </w:pPr>
      <w:r w:rsidRPr="00BD7A11">
        <w:rPr>
          <w:lang w:val="en-GB"/>
        </w:rPr>
        <w:t>Certificate № 61 for holding the position of “Locomotive Driver” in Bulmarket Rail Cargo EOOD dated 01.09.2015.</w:t>
      </w:r>
    </w:p>
    <w:p w14:paraId="7EB7A23B" w14:textId="38823AD0" w:rsidR="0080479C" w:rsidRPr="00BD7A11" w:rsidRDefault="0080479C" w:rsidP="0080479C">
      <w:pPr>
        <w:rPr>
          <w:lang w:val="en-GB"/>
        </w:rPr>
      </w:pPr>
      <w:r w:rsidRPr="00BD7A11">
        <w:rPr>
          <w:lang w:val="en-GB"/>
        </w:rPr>
        <w:t>Additional certificate № 000000001583 from Bulmarket Rail Cargo EOOD for rolling stock for which the driver is allowed to drive - series 42.000, 43.000, 44.000, 85.000, 86.000 and 87.000 from 13.03.2019 on the national railway infrastructure of the Republic of Bulgaria until 14.12.2024</w:t>
      </w:r>
      <w:r w:rsidR="006A4DE2" w:rsidRPr="00BD7A11">
        <w:rPr>
          <w:lang w:val="en-GB"/>
        </w:rPr>
        <w:t>.</w:t>
      </w:r>
    </w:p>
    <w:p w14:paraId="13811F56" w14:textId="7E6E1277" w:rsidR="00BB70CF" w:rsidRPr="00BD7A11" w:rsidRDefault="0046066D" w:rsidP="00BB70CF">
      <w:pPr>
        <w:rPr>
          <w:lang w:val="en-GB"/>
        </w:rPr>
      </w:pPr>
      <w:r w:rsidRPr="00BD7A11">
        <w:rPr>
          <w:lang w:val="en-GB"/>
        </w:rPr>
        <w:sym w:font="Symbol" w:char="F0B7"/>
      </w:r>
      <w:r w:rsidRPr="00BD7A11">
        <w:rPr>
          <w:lang w:val="en-GB"/>
        </w:rPr>
        <w:t xml:space="preserve"> </w:t>
      </w:r>
      <w:r w:rsidR="00BB70CF" w:rsidRPr="00BD7A11">
        <w:rPr>
          <w:lang w:val="en-GB"/>
        </w:rPr>
        <w:t>Locomotive driver second person of a locomotive № 91522086001-8 - Certificate of competency № 21144 acquired qualification for “Locomotive driver”, conducted training in the period 01.08. ÷ 19.10.2018</w:t>
      </w:r>
    </w:p>
    <w:p w14:paraId="5B9BECF9" w14:textId="625E23EF" w:rsidR="00BB70CF" w:rsidRPr="00BD7A11" w:rsidRDefault="00BB70CF" w:rsidP="00BB70CF">
      <w:pPr>
        <w:rPr>
          <w:lang w:val="en-GB"/>
        </w:rPr>
      </w:pPr>
      <w:r w:rsidRPr="00BD7A11">
        <w:rPr>
          <w:lang w:val="en-GB"/>
        </w:rPr>
        <w:t xml:space="preserve">Locomotive driving license BG issued by </w:t>
      </w:r>
      <w:r w:rsidR="002A0B0A" w:rsidRPr="00BD7A11">
        <w:rPr>
          <w:lang w:val="en-GB"/>
        </w:rPr>
        <w:t>RAEA</w:t>
      </w:r>
      <w:r w:rsidRPr="00BD7A11">
        <w:rPr>
          <w:lang w:val="en-GB"/>
        </w:rPr>
        <w:t>;</w:t>
      </w:r>
    </w:p>
    <w:p w14:paraId="07DEF848" w14:textId="77777777" w:rsidR="00BB70CF" w:rsidRPr="00BD7A11" w:rsidRDefault="00BB70CF" w:rsidP="00BB70CF">
      <w:pPr>
        <w:rPr>
          <w:lang w:val="en-GB"/>
        </w:rPr>
      </w:pPr>
      <w:r w:rsidRPr="00BD7A11">
        <w:rPr>
          <w:lang w:val="en-GB"/>
        </w:rPr>
        <w:t>Certificate № 244 for holding the position of assistant locomotive driver in Bulmarket Rail Cargo EOOD dated 12.11.2021.</w:t>
      </w:r>
    </w:p>
    <w:p w14:paraId="49C7AC01" w14:textId="0FE7A43F" w:rsidR="00BB70CF" w:rsidRPr="00BD7A11" w:rsidRDefault="00BB70CF" w:rsidP="00BB70CF">
      <w:pPr>
        <w:rPr>
          <w:lang w:val="en-GB"/>
        </w:rPr>
      </w:pPr>
      <w:r w:rsidRPr="00BD7A11">
        <w:rPr>
          <w:lang w:val="en-GB"/>
        </w:rPr>
        <w:t>Additional certificate № 000000021144 from Bulmarket Rail Cargo EOOD for rolling stock for which the driver is allowed to drive - series 85.000, 86.000 and 87.000 from 28.12.2018 on the national railway infrastructure of the Republic of Bulgaria until 28.12.2027.</w:t>
      </w:r>
    </w:p>
    <w:p w14:paraId="720A493D" w14:textId="6866B2E5" w:rsidR="0026601B" w:rsidRPr="00BD7A11" w:rsidRDefault="0046066D" w:rsidP="00B1566D">
      <w:pPr>
        <w:rPr>
          <w:lang w:val="en-GB"/>
        </w:rPr>
      </w:pPr>
      <w:r w:rsidRPr="00BD7A11">
        <w:rPr>
          <w:lang w:val="en-GB"/>
        </w:rPr>
        <w:sym w:font="Symbol" w:char="F0B7"/>
      </w:r>
      <w:r w:rsidRPr="00BD7A11">
        <w:rPr>
          <w:lang w:val="en-GB"/>
        </w:rPr>
        <w:t xml:space="preserve"> </w:t>
      </w:r>
      <w:r w:rsidR="0026601B" w:rsidRPr="00BD7A11">
        <w:rPr>
          <w:lang w:val="en-GB"/>
        </w:rPr>
        <w:t>Locomotive driver first person of locomotive № 91520085005-4 - Certificate of competency № 19772 acquired license for "Locomotive driver of electric locomotives", conducted training in the period 15.02 ÷ 10.07.2017 training institution PTC at BDZ, issued by RAEA;</w:t>
      </w:r>
    </w:p>
    <w:p w14:paraId="0FA8A612" w14:textId="4AE006AC" w:rsidR="0026601B" w:rsidRPr="00BD7A11" w:rsidRDefault="0026601B" w:rsidP="0026601B">
      <w:pPr>
        <w:rPr>
          <w:lang w:val="en-GB"/>
        </w:rPr>
      </w:pPr>
      <w:r w:rsidRPr="00BD7A11">
        <w:rPr>
          <w:lang w:val="en-GB"/>
        </w:rPr>
        <w:t>Locomotive dr</w:t>
      </w:r>
      <w:r w:rsidR="00B1566D" w:rsidRPr="00BD7A11">
        <w:rPr>
          <w:lang w:val="en-GB"/>
        </w:rPr>
        <w:t>iving license BG issued by RAEA</w:t>
      </w:r>
      <w:r w:rsidRPr="00BD7A11">
        <w:rPr>
          <w:lang w:val="en-GB"/>
        </w:rPr>
        <w:t>;</w:t>
      </w:r>
    </w:p>
    <w:p w14:paraId="53F7AC39" w14:textId="77777777" w:rsidR="0026601B" w:rsidRPr="00BD7A11" w:rsidRDefault="0026601B" w:rsidP="0026601B">
      <w:pPr>
        <w:rPr>
          <w:lang w:val="en-GB"/>
        </w:rPr>
      </w:pPr>
      <w:r w:rsidRPr="00BD7A11">
        <w:rPr>
          <w:lang w:val="en-GB"/>
        </w:rPr>
        <w:t>Certificate № 223 for holding the position of “Locomotive Driver” in Bulmarket Rail Cargo EOOD dated 18.05.2021.</w:t>
      </w:r>
    </w:p>
    <w:p w14:paraId="3D942010" w14:textId="5F96DC93" w:rsidR="0026601B" w:rsidRPr="00BD7A11" w:rsidRDefault="0026601B" w:rsidP="0026601B">
      <w:pPr>
        <w:rPr>
          <w:lang w:val="en-GB"/>
        </w:rPr>
      </w:pPr>
      <w:r w:rsidRPr="00BD7A11">
        <w:rPr>
          <w:lang w:val="en-GB"/>
        </w:rPr>
        <w:t>Additional certificate № 000000019772 from Bulmarket Rail Cargo EOOD for rolling stock for which the driver is allowed to drive - series 85.000, 86.000 and 87.000 from 28.09.2021 on the national railway infrastructure of the Republic of Bulgaria until 28.09.2030.</w:t>
      </w:r>
    </w:p>
    <w:p w14:paraId="25A94F1C" w14:textId="569C6F9E" w:rsidR="00FD39DB" w:rsidRPr="00BD7A11" w:rsidRDefault="00B34D53" w:rsidP="00A106B5">
      <w:pPr>
        <w:spacing w:before="120"/>
        <w:rPr>
          <w:i/>
          <w:iCs/>
          <w:lang w:val="en-GB"/>
        </w:rPr>
      </w:pPr>
      <w:r w:rsidRPr="00BD7A11">
        <w:rPr>
          <w:i/>
          <w:iCs/>
          <w:lang w:val="en-GB"/>
        </w:rPr>
        <w:t>Railway infrastructure</w:t>
      </w:r>
      <w:r w:rsidR="00FD39DB" w:rsidRPr="00BD7A11">
        <w:rPr>
          <w:i/>
          <w:iCs/>
          <w:lang w:val="en-GB"/>
        </w:rPr>
        <w:t>:</w:t>
      </w:r>
    </w:p>
    <w:p w14:paraId="1F5B7A18" w14:textId="7D52E763" w:rsidR="00A143CF" w:rsidRPr="00BD7A11" w:rsidRDefault="000500BE" w:rsidP="00A143CF">
      <w:pPr>
        <w:ind w:firstLine="720"/>
        <w:rPr>
          <w:lang w:val="en-GB"/>
        </w:rPr>
      </w:pPr>
      <w:r w:rsidRPr="00BD7A11">
        <w:rPr>
          <w:lang w:val="en-GB"/>
        </w:rPr>
        <w:sym w:font="Symbol" w:char="F0B7"/>
      </w:r>
      <w:r w:rsidRPr="00BD7A11">
        <w:rPr>
          <w:lang w:val="en-GB"/>
        </w:rPr>
        <w:t xml:space="preserve"> </w:t>
      </w:r>
      <w:r w:rsidR="00A143CF" w:rsidRPr="00BD7A11">
        <w:rPr>
          <w:lang w:val="en-GB"/>
        </w:rPr>
        <w:t>Traffic manager first person at Iliyantsi station - Diploma № 000121, specialty “Railway traffic manager”, conducted training in the period 20.10.1999 ÷ 01.03.2003, issued by VTU “Todor Kableshkov - Sofia;</w:t>
      </w:r>
    </w:p>
    <w:p w14:paraId="029D15E6" w14:textId="741410EF" w:rsidR="00A143CF" w:rsidRPr="00BD7A11" w:rsidRDefault="00A143CF" w:rsidP="00A143CF">
      <w:pPr>
        <w:ind w:firstLine="720"/>
        <w:rPr>
          <w:lang w:val="en-GB"/>
        </w:rPr>
      </w:pPr>
      <w:r w:rsidRPr="00BD7A11">
        <w:rPr>
          <w:lang w:val="en-GB"/>
        </w:rPr>
        <w:t>Certificate № 4818 for holding the position of Traffic Manager in TOSAMD - Sofia from 20.08.2018.</w:t>
      </w:r>
    </w:p>
    <w:p w14:paraId="0FF3FEE6" w14:textId="759E281A" w:rsidR="00A143CF" w:rsidRPr="00BD7A11" w:rsidRDefault="000500BE" w:rsidP="00A143CF">
      <w:pPr>
        <w:rPr>
          <w:lang w:val="en-GB"/>
        </w:rPr>
      </w:pPr>
      <w:r w:rsidRPr="00BD7A11">
        <w:rPr>
          <w:lang w:val="en-GB"/>
        </w:rPr>
        <w:sym w:font="Symbol" w:char="F0B7"/>
      </w:r>
      <w:r w:rsidRPr="00BD7A11">
        <w:rPr>
          <w:lang w:val="en-GB"/>
        </w:rPr>
        <w:t xml:space="preserve"> </w:t>
      </w:r>
      <w:r w:rsidR="00A143CF" w:rsidRPr="00BD7A11">
        <w:rPr>
          <w:lang w:val="en-GB"/>
        </w:rPr>
        <w:t>Traffic Manager second person at Iliyantsi station - Certificate of competency № 8995, acquired competency for “Traffic Manager”, conducted training in the period 22.10 ÷ 13.05.2008, training institution TPC at NRIC, issued by RAEA;</w:t>
      </w:r>
    </w:p>
    <w:p w14:paraId="3501B6CD" w14:textId="22DA6EE0" w:rsidR="00A143CF" w:rsidRPr="00BD7A11" w:rsidRDefault="00A143CF" w:rsidP="00A143CF">
      <w:pPr>
        <w:rPr>
          <w:lang w:val="en-GB"/>
        </w:rPr>
      </w:pPr>
      <w:r w:rsidRPr="00BD7A11">
        <w:rPr>
          <w:lang w:val="en-GB"/>
        </w:rPr>
        <w:t>Certificate № 2004 for holding the position of Head of Traffic in TOSAMD - Sofia from 07.07.2008.</w:t>
      </w:r>
    </w:p>
    <w:p w14:paraId="54C6BF05" w14:textId="4561D4A5" w:rsidR="00623D2C" w:rsidRPr="00BD7A11" w:rsidRDefault="000500BE" w:rsidP="0012247B">
      <w:pPr>
        <w:pStyle w:val="ab"/>
        <w:numPr>
          <w:ilvl w:val="3"/>
          <w:numId w:val="13"/>
        </w:numPr>
        <w:ind w:left="1418" w:hanging="709"/>
        <w:rPr>
          <w:i/>
          <w:iCs/>
          <w:lang w:val="en-GB"/>
        </w:rPr>
      </w:pPr>
      <w:r w:rsidRPr="00BD7A11">
        <w:rPr>
          <w:lang w:val="en-GB"/>
        </w:rPr>
        <w:t xml:space="preserve"> </w:t>
      </w:r>
      <w:r w:rsidR="00161E3F" w:rsidRPr="00BD7A11">
        <w:rPr>
          <w:i/>
          <w:iCs/>
          <w:lang w:val="en-GB"/>
        </w:rPr>
        <w:t>Medical and personal circumstances, which influence the event, including the presence of physical and psychological stress</w:t>
      </w:r>
      <w:r w:rsidR="00623D2C" w:rsidRPr="00BD7A11">
        <w:rPr>
          <w:i/>
          <w:iCs/>
          <w:lang w:val="en-GB"/>
        </w:rPr>
        <w:t>.</w:t>
      </w:r>
    </w:p>
    <w:p w14:paraId="6ED6AA06" w14:textId="06E53867" w:rsidR="00FD39DB" w:rsidRPr="00BD7A11" w:rsidRDefault="006731BD" w:rsidP="00A106B5">
      <w:pPr>
        <w:spacing w:before="120"/>
        <w:rPr>
          <w:i/>
          <w:iCs/>
          <w:lang w:val="en-GB"/>
        </w:rPr>
      </w:pPr>
      <w:r w:rsidRPr="00BD7A11">
        <w:rPr>
          <w:bCs/>
          <w:i/>
          <w:lang w:val="en-GB"/>
        </w:rPr>
        <w:t>Railway undertaking</w:t>
      </w:r>
      <w:r w:rsidR="00FD39DB" w:rsidRPr="00BD7A11">
        <w:rPr>
          <w:i/>
          <w:iCs/>
          <w:lang w:val="en-GB"/>
        </w:rPr>
        <w:t>:</w:t>
      </w:r>
    </w:p>
    <w:p w14:paraId="3C45A7A2" w14:textId="2452B8C5" w:rsidR="00FD39DB" w:rsidRPr="00BD7A11" w:rsidRDefault="00C20C8D" w:rsidP="00FD39DB">
      <w:pPr>
        <w:ind w:firstLine="720"/>
        <w:rPr>
          <w:lang w:val="en-GB"/>
        </w:rPr>
      </w:pPr>
      <w:r w:rsidRPr="00BD7A11">
        <w:rPr>
          <w:lang w:val="en-GB"/>
        </w:rPr>
        <w:sym w:font="Symbol" w:char="F0B7"/>
      </w:r>
      <w:r w:rsidRPr="00BD7A11">
        <w:rPr>
          <w:lang w:val="en-GB"/>
        </w:rPr>
        <w:t xml:space="preserve"> </w:t>
      </w:r>
      <w:r w:rsidR="007E7EAB" w:rsidRPr="00BD7A11">
        <w:rPr>
          <w:lang w:val="en-GB"/>
        </w:rPr>
        <w:t xml:space="preserve">Locomotive driver first person of locomotive </w:t>
      </w:r>
      <w:r w:rsidR="00C83EDB" w:rsidRPr="00BD7A11">
        <w:rPr>
          <w:lang w:val="en-GB"/>
        </w:rPr>
        <w:t xml:space="preserve">№ </w:t>
      </w:r>
      <w:r w:rsidR="00FC2335" w:rsidRPr="00BD7A11">
        <w:rPr>
          <w:lang w:val="en-GB"/>
        </w:rPr>
        <w:t>91522086005-9</w:t>
      </w:r>
      <w:r w:rsidR="00FD39DB" w:rsidRPr="00BD7A11">
        <w:rPr>
          <w:lang w:val="en-GB"/>
        </w:rPr>
        <w:t>:</w:t>
      </w:r>
    </w:p>
    <w:p w14:paraId="01D7EC9E" w14:textId="3057CC2B" w:rsidR="00FC2335" w:rsidRPr="00BD7A11" w:rsidRDefault="00694A08" w:rsidP="00FD39DB">
      <w:pPr>
        <w:ind w:firstLine="720"/>
        <w:rPr>
          <w:lang w:val="en-GB"/>
        </w:rPr>
      </w:pPr>
      <w:r w:rsidRPr="00BD7A11">
        <w:rPr>
          <w:lang w:val="en-GB"/>
        </w:rPr>
        <w:lastRenderedPageBreak/>
        <w:t xml:space="preserve">Single-health dossier </w:t>
      </w:r>
      <w:r w:rsidR="00E12D5A" w:rsidRPr="00BD7A11">
        <w:rPr>
          <w:lang w:val="en-GB"/>
        </w:rPr>
        <w:t xml:space="preserve">№ 2739 dated </w:t>
      </w:r>
      <w:r w:rsidR="00FC2335" w:rsidRPr="00BD7A11">
        <w:rPr>
          <w:lang w:val="en-GB"/>
        </w:rPr>
        <w:t>05.10</w:t>
      </w:r>
      <w:r w:rsidRPr="00BD7A11">
        <w:rPr>
          <w:lang w:val="en-GB"/>
        </w:rPr>
        <w:t>.2021</w:t>
      </w:r>
      <w:r w:rsidR="00FC2335" w:rsidRPr="00BD7A11">
        <w:rPr>
          <w:lang w:val="en-GB"/>
        </w:rPr>
        <w:t xml:space="preserve">, </w:t>
      </w:r>
      <w:r w:rsidRPr="00BD7A11">
        <w:rPr>
          <w:lang w:val="en-GB"/>
        </w:rPr>
        <w:t>issued by National Multi-profile Sofia Transport Hospital</w:t>
      </w:r>
      <w:r w:rsidR="00FC2335" w:rsidRPr="00BD7A11">
        <w:rPr>
          <w:lang w:val="en-GB"/>
        </w:rPr>
        <w:t>.</w:t>
      </w:r>
    </w:p>
    <w:p w14:paraId="573CCAA4" w14:textId="10B2DE76" w:rsidR="00FD39DB" w:rsidRPr="00BD7A11" w:rsidRDefault="00E12D5A" w:rsidP="00FD39DB">
      <w:pPr>
        <w:ind w:firstLine="720"/>
        <w:rPr>
          <w:lang w:val="en-GB"/>
        </w:rPr>
      </w:pPr>
      <w:r w:rsidRPr="00BD7A11">
        <w:rPr>
          <w:lang w:val="en-GB"/>
        </w:rPr>
        <w:t>Conclusion: suitable for locomotive driver.</w:t>
      </w:r>
    </w:p>
    <w:p w14:paraId="28D9B889" w14:textId="77777777" w:rsidR="00930608" w:rsidRPr="00BD7A11" w:rsidRDefault="00314B80" w:rsidP="00930608">
      <w:pPr>
        <w:ind w:firstLine="720"/>
        <w:rPr>
          <w:lang w:val="en-GB"/>
        </w:rPr>
      </w:pPr>
      <w:r w:rsidRPr="00BD7A11">
        <w:rPr>
          <w:lang w:val="en-GB"/>
        </w:rPr>
        <w:t xml:space="preserve">Psychological certificate </w:t>
      </w:r>
      <w:r w:rsidR="00FC2335" w:rsidRPr="00BD7A11">
        <w:rPr>
          <w:lang w:val="en-GB"/>
        </w:rPr>
        <w:t>№ 880/26.06</w:t>
      </w:r>
      <w:r w:rsidR="00A24BA4" w:rsidRPr="00BD7A11">
        <w:rPr>
          <w:lang w:val="en-GB"/>
        </w:rPr>
        <w:t>.2019</w:t>
      </w:r>
      <w:r w:rsidR="00FD39DB" w:rsidRPr="00BD7A11">
        <w:rPr>
          <w:lang w:val="en-GB"/>
        </w:rPr>
        <w:t xml:space="preserve">, </w:t>
      </w:r>
      <w:r w:rsidR="00930608" w:rsidRPr="00BD7A11">
        <w:rPr>
          <w:lang w:val="en-GB"/>
        </w:rPr>
        <w:t>issued by the Psychological Laboratory - Railway Transport Gorna Oryahovitsa at the Sofia Multi-profile National Transport Hospital for a locomotive driver.</w:t>
      </w:r>
    </w:p>
    <w:p w14:paraId="17577DB4" w14:textId="39D708AF" w:rsidR="00A24BA4" w:rsidRPr="00BD7A11" w:rsidRDefault="00930608" w:rsidP="00930608">
      <w:pPr>
        <w:ind w:firstLine="720"/>
        <w:rPr>
          <w:lang w:val="en-GB"/>
        </w:rPr>
      </w:pPr>
      <w:r w:rsidRPr="00BD7A11">
        <w:rPr>
          <w:lang w:val="en-GB"/>
        </w:rPr>
        <w:t>Conclusion: allowed for a period of 3 years.</w:t>
      </w:r>
    </w:p>
    <w:p w14:paraId="0B8B6916" w14:textId="0798A62C" w:rsidR="00930608" w:rsidRPr="00BD7A11" w:rsidRDefault="00C20C8D" w:rsidP="00930608">
      <w:pPr>
        <w:ind w:firstLine="720"/>
        <w:rPr>
          <w:lang w:val="en-GB"/>
        </w:rPr>
      </w:pPr>
      <w:r w:rsidRPr="00BD7A11">
        <w:rPr>
          <w:lang w:val="en-GB"/>
        </w:rPr>
        <w:sym w:font="Symbol" w:char="F0B7"/>
      </w:r>
      <w:r w:rsidRPr="00BD7A11">
        <w:rPr>
          <w:lang w:val="en-GB"/>
        </w:rPr>
        <w:t xml:space="preserve"> </w:t>
      </w:r>
      <w:r w:rsidR="00930608" w:rsidRPr="00BD7A11">
        <w:rPr>
          <w:lang w:val="en-GB"/>
        </w:rPr>
        <w:t>Locomotive driver Second-person of a locomotive № 91522086005-9:</w:t>
      </w:r>
    </w:p>
    <w:p w14:paraId="7E4B224B" w14:textId="0BF19244" w:rsidR="00930608" w:rsidRPr="00BD7A11" w:rsidRDefault="00930608" w:rsidP="00930608">
      <w:pPr>
        <w:ind w:firstLine="720"/>
        <w:rPr>
          <w:lang w:val="en-GB"/>
        </w:rPr>
      </w:pPr>
      <w:r w:rsidRPr="00BD7A11">
        <w:rPr>
          <w:lang w:val="en-GB"/>
        </w:rPr>
        <w:t xml:space="preserve">Card for </w:t>
      </w:r>
      <w:r w:rsidR="000B19D9" w:rsidRPr="00BD7A11">
        <w:rPr>
          <w:lang w:val="en-GB"/>
        </w:rPr>
        <w:t>preventive</w:t>
      </w:r>
      <w:r w:rsidRPr="00BD7A11">
        <w:rPr>
          <w:lang w:val="en-GB"/>
        </w:rPr>
        <w:t xml:space="preserve"> medical examination from 20.08.2021, issued by the Labour Medicine Service.</w:t>
      </w:r>
    </w:p>
    <w:p w14:paraId="236F8505" w14:textId="77777777" w:rsidR="00930608" w:rsidRPr="00BD7A11" w:rsidRDefault="00930608" w:rsidP="00930608">
      <w:pPr>
        <w:ind w:firstLine="720"/>
        <w:rPr>
          <w:lang w:val="en-GB"/>
        </w:rPr>
      </w:pPr>
      <w:r w:rsidRPr="00BD7A11">
        <w:rPr>
          <w:lang w:val="en-GB"/>
        </w:rPr>
        <w:t>Conclusion: suitable for locomotive driver.</w:t>
      </w:r>
    </w:p>
    <w:p w14:paraId="084EC858" w14:textId="756D322B" w:rsidR="00930608" w:rsidRPr="00BD7A11" w:rsidRDefault="00930608" w:rsidP="00930608">
      <w:pPr>
        <w:ind w:firstLine="720"/>
        <w:rPr>
          <w:lang w:val="en-GB"/>
        </w:rPr>
      </w:pPr>
      <w:r w:rsidRPr="00BD7A11">
        <w:rPr>
          <w:lang w:val="en-GB"/>
        </w:rPr>
        <w:t xml:space="preserve">Psychological certificate № 472 / 14.04.2021, issued by the Psychological Laboratory at the </w:t>
      </w:r>
      <w:r w:rsidR="00214232" w:rsidRPr="00BD7A11">
        <w:rPr>
          <w:lang w:val="en-GB"/>
        </w:rPr>
        <w:t>Sofia Multi-profile National Transport Hospital</w:t>
      </w:r>
      <w:r w:rsidRPr="00BD7A11">
        <w:rPr>
          <w:lang w:val="en-GB"/>
        </w:rPr>
        <w:t xml:space="preserve"> for a locomotive driver.</w:t>
      </w:r>
    </w:p>
    <w:p w14:paraId="3E336884" w14:textId="51687BEF" w:rsidR="00930608" w:rsidRPr="00BD7A11" w:rsidRDefault="00930608" w:rsidP="00930608">
      <w:pPr>
        <w:ind w:firstLine="720"/>
        <w:rPr>
          <w:lang w:val="en-GB"/>
        </w:rPr>
      </w:pPr>
      <w:r w:rsidRPr="00BD7A11">
        <w:rPr>
          <w:lang w:val="en-GB"/>
        </w:rPr>
        <w:t>Conclusion: allowed for a period of 1 year.</w:t>
      </w:r>
    </w:p>
    <w:p w14:paraId="2F3DB7D8" w14:textId="01DB86E3" w:rsidR="000B19D9" w:rsidRPr="00BD7A11" w:rsidRDefault="00DC5043" w:rsidP="000B19D9">
      <w:pPr>
        <w:ind w:firstLine="720"/>
        <w:rPr>
          <w:lang w:val="en-GB"/>
        </w:rPr>
      </w:pPr>
      <w:r w:rsidRPr="00BD7A11">
        <w:rPr>
          <w:lang w:val="en-GB"/>
        </w:rPr>
        <w:sym w:font="Symbol" w:char="F0B7"/>
      </w:r>
      <w:r w:rsidRPr="00BD7A11">
        <w:rPr>
          <w:lang w:val="en-GB"/>
        </w:rPr>
        <w:t xml:space="preserve"> </w:t>
      </w:r>
      <w:r w:rsidR="000B19D9" w:rsidRPr="00BD7A11">
        <w:rPr>
          <w:lang w:val="en-GB"/>
        </w:rPr>
        <w:t>Locomotive driver first person of the locomotive № 91522086001-8:</w:t>
      </w:r>
    </w:p>
    <w:p w14:paraId="6DC298A1" w14:textId="796424AA" w:rsidR="000B19D9" w:rsidRPr="00BD7A11" w:rsidRDefault="000B19D9" w:rsidP="000B19D9">
      <w:pPr>
        <w:ind w:firstLine="720"/>
        <w:rPr>
          <w:lang w:val="en-GB"/>
        </w:rPr>
      </w:pPr>
      <w:r w:rsidRPr="00BD7A11">
        <w:rPr>
          <w:lang w:val="en-GB"/>
        </w:rPr>
        <w:t>Card for preventive medical examination from 17.05.2021, issued by the Labour Medicine Service.</w:t>
      </w:r>
    </w:p>
    <w:p w14:paraId="5D665D69" w14:textId="77777777" w:rsidR="000B19D9" w:rsidRPr="00BD7A11" w:rsidRDefault="000B19D9" w:rsidP="000B19D9">
      <w:pPr>
        <w:ind w:firstLine="720"/>
        <w:rPr>
          <w:lang w:val="en-GB"/>
        </w:rPr>
      </w:pPr>
      <w:r w:rsidRPr="00BD7A11">
        <w:rPr>
          <w:lang w:val="en-GB"/>
        </w:rPr>
        <w:t>Conclusion: suitable for locomotive driver.</w:t>
      </w:r>
    </w:p>
    <w:p w14:paraId="3B1A67FA" w14:textId="3FD1E1C8" w:rsidR="000B19D9" w:rsidRPr="00BD7A11" w:rsidRDefault="00506518" w:rsidP="000B19D9">
      <w:pPr>
        <w:ind w:firstLine="720"/>
        <w:rPr>
          <w:lang w:val="en-GB"/>
        </w:rPr>
      </w:pPr>
      <w:r w:rsidRPr="00BD7A11">
        <w:rPr>
          <w:lang w:val="en-GB"/>
        </w:rPr>
        <w:t>Psychological certificate № 676/</w:t>
      </w:r>
      <w:r w:rsidR="000B19D9" w:rsidRPr="00BD7A11">
        <w:rPr>
          <w:lang w:val="en-GB"/>
        </w:rPr>
        <w:t>29.07.2020, issued by the Psychological Laboratory at the National Multidisciplinary Transport Hospital Sofia for a locomotive driver.</w:t>
      </w:r>
    </w:p>
    <w:p w14:paraId="7A01CADD" w14:textId="7F13ABB2" w:rsidR="000B19D9" w:rsidRPr="00BD7A11" w:rsidRDefault="000B19D9" w:rsidP="000B19D9">
      <w:pPr>
        <w:ind w:firstLine="720"/>
        <w:rPr>
          <w:lang w:val="en-GB"/>
        </w:rPr>
      </w:pPr>
      <w:r w:rsidRPr="00BD7A11">
        <w:rPr>
          <w:lang w:val="en-GB"/>
        </w:rPr>
        <w:t>Conclusion: allowed for a period of 5 years.</w:t>
      </w:r>
    </w:p>
    <w:p w14:paraId="31EC4CC1" w14:textId="1772B9EB" w:rsidR="00506518" w:rsidRPr="00BD7A11" w:rsidRDefault="00DC5043" w:rsidP="00506518">
      <w:pPr>
        <w:ind w:firstLine="720"/>
        <w:rPr>
          <w:lang w:val="en-GB"/>
        </w:rPr>
      </w:pPr>
      <w:r w:rsidRPr="00BD7A11">
        <w:rPr>
          <w:lang w:val="en-GB"/>
        </w:rPr>
        <w:sym w:font="Symbol" w:char="F0B7"/>
      </w:r>
      <w:r w:rsidRPr="00BD7A11">
        <w:rPr>
          <w:lang w:val="en-GB"/>
        </w:rPr>
        <w:t xml:space="preserve"> </w:t>
      </w:r>
      <w:r w:rsidR="00506518" w:rsidRPr="00BD7A11">
        <w:rPr>
          <w:lang w:val="en-GB"/>
        </w:rPr>
        <w:t>Locomotive driver second-person of a locomotive № 91522086001-8:</w:t>
      </w:r>
    </w:p>
    <w:p w14:paraId="51495FA1" w14:textId="24C5A047" w:rsidR="00506518" w:rsidRPr="00BD7A11" w:rsidRDefault="00506518" w:rsidP="00506518">
      <w:pPr>
        <w:ind w:firstLine="720"/>
        <w:rPr>
          <w:lang w:val="en-GB"/>
        </w:rPr>
      </w:pPr>
      <w:r w:rsidRPr="00BD7A11">
        <w:rPr>
          <w:lang w:val="en-GB"/>
        </w:rPr>
        <w:t>Card for preventive medical examination from 12.11.2021, issued by the Labour Medicine Service.</w:t>
      </w:r>
    </w:p>
    <w:p w14:paraId="06E68353" w14:textId="77777777" w:rsidR="00506518" w:rsidRPr="00BD7A11" w:rsidRDefault="00506518" w:rsidP="00506518">
      <w:pPr>
        <w:ind w:firstLine="720"/>
        <w:rPr>
          <w:lang w:val="en-GB"/>
        </w:rPr>
      </w:pPr>
      <w:r w:rsidRPr="00BD7A11">
        <w:rPr>
          <w:lang w:val="en-GB"/>
        </w:rPr>
        <w:t>Conclusion: suitable for locomotive driver.</w:t>
      </w:r>
    </w:p>
    <w:p w14:paraId="5448C6D7" w14:textId="37FBB975" w:rsidR="00506518" w:rsidRPr="00BD7A11" w:rsidRDefault="00506518" w:rsidP="00506518">
      <w:pPr>
        <w:ind w:firstLine="720"/>
        <w:rPr>
          <w:lang w:val="en-GB"/>
        </w:rPr>
      </w:pPr>
      <w:r w:rsidRPr="00BD7A11">
        <w:rPr>
          <w:lang w:val="en-GB"/>
        </w:rPr>
        <w:t>Psychological certificate № 1108/05.12.2018, issued by the Psychological Laboratory at the Sofia Multi-profile National Transport Hospital for a locomotive driver.</w:t>
      </w:r>
    </w:p>
    <w:p w14:paraId="1648EDBA" w14:textId="07010F15" w:rsidR="00506518" w:rsidRPr="00BD7A11" w:rsidRDefault="00506518" w:rsidP="00506518">
      <w:pPr>
        <w:ind w:firstLine="720"/>
        <w:rPr>
          <w:lang w:val="en-GB"/>
        </w:rPr>
      </w:pPr>
      <w:r w:rsidRPr="00BD7A11">
        <w:rPr>
          <w:lang w:val="en-GB"/>
        </w:rPr>
        <w:t>Conclusion: allowed for a period of 5 years.</w:t>
      </w:r>
    </w:p>
    <w:p w14:paraId="19BB0A38" w14:textId="6679FD20" w:rsidR="00C37E40" w:rsidRPr="00BD7A11" w:rsidRDefault="00480EBC" w:rsidP="00C37E40">
      <w:pPr>
        <w:ind w:firstLine="720"/>
        <w:rPr>
          <w:lang w:val="en-GB"/>
        </w:rPr>
      </w:pPr>
      <w:r w:rsidRPr="00BD7A11">
        <w:rPr>
          <w:lang w:val="en-GB"/>
        </w:rPr>
        <w:sym w:font="Symbol" w:char="F0B7"/>
      </w:r>
      <w:r w:rsidRPr="00BD7A11">
        <w:rPr>
          <w:lang w:val="en-GB"/>
        </w:rPr>
        <w:t xml:space="preserve"> </w:t>
      </w:r>
      <w:r w:rsidR="00C37E40" w:rsidRPr="00BD7A11">
        <w:rPr>
          <w:lang w:val="en-GB"/>
        </w:rPr>
        <w:t>Locomotive driver first person of the locomotive № 91520085005-4:</w:t>
      </w:r>
    </w:p>
    <w:p w14:paraId="3783D518" w14:textId="2246F158" w:rsidR="00C37E40" w:rsidRPr="00BD7A11" w:rsidRDefault="00C37E40" w:rsidP="00C37E40">
      <w:pPr>
        <w:ind w:firstLine="720"/>
        <w:rPr>
          <w:lang w:val="en-GB"/>
        </w:rPr>
      </w:pPr>
      <w:r w:rsidRPr="00BD7A11">
        <w:rPr>
          <w:lang w:val="en-GB"/>
        </w:rPr>
        <w:t>Card for preventive medical examination from 17.05.2021, issued by the Labor Medicine Service.</w:t>
      </w:r>
    </w:p>
    <w:p w14:paraId="5792CFE3" w14:textId="77777777" w:rsidR="00C37E40" w:rsidRPr="00BD7A11" w:rsidRDefault="00C37E40" w:rsidP="00C37E40">
      <w:pPr>
        <w:ind w:firstLine="720"/>
        <w:rPr>
          <w:lang w:val="en-GB"/>
        </w:rPr>
      </w:pPr>
      <w:r w:rsidRPr="00BD7A11">
        <w:rPr>
          <w:lang w:val="en-GB"/>
        </w:rPr>
        <w:t>Conclusion: suitable for locomotive driver.</w:t>
      </w:r>
    </w:p>
    <w:p w14:paraId="363E0CF5" w14:textId="3ED9A33D" w:rsidR="00C37E40" w:rsidRPr="00BD7A11" w:rsidRDefault="00C37E40" w:rsidP="00C37E40">
      <w:pPr>
        <w:ind w:firstLine="720"/>
        <w:rPr>
          <w:lang w:val="en-GB"/>
        </w:rPr>
      </w:pPr>
      <w:r w:rsidRPr="00BD7A11">
        <w:rPr>
          <w:lang w:val="en-GB"/>
        </w:rPr>
        <w:t>Psychological certificate № 1210 / 22.11.2021, issued by the Psychological Laboratory at the Sofia Multi-profile National Transport Hospital for a locomotive driver.</w:t>
      </w:r>
    </w:p>
    <w:p w14:paraId="7502D2CE" w14:textId="0583F683" w:rsidR="00C37E40" w:rsidRPr="00BD7A11" w:rsidRDefault="00C37E40" w:rsidP="00C37E40">
      <w:pPr>
        <w:ind w:firstLine="720"/>
        <w:rPr>
          <w:lang w:val="en-GB"/>
        </w:rPr>
      </w:pPr>
      <w:r w:rsidRPr="00BD7A11">
        <w:rPr>
          <w:lang w:val="en-GB"/>
        </w:rPr>
        <w:t>Conclusion: allowed for a period of 5 years.</w:t>
      </w:r>
    </w:p>
    <w:p w14:paraId="5B6D0D00" w14:textId="7E105DFE" w:rsidR="00FD39DB" w:rsidRPr="00BD7A11" w:rsidRDefault="005B0046" w:rsidP="002A29D6">
      <w:pPr>
        <w:ind w:firstLine="720"/>
        <w:rPr>
          <w:i/>
          <w:iCs/>
          <w:lang w:val="en-GB"/>
        </w:rPr>
      </w:pPr>
      <w:r w:rsidRPr="00BD7A11">
        <w:rPr>
          <w:i/>
          <w:iCs/>
          <w:lang w:val="en-GB"/>
        </w:rPr>
        <w:t>Railway infrastructure</w:t>
      </w:r>
      <w:r w:rsidR="00FD39DB" w:rsidRPr="00BD7A11">
        <w:rPr>
          <w:i/>
          <w:iCs/>
          <w:lang w:val="en-GB"/>
        </w:rPr>
        <w:t>:</w:t>
      </w:r>
    </w:p>
    <w:p w14:paraId="1FA40647" w14:textId="579371C8" w:rsidR="00F932E0" w:rsidRPr="00BD7A11" w:rsidRDefault="000500BE" w:rsidP="00502503">
      <w:pPr>
        <w:ind w:firstLine="720"/>
        <w:rPr>
          <w:lang w:val="en-GB"/>
        </w:rPr>
      </w:pPr>
      <w:r w:rsidRPr="00BD7A11">
        <w:rPr>
          <w:lang w:val="en-GB"/>
        </w:rPr>
        <w:sym w:font="Symbol" w:char="F0B7"/>
      </w:r>
      <w:r w:rsidRPr="00BD7A11">
        <w:rPr>
          <w:lang w:val="en-GB"/>
        </w:rPr>
        <w:t xml:space="preserve"> </w:t>
      </w:r>
      <w:r w:rsidR="00F932E0" w:rsidRPr="00BD7A11">
        <w:rPr>
          <w:lang w:val="en-GB"/>
        </w:rPr>
        <w:t>Traffic manager first person at Iliyantsi station:</w:t>
      </w:r>
    </w:p>
    <w:p w14:paraId="72918677" w14:textId="1A31CF14" w:rsidR="00F932E0" w:rsidRPr="00BD7A11" w:rsidRDefault="00F932E0" w:rsidP="00F932E0">
      <w:pPr>
        <w:pStyle w:val="ab"/>
        <w:ind w:left="0"/>
        <w:rPr>
          <w:lang w:val="en-GB"/>
        </w:rPr>
      </w:pPr>
      <w:r w:rsidRPr="00BD7A11">
        <w:rPr>
          <w:lang w:val="en-GB"/>
        </w:rPr>
        <w:t>Single-health dossier № 1469 dated 26.07.2021, issued by the Sofia Multi-profile National Transport Hospital.</w:t>
      </w:r>
    </w:p>
    <w:p w14:paraId="53E077AB" w14:textId="52DF6947" w:rsidR="00F932E0" w:rsidRPr="00BD7A11" w:rsidRDefault="00F932E0" w:rsidP="00F932E0">
      <w:pPr>
        <w:pStyle w:val="ab"/>
        <w:ind w:left="0"/>
        <w:rPr>
          <w:lang w:val="en-GB"/>
        </w:rPr>
      </w:pPr>
      <w:r w:rsidRPr="00BD7A11">
        <w:rPr>
          <w:lang w:val="en-GB"/>
        </w:rPr>
        <w:t>Conclusion - suitable.</w:t>
      </w:r>
    </w:p>
    <w:p w14:paraId="655BBF73" w14:textId="6DF212B4" w:rsidR="00F932E0" w:rsidRPr="00BD7A11" w:rsidRDefault="00F932E0" w:rsidP="00F932E0">
      <w:pPr>
        <w:pStyle w:val="ab"/>
        <w:ind w:left="0"/>
        <w:rPr>
          <w:lang w:val="en-GB"/>
        </w:rPr>
      </w:pPr>
      <w:r w:rsidRPr="00BD7A11">
        <w:rPr>
          <w:lang w:val="en-GB"/>
        </w:rPr>
        <w:t xml:space="preserve">Psychological certificate № 177 / 06.02.2018, issued by the Psychological Laboratory - Railway Transport Sofia at the </w:t>
      </w:r>
      <w:r w:rsidR="00502503" w:rsidRPr="00BD7A11">
        <w:rPr>
          <w:lang w:val="en-GB"/>
        </w:rPr>
        <w:t xml:space="preserve">Sofia Multi-profile National Transport Hospital </w:t>
      </w:r>
      <w:r w:rsidRPr="00BD7A11">
        <w:rPr>
          <w:lang w:val="en-GB"/>
        </w:rPr>
        <w:t>for traffic manager.</w:t>
      </w:r>
    </w:p>
    <w:p w14:paraId="79A84F61" w14:textId="0BCC80F0" w:rsidR="00F932E0" w:rsidRPr="00BD7A11" w:rsidRDefault="00F932E0" w:rsidP="00F932E0">
      <w:pPr>
        <w:pStyle w:val="ab"/>
        <w:ind w:left="0"/>
        <w:rPr>
          <w:lang w:val="en-GB"/>
        </w:rPr>
      </w:pPr>
      <w:r w:rsidRPr="00BD7A11">
        <w:rPr>
          <w:lang w:val="en-GB"/>
        </w:rPr>
        <w:t>Conclusion: allowed for a period of 5 years.</w:t>
      </w:r>
    </w:p>
    <w:p w14:paraId="2193ABAA" w14:textId="6D5B7CE4" w:rsidR="00ED3DF6" w:rsidRPr="00BD7A11" w:rsidRDefault="000500BE" w:rsidP="00F932E0">
      <w:pPr>
        <w:pStyle w:val="ab"/>
        <w:ind w:left="0"/>
        <w:rPr>
          <w:lang w:val="en-GB"/>
        </w:rPr>
      </w:pPr>
      <w:r w:rsidRPr="00BD7A11">
        <w:rPr>
          <w:lang w:val="en-GB"/>
        </w:rPr>
        <w:sym w:font="Symbol" w:char="F0B7"/>
      </w:r>
      <w:r w:rsidRPr="00BD7A11">
        <w:rPr>
          <w:lang w:val="en-GB"/>
        </w:rPr>
        <w:t xml:space="preserve"> </w:t>
      </w:r>
      <w:r w:rsidR="00F3372E" w:rsidRPr="00BD7A11">
        <w:rPr>
          <w:lang w:val="en-GB"/>
        </w:rPr>
        <w:t>Traffic manager second person at Iliyantsi station</w:t>
      </w:r>
      <w:r w:rsidR="00ED3DF6" w:rsidRPr="00BD7A11">
        <w:rPr>
          <w:lang w:val="en-GB"/>
        </w:rPr>
        <w:t>:</w:t>
      </w:r>
    </w:p>
    <w:p w14:paraId="28DABC6F" w14:textId="06DC098F" w:rsidR="00ED3DF6" w:rsidRPr="00BD7A11" w:rsidRDefault="00F3372E" w:rsidP="00ED3DF6">
      <w:pPr>
        <w:pStyle w:val="ab"/>
        <w:ind w:left="0"/>
        <w:rPr>
          <w:lang w:val="en-GB"/>
        </w:rPr>
      </w:pPr>
      <w:r w:rsidRPr="00BD7A11">
        <w:rPr>
          <w:lang w:val="en-GB"/>
        </w:rPr>
        <w:t xml:space="preserve">Single-health dossier </w:t>
      </w:r>
      <w:r w:rsidR="00FA7F52" w:rsidRPr="00BD7A11">
        <w:rPr>
          <w:lang w:val="en-GB"/>
        </w:rPr>
        <w:t>№ 1</w:t>
      </w:r>
      <w:r w:rsidR="00C26953" w:rsidRPr="00BD7A11">
        <w:rPr>
          <w:lang w:val="en-GB"/>
        </w:rPr>
        <w:t>850</w:t>
      </w:r>
      <w:r w:rsidR="00FA7F52" w:rsidRPr="00BD7A11">
        <w:rPr>
          <w:lang w:val="en-GB"/>
        </w:rPr>
        <w:t xml:space="preserve"> </w:t>
      </w:r>
      <w:r w:rsidRPr="00BD7A11">
        <w:rPr>
          <w:lang w:val="en-GB"/>
        </w:rPr>
        <w:t>dated</w:t>
      </w:r>
      <w:r w:rsidR="00FA7F52" w:rsidRPr="00BD7A11">
        <w:rPr>
          <w:lang w:val="en-GB"/>
        </w:rPr>
        <w:t xml:space="preserve"> 06</w:t>
      </w:r>
      <w:r w:rsidR="00ED3DF6" w:rsidRPr="00BD7A11">
        <w:rPr>
          <w:lang w:val="en-GB"/>
        </w:rPr>
        <w:t>.10</w:t>
      </w:r>
      <w:r w:rsidRPr="00BD7A11">
        <w:rPr>
          <w:lang w:val="en-GB"/>
        </w:rPr>
        <w:t>.2021</w:t>
      </w:r>
      <w:r w:rsidR="00ED3DF6" w:rsidRPr="00BD7A11">
        <w:rPr>
          <w:lang w:val="en-GB"/>
        </w:rPr>
        <w:t xml:space="preserve">, </w:t>
      </w:r>
      <w:r w:rsidR="00C06F9C" w:rsidRPr="00BD7A11">
        <w:rPr>
          <w:lang w:val="en-GB"/>
        </w:rPr>
        <w:t>issued by the Sofia Multi-profile National Transport Hospital</w:t>
      </w:r>
      <w:r w:rsidR="00ED3DF6" w:rsidRPr="00BD7A11">
        <w:rPr>
          <w:lang w:val="en-GB"/>
        </w:rPr>
        <w:t>.</w:t>
      </w:r>
      <w:r w:rsidR="006274E9" w:rsidRPr="00BD7A11">
        <w:rPr>
          <w:lang w:val="en-GB"/>
        </w:rPr>
        <w:t xml:space="preserve"> </w:t>
      </w:r>
    </w:p>
    <w:p w14:paraId="4054AA2A" w14:textId="518F4278" w:rsidR="006274E9" w:rsidRPr="00BD7A11" w:rsidRDefault="00C06F9C" w:rsidP="00ED3DF6">
      <w:pPr>
        <w:pStyle w:val="ab"/>
        <w:ind w:left="0"/>
        <w:rPr>
          <w:lang w:val="en-GB"/>
        </w:rPr>
      </w:pPr>
      <w:r w:rsidRPr="00BD7A11">
        <w:rPr>
          <w:lang w:val="en-GB"/>
        </w:rPr>
        <w:t>Conclusion - suitable</w:t>
      </w:r>
      <w:r w:rsidR="006274E9" w:rsidRPr="00BD7A11">
        <w:rPr>
          <w:lang w:val="en-GB"/>
        </w:rPr>
        <w:t>.</w:t>
      </w:r>
    </w:p>
    <w:p w14:paraId="2041D126" w14:textId="5BA8D337" w:rsidR="00ED3DF6" w:rsidRPr="00BD7A11" w:rsidRDefault="00C06F9C" w:rsidP="00ED3DF6">
      <w:pPr>
        <w:rPr>
          <w:lang w:val="en-GB"/>
        </w:rPr>
      </w:pPr>
      <w:r w:rsidRPr="00BD7A11">
        <w:rPr>
          <w:lang w:val="en-GB"/>
        </w:rPr>
        <w:t xml:space="preserve">Psychological certificate </w:t>
      </w:r>
      <w:r w:rsidR="00A479CC" w:rsidRPr="00BD7A11">
        <w:rPr>
          <w:lang w:val="en-GB"/>
        </w:rPr>
        <w:t>№ 1263/23.11</w:t>
      </w:r>
      <w:r w:rsidR="00ED3DF6" w:rsidRPr="00BD7A11">
        <w:rPr>
          <w:lang w:val="en-GB"/>
        </w:rPr>
        <w:t xml:space="preserve">.2021, </w:t>
      </w:r>
      <w:r w:rsidR="00E045C0" w:rsidRPr="00BD7A11">
        <w:rPr>
          <w:lang w:val="en-GB"/>
        </w:rPr>
        <w:t>issued by the Psychological Laboratory - Railway Transport Sofia at the Sofia Multi-profile National Transport Hospital for traffic manager</w:t>
      </w:r>
      <w:r w:rsidR="00ED3DF6" w:rsidRPr="00BD7A11">
        <w:rPr>
          <w:lang w:val="en-GB"/>
        </w:rPr>
        <w:t xml:space="preserve">. </w:t>
      </w:r>
    </w:p>
    <w:p w14:paraId="11F5DF2B" w14:textId="0720D545" w:rsidR="00ED3DF6" w:rsidRPr="00BD7A11" w:rsidRDefault="001C583A" w:rsidP="00ED3DF6">
      <w:pPr>
        <w:ind w:left="708" w:firstLine="0"/>
        <w:rPr>
          <w:lang w:val="en-GB"/>
        </w:rPr>
      </w:pPr>
      <w:r w:rsidRPr="00BD7A11">
        <w:rPr>
          <w:lang w:val="en-GB"/>
        </w:rPr>
        <w:t>Conclusion: allowed for a period of 5 years</w:t>
      </w:r>
      <w:r w:rsidR="00ED3DF6" w:rsidRPr="00BD7A11">
        <w:rPr>
          <w:lang w:val="en-GB"/>
        </w:rPr>
        <w:t>.</w:t>
      </w:r>
    </w:p>
    <w:p w14:paraId="3E8E19B5" w14:textId="79770579" w:rsidR="00623D2C" w:rsidRPr="00BD7A11" w:rsidRDefault="0049210C" w:rsidP="00D43103">
      <w:pPr>
        <w:pStyle w:val="ab"/>
        <w:tabs>
          <w:tab w:val="left" w:pos="993"/>
        </w:tabs>
        <w:spacing w:before="120"/>
        <w:ind w:left="709" w:firstLine="0"/>
        <w:rPr>
          <w:i/>
          <w:iCs/>
          <w:lang w:val="en-GB"/>
        </w:rPr>
      </w:pPr>
      <w:r w:rsidRPr="00BD7A11">
        <w:rPr>
          <w:i/>
          <w:iCs/>
          <w:lang w:val="en-GB"/>
        </w:rPr>
        <w:lastRenderedPageBreak/>
        <w:t xml:space="preserve"> </w:t>
      </w:r>
      <w:r w:rsidR="00DE703F" w:rsidRPr="00BD7A11">
        <w:rPr>
          <w:i/>
          <w:iCs/>
          <w:lang w:val="en-GB"/>
        </w:rPr>
        <w:t>Fatigue</w:t>
      </w:r>
      <w:r w:rsidR="00623D2C" w:rsidRPr="00BD7A11">
        <w:rPr>
          <w:i/>
          <w:iCs/>
          <w:lang w:val="en-GB"/>
        </w:rPr>
        <w:t>.</w:t>
      </w:r>
    </w:p>
    <w:p w14:paraId="1C58D0FA" w14:textId="34B00501" w:rsidR="006274E9" w:rsidRPr="00BD7A11" w:rsidRDefault="000221FE" w:rsidP="006274E9">
      <w:pPr>
        <w:ind w:left="360" w:firstLine="720"/>
        <w:rPr>
          <w:i/>
          <w:iCs/>
          <w:lang w:val="en-GB"/>
        </w:rPr>
      </w:pPr>
      <w:r w:rsidRPr="00BD7A11">
        <w:rPr>
          <w:bCs/>
          <w:i/>
          <w:lang w:val="en-GB"/>
        </w:rPr>
        <w:t>Railway undertaking</w:t>
      </w:r>
      <w:r w:rsidR="006274E9" w:rsidRPr="00BD7A11">
        <w:rPr>
          <w:i/>
          <w:iCs/>
          <w:lang w:val="en-GB"/>
        </w:rPr>
        <w:t>:</w:t>
      </w:r>
    </w:p>
    <w:p w14:paraId="1655C71D" w14:textId="64310610" w:rsidR="006274E9" w:rsidRPr="00BD7A11" w:rsidRDefault="000500BE" w:rsidP="006274E9">
      <w:pPr>
        <w:ind w:firstLine="720"/>
        <w:rPr>
          <w:lang w:val="en-GB"/>
        </w:rPr>
      </w:pPr>
      <w:r w:rsidRPr="00BD7A11">
        <w:rPr>
          <w:lang w:val="en-GB"/>
        </w:rPr>
        <w:sym w:font="Symbol" w:char="F0B7"/>
      </w:r>
      <w:r w:rsidRPr="00BD7A11">
        <w:rPr>
          <w:lang w:val="en-GB"/>
        </w:rPr>
        <w:t xml:space="preserve"> </w:t>
      </w:r>
      <w:r w:rsidR="000221FE" w:rsidRPr="00BD7A11">
        <w:rPr>
          <w:lang w:val="en-GB"/>
        </w:rPr>
        <w:t xml:space="preserve">Locomotive driver I-st person of locomotive </w:t>
      </w:r>
      <w:r w:rsidR="00C83EDB" w:rsidRPr="00BD7A11">
        <w:rPr>
          <w:lang w:val="en-GB"/>
        </w:rPr>
        <w:t xml:space="preserve">№ </w:t>
      </w:r>
      <w:r w:rsidR="00D224E4" w:rsidRPr="00BD7A11">
        <w:rPr>
          <w:lang w:val="en-GB"/>
        </w:rPr>
        <w:t>91522086005-9</w:t>
      </w:r>
      <w:r w:rsidR="006274E9" w:rsidRPr="00BD7A11">
        <w:rPr>
          <w:lang w:val="en-GB"/>
        </w:rPr>
        <w:t xml:space="preserve">: </w:t>
      </w:r>
    </w:p>
    <w:p w14:paraId="3D992315" w14:textId="442DACE2" w:rsidR="00DC5EE8" w:rsidRPr="00BD7A11" w:rsidRDefault="00D55858" w:rsidP="00DC5EE8">
      <w:pPr>
        <w:ind w:firstLine="720"/>
        <w:rPr>
          <w:lang w:val="en-GB"/>
        </w:rPr>
      </w:pPr>
      <w:r w:rsidRPr="00BD7A11">
        <w:rPr>
          <w:lang w:val="en-GB"/>
        </w:rPr>
        <w:t>Break/rest</w:t>
      </w:r>
      <w:r w:rsidR="006274E9" w:rsidRPr="00BD7A11">
        <w:rPr>
          <w:lang w:val="en-GB"/>
        </w:rPr>
        <w:t xml:space="preserve">: </w:t>
      </w:r>
      <w:r w:rsidR="00E549B5" w:rsidRPr="00BD7A11">
        <w:rPr>
          <w:lang w:val="en-GB"/>
        </w:rPr>
        <w:t>from</w:t>
      </w:r>
      <w:r w:rsidR="00DC5EE8" w:rsidRPr="00BD7A11">
        <w:rPr>
          <w:lang w:val="en-GB"/>
        </w:rPr>
        <w:t xml:space="preserve"> 20.01.2022 </w:t>
      </w:r>
      <w:r w:rsidR="00E549B5" w:rsidRPr="00BD7A11">
        <w:rPr>
          <w:lang w:val="en-GB"/>
        </w:rPr>
        <w:t>hour</w:t>
      </w:r>
      <w:r w:rsidR="00DC5EE8" w:rsidRPr="00BD7A11">
        <w:rPr>
          <w:lang w:val="en-GB"/>
        </w:rPr>
        <w:t xml:space="preserve"> 01 </w:t>
      </w:r>
      <w:r w:rsidR="00E549B5" w:rsidRPr="00BD7A11">
        <w:rPr>
          <w:lang w:val="en-GB"/>
        </w:rPr>
        <w:t>minutes</w:t>
      </w:r>
      <w:r w:rsidR="00DC5EE8" w:rsidRPr="00BD7A11">
        <w:rPr>
          <w:lang w:val="en-GB"/>
        </w:rPr>
        <w:t xml:space="preserve"> 40 </w:t>
      </w:r>
      <w:r w:rsidR="00E549B5" w:rsidRPr="00BD7A11">
        <w:rPr>
          <w:lang w:val="en-GB"/>
        </w:rPr>
        <w:t>to</w:t>
      </w:r>
      <w:r w:rsidR="00DC5EE8" w:rsidRPr="00BD7A11">
        <w:rPr>
          <w:lang w:val="en-GB"/>
        </w:rPr>
        <w:t xml:space="preserve"> 21.01.2022 </w:t>
      </w:r>
      <w:r w:rsidR="00E549B5" w:rsidRPr="00BD7A11">
        <w:rPr>
          <w:lang w:val="en-GB"/>
        </w:rPr>
        <w:t>hour</w:t>
      </w:r>
      <w:r w:rsidR="00DC5EE8" w:rsidRPr="00BD7A11">
        <w:rPr>
          <w:lang w:val="en-GB"/>
        </w:rPr>
        <w:t xml:space="preserve"> 02 </w:t>
      </w:r>
      <w:r w:rsidR="00E549B5" w:rsidRPr="00BD7A11">
        <w:rPr>
          <w:lang w:val="en-GB"/>
        </w:rPr>
        <w:t>minutes</w:t>
      </w:r>
      <w:r w:rsidR="00DC5EE8" w:rsidRPr="00BD7A11">
        <w:rPr>
          <w:lang w:val="en-GB"/>
        </w:rPr>
        <w:t xml:space="preserve"> 00</w:t>
      </w:r>
    </w:p>
    <w:p w14:paraId="1BE9D8A6" w14:textId="1E27479B" w:rsidR="00DC5EE8" w:rsidRPr="00BD7A11" w:rsidRDefault="00E70282" w:rsidP="00A479CC">
      <w:pPr>
        <w:rPr>
          <w:lang w:val="en-GB"/>
        </w:rPr>
      </w:pPr>
      <w:r w:rsidRPr="00BD7A11">
        <w:rPr>
          <w:lang w:val="en-GB"/>
        </w:rPr>
        <w:t>Started work</w:t>
      </w:r>
      <w:r w:rsidR="00A479CC" w:rsidRPr="00BD7A11">
        <w:rPr>
          <w:lang w:val="en-GB"/>
        </w:rPr>
        <w:t>:</w:t>
      </w:r>
      <w:r w:rsidR="00DC5EE8" w:rsidRPr="00BD7A11">
        <w:rPr>
          <w:lang w:val="en-GB"/>
        </w:rPr>
        <w:t xml:space="preserve"> 21.01.2022 </w:t>
      </w:r>
      <w:r w:rsidRPr="00BD7A11">
        <w:rPr>
          <w:lang w:val="en-GB"/>
        </w:rPr>
        <w:t>hour</w:t>
      </w:r>
      <w:r w:rsidR="00DC5EE8" w:rsidRPr="00BD7A11">
        <w:rPr>
          <w:lang w:val="en-GB"/>
        </w:rPr>
        <w:t xml:space="preserve"> 02 </w:t>
      </w:r>
      <w:r w:rsidRPr="00BD7A11">
        <w:rPr>
          <w:lang w:val="en-GB"/>
        </w:rPr>
        <w:t>minutes</w:t>
      </w:r>
      <w:r w:rsidR="00DC5EE8" w:rsidRPr="00BD7A11">
        <w:rPr>
          <w:lang w:val="en-GB"/>
        </w:rPr>
        <w:t xml:space="preserve"> 00 – (11</w:t>
      </w:r>
      <w:r w:rsidRPr="00BD7A11">
        <w:rPr>
          <w:lang w:val="en-GB"/>
        </w:rPr>
        <w:t>h. and</w:t>
      </w:r>
      <w:r w:rsidR="00DC5EE8" w:rsidRPr="00BD7A11">
        <w:rPr>
          <w:lang w:val="en-GB"/>
        </w:rPr>
        <w:t xml:space="preserve"> 20 </w:t>
      </w:r>
      <w:r w:rsidRPr="00BD7A11">
        <w:rPr>
          <w:lang w:val="en-GB"/>
        </w:rPr>
        <w:t>min</w:t>
      </w:r>
      <w:r w:rsidR="00DC5EE8" w:rsidRPr="00BD7A11">
        <w:rPr>
          <w:lang w:val="en-GB"/>
        </w:rPr>
        <w:t>.)</w:t>
      </w:r>
    </w:p>
    <w:p w14:paraId="50DD2225" w14:textId="560BE4BB" w:rsidR="006274E9" w:rsidRPr="00BD7A11" w:rsidRDefault="000500BE" w:rsidP="00DC5EE8">
      <w:pPr>
        <w:rPr>
          <w:lang w:val="en-GB"/>
        </w:rPr>
      </w:pPr>
      <w:r w:rsidRPr="00BD7A11">
        <w:rPr>
          <w:lang w:val="en-GB"/>
        </w:rPr>
        <w:sym w:font="Symbol" w:char="F0B7"/>
      </w:r>
      <w:r w:rsidR="00D224E4" w:rsidRPr="00BD7A11">
        <w:rPr>
          <w:lang w:val="en-GB"/>
        </w:rPr>
        <w:t xml:space="preserve"> </w:t>
      </w:r>
      <w:r w:rsidR="001F33B4" w:rsidRPr="00BD7A11">
        <w:rPr>
          <w:lang w:val="en-GB"/>
        </w:rPr>
        <w:t>Locomotive driver II-nd person of locomotive</w:t>
      </w:r>
      <w:r w:rsidR="00C83EDB" w:rsidRPr="00BD7A11">
        <w:rPr>
          <w:lang w:val="en-GB"/>
        </w:rPr>
        <w:t xml:space="preserve"> № </w:t>
      </w:r>
      <w:r w:rsidR="00D224E4" w:rsidRPr="00BD7A11">
        <w:rPr>
          <w:lang w:val="en-GB"/>
        </w:rPr>
        <w:t>91522086005-9</w:t>
      </w:r>
      <w:r w:rsidR="006274E9" w:rsidRPr="00BD7A11">
        <w:rPr>
          <w:lang w:val="en-GB"/>
        </w:rPr>
        <w:t>:</w:t>
      </w:r>
    </w:p>
    <w:p w14:paraId="3FB88834" w14:textId="3D191AF0" w:rsidR="00DC5EE8" w:rsidRPr="00BD7A11" w:rsidRDefault="00D55858" w:rsidP="00DC5EE8">
      <w:pPr>
        <w:ind w:firstLine="720"/>
        <w:rPr>
          <w:lang w:val="en-GB"/>
        </w:rPr>
      </w:pPr>
      <w:r w:rsidRPr="00BD7A11">
        <w:rPr>
          <w:lang w:val="en-GB"/>
        </w:rPr>
        <w:t>Break/rest</w:t>
      </w:r>
      <w:r w:rsidR="006274E9" w:rsidRPr="00BD7A11">
        <w:rPr>
          <w:lang w:val="en-GB"/>
        </w:rPr>
        <w:t xml:space="preserve">: </w:t>
      </w:r>
      <w:r w:rsidR="00657A26" w:rsidRPr="00BD7A11">
        <w:rPr>
          <w:lang w:val="en-GB"/>
        </w:rPr>
        <w:t>from</w:t>
      </w:r>
      <w:r w:rsidR="00DC5EE8" w:rsidRPr="00BD7A11">
        <w:rPr>
          <w:lang w:val="en-GB"/>
        </w:rPr>
        <w:t xml:space="preserve"> 20.01.2022 </w:t>
      </w:r>
      <w:r w:rsidR="001F33B4" w:rsidRPr="00BD7A11">
        <w:rPr>
          <w:lang w:val="en-GB"/>
        </w:rPr>
        <w:t>hour</w:t>
      </w:r>
      <w:r w:rsidR="00DC5EE8" w:rsidRPr="00BD7A11">
        <w:rPr>
          <w:lang w:val="en-GB"/>
        </w:rPr>
        <w:t xml:space="preserve"> 01 </w:t>
      </w:r>
      <w:r w:rsidR="00657A26" w:rsidRPr="00BD7A11">
        <w:rPr>
          <w:lang w:val="en-GB"/>
        </w:rPr>
        <w:t>minutes</w:t>
      </w:r>
      <w:r w:rsidR="005577F0" w:rsidRPr="00BD7A11">
        <w:rPr>
          <w:lang w:val="en-GB"/>
        </w:rPr>
        <w:t xml:space="preserve"> 40 to </w:t>
      </w:r>
      <w:r w:rsidR="00DC5EE8" w:rsidRPr="00BD7A11">
        <w:rPr>
          <w:lang w:val="en-GB"/>
        </w:rPr>
        <w:t>21.01.2022</w:t>
      </w:r>
      <w:r w:rsidR="005577F0" w:rsidRPr="00BD7A11">
        <w:rPr>
          <w:lang w:val="en-GB"/>
        </w:rPr>
        <w:t xml:space="preserve"> </w:t>
      </w:r>
      <w:r w:rsidR="001F33B4"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w:t>
      </w:r>
    </w:p>
    <w:p w14:paraId="265DF462" w14:textId="6F82BF70" w:rsidR="00DC5EE8" w:rsidRPr="00BD7A11" w:rsidRDefault="0023483F" w:rsidP="00A479CC">
      <w:pPr>
        <w:rPr>
          <w:lang w:val="en-GB"/>
        </w:rPr>
      </w:pPr>
      <w:r w:rsidRPr="00BD7A11">
        <w:rPr>
          <w:lang w:val="en-GB"/>
        </w:rPr>
        <w:t>Started work</w:t>
      </w:r>
      <w:r w:rsidR="00A479CC" w:rsidRPr="00BD7A11">
        <w:rPr>
          <w:lang w:val="en-GB"/>
        </w:rPr>
        <w:t>:</w:t>
      </w:r>
      <w:r w:rsidR="005577F0" w:rsidRPr="00BD7A11">
        <w:rPr>
          <w:lang w:val="en-GB"/>
        </w:rPr>
        <w:t xml:space="preserve"> 21.01.2022 </w:t>
      </w:r>
      <w:r w:rsidR="001F33B4"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 – (</w:t>
      </w:r>
      <w:r w:rsidR="005577F0" w:rsidRPr="00BD7A11">
        <w:rPr>
          <w:lang w:val="en-GB"/>
        </w:rPr>
        <w:t>11h</w:t>
      </w:r>
      <w:r w:rsidR="00DC5EE8" w:rsidRPr="00BD7A11">
        <w:rPr>
          <w:lang w:val="en-GB"/>
        </w:rPr>
        <w:t xml:space="preserve">. </w:t>
      </w:r>
      <w:r w:rsidR="005577F0" w:rsidRPr="00BD7A11">
        <w:rPr>
          <w:lang w:val="en-GB"/>
        </w:rPr>
        <w:t>and</w:t>
      </w:r>
      <w:r w:rsidR="00DC5EE8" w:rsidRPr="00BD7A11">
        <w:rPr>
          <w:lang w:val="en-GB"/>
        </w:rPr>
        <w:t xml:space="preserve"> 20 </w:t>
      </w:r>
      <w:r w:rsidR="005577F0" w:rsidRPr="00BD7A11">
        <w:rPr>
          <w:lang w:val="en-GB"/>
        </w:rPr>
        <w:t>min</w:t>
      </w:r>
      <w:r w:rsidR="00DC5EE8" w:rsidRPr="00BD7A11">
        <w:rPr>
          <w:lang w:val="en-GB"/>
        </w:rPr>
        <w:t>.)</w:t>
      </w:r>
    </w:p>
    <w:p w14:paraId="703381AA" w14:textId="05C44DF8" w:rsidR="00D224E4" w:rsidRPr="00BD7A11" w:rsidRDefault="00D224E4" w:rsidP="00DC5EE8">
      <w:pPr>
        <w:rPr>
          <w:lang w:val="en-GB"/>
        </w:rPr>
      </w:pPr>
      <w:r w:rsidRPr="00BD7A11">
        <w:rPr>
          <w:lang w:val="en-GB"/>
        </w:rPr>
        <w:sym w:font="Symbol" w:char="F0B7"/>
      </w:r>
      <w:r w:rsidRPr="00BD7A11">
        <w:rPr>
          <w:lang w:val="en-GB"/>
        </w:rPr>
        <w:t xml:space="preserve"> </w:t>
      </w:r>
      <w:r w:rsidR="00707A69" w:rsidRPr="00BD7A11">
        <w:rPr>
          <w:lang w:val="en-GB"/>
        </w:rPr>
        <w:t xml:space="preserve">Locomotive driver I-st person of locomotive </w:t>
      </w:r>
      <w:r w:rsidRPr="00BD7A11">
        <w:rPr>
          <w:lang w:val="en-GB"/>
        </w:rPr>
        <w:t>№ 91522086001-8</w:t>
      </w:r>
      <w:r w:rsidR="00DC5EE8" w:rsidRPr="00BD7A11">
        <w:rPr>
          <w:lang w:val="en-GB"/>
        </w:rPr>
        <w:t>:</w:t>
      </w:r>
    </w:p>
    <w:p w14:paraId="5AB47FD0" w14:textId="19018AAD" w:rsidR="00DC5EE8" w:rsidRPr="00BD7A11" w:rsidRDefault="00D55858" w:rsidP="00DC5EE8">
      <w:pPr>
        <w:rPr>
          <w:lang w:val="en-GB"/>
        </w:rPr>
      </w:pPr>
      <w:r w:rsidRPr="00BD7A11">
        <w:rPr>
          <w:lang w:val="en-GB"/>
        </w:rPr>
        <w:t>Break/rest</w:t>
      </w:r>
      <w:r w:rsidR="00D3008D" w:rsidRPr="00BD7A11">
        <w:rPr>
          <w:lang w:val="en-GB"/>
        </w:rPr>
        <w:t xml:space="preserve">: </w:t>
      </w:r>
      <w:r w:rsidR="005577F0" w:rsidRPr="00BD7A11">
        <w:rPr>
          <w:lang w:val="en-GB"/>
        </w:rPr>
        <w:t xml:space="preserve">20.01.2022 </w:t>
      </w:r>
      <w:r w:rsidR="001F33B4" w:rsidRPr="00BD7A11">
        <w:rPr>
          <w:lang w:val="en-GB"/>
        </w:rPr>
        <w:t>hour</w:t>
      </w:r>
      <w:r w:rsidR="00DC5EE8" w:rsidRPr="00BD7A11">
        <w:rPr>
          <w:lang w:val="en-GB"/>
        </w:rPr>
        <w:t xml:space="preserve"> 14 </w:t>
      </w:r>
      <w:r w:rsidR="00657A26" w:rsidRPr="00BD7A11">
        <w:rPr>
          <w:lang w:val="en-GB"/>
        </w:rPr>
        <w:t>minutes</w:t>
      </w:r>
      <w:r w:rsidR="00DC5EE8" w:rsidRPr="00BD7A11">
        <w:rPr>
          <w:lang w:val="en-GB"/>
        </w:rPr>
        <w:t xml:space="preserve"> 40 </w:t>
      </w:r>
      <w:r w:rsidR="005577F0" w:rsidRPr="00BD7A11">
        <w:rPr>
          <w:lang w:val="en-GB"/>
        </w:rPr>
        <w:t>to</w:t>
      </w:r>
      <w:r w:rsidR="00DC5EE8" w:rsidRPr="00BD7A11">
        <w:rPr>
          <w:lang w:val="en-GB"/>
        </w:rPr>
        <w:t xml:space="preserve"> 21.01.2022 </w:t>
      </w:r>
      <w:r w:rsidR="001F33B4"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w:t>
      </w:r>
    </w:p>
    <w:p w14:paraId="60F5D71B" w14:textId="2A13EE8D" w:rsidR="00D224E4" w:rsidRPr="00BD7A11" w:rsidRDefault="0023483F" w:rsidP="00A479CC">
      <w:pPr>
        <w:rPr>
          <w:lang w:val="en-GB"/>
        </w:rPr>
      </w:pPr>
      <w:r w:rsidRPr="00BD7A11">
        <w:rPr>
          <w:lang w:val="en-GB"/>
        </w:rPr>
        <w:t>Started work</w:t>
      </w:r>
      <w:r w:rsidR="00A479CC" w:rsidRPr="00BD7A11">
        <w:rPr>
          <w:lang w:val="en-GB"/>
        </w:rPr>
        <w:t>:</w:t>
      </w:r>
      <w:r w:rsidR="00D3008D" w:rsidRPr="00BD7A11">
        <w:rPr>
          <w:lang w:val="en-GB"/>
        </w:rPr>
        <w:t xml:space="preserve"> 21.01.2022 </w:t>
      </w:r>
      <w:r w:rsidR="001F33B4"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 – (11</w:t>
      </w:r>
      <w:r w:rsidR="00D3008D" w:rsidRPr="00BD7A11">
        <w:rPr>
          <w:lang w:val="en-GB"/>
        </w:rPr>
        <w:t>h</w:t>
      </w:r>
      <w:r w:rsidR="00DC5EE8" w:rsidRPr="00BD7A11">
        <w:rPr>
          <w:lang w:val="en-GB"/>
        </w:rPr>
        <w:t xml:space="preserve">. </w:t>
      </w:r>
      <w:r w:rsidR="00D3008D" w:rsidRPr="00BD7A11">
        <w:rPr>
          <w:lang w:val="en-GB"/>
        </w:rPr>
        <w:t>and</w:t>
      </w:r>
      <w:r w:rsidR="00DC5EE8" w:rsidRPr="00BD7A11">
        <w:rPr>
          <w:lang w:val="en-GB"/>
        </w:rPr>
        <w:t xml:space="preserve"> 20 </w:t>
      </w:r>
      <w:r w:rsidR="00D3008D" w:rsidRPr="00BD7A11">
        <w:rPr>
          <w:lang w:val="en-GB"/>
        </w:rPr>
        <w:t>min</w:t>
      </w:r>
      <w:r w:rsidR="00DC5EE8" w:rsidRPr="00BD7A11">
        <w:rPr>
          <w:lang w:val="en-GB"/>
        </w:rPr>
        <w:t>.)</w:t>
      </w:r>
    </w:p>
    <w:p w14:paraId="6A4B5BED" w14:textId="4ABEF159" w:rsidR="00D224E4" w:rsidRPr="00BD7A11" w:rsidRDefault="00D224E4" w:rsidP="006274E9">
      <w:pPr>
        <w:ind w:firstLine="720"/>
        <w:rPr>
          <w:lang w:val="en-GB"/>
        </w:rPr>
      </w:pPr>
      <w:r w:rsidRPr="00BD7A11">
        <w:rPr>
          <w:lang w:val="en-GB"/>
        </w:rPr>
        <w:sym w:font="Symbol" w:char="F0B7"/>
      </w:r>
      <w:r w:rsidRPr="00BD7A11">
        <w:rPr>
          <w:lang w:val="en-GB"/>
        </w:rPr>
        <w:t xml:space="preserve"> </w:t>
      </w:r>
      <w:r w:rsidR="00707A69" w:rsidRPr="00BD7A11">
        <w:rPr>
          <w:lang w:val="en-GB"/>
        </w:rPr>
        <w:t xml:space="preserve">Locomotive driver II-nd person of locomotive </w:t>
      </w:r>
      <w:r w:rsidRPr="00BD7A11">
        <w:rPr>
          <w:lang w:val="en-GB"/>
        </w:rPr>
        <w:t>№ 91522086001-8</w:t>
      </w:r>
      <w:r w:rsidR="00DC5EE8" w:rsidRPr="00BD7A11">
        <w:rPr>
          <w:lang w:val="en-GB"/>
        </w:rPr>
        <w:t>:</w:t>
      </w:r>
    </w:p>
    <w:p w14:paraId="00124D46" w14:textId="19CEC5FB" w:rsidR="00DC5EE8" w:rsidRPr="00BD7A11" w:rsidRDefault="00D55858" w:rsidP="00DC5EE8">
      <w:pPr>
        <w:ind w:firstLine="720"/>
        <w:rPr>
          <w:lang w:val="en-GB"/>
        </w:rPr>
      </w:pPr>
      <w:r w:rsidRPr="00BD7A11">
        <w:rPr>
          <w:lang w:val="en-GB"/>
        </w:rPr>
        <w:t>Break/rest</w:t>
      </w:r>
      <w:r w:rsidR="00D3008D" w:rsidRPr="00BD7A11">
        <w:rPr>
          <w:lang w:val="en-GB"/>
        </w:rPr>
        <w:t xml:space="preserve">: 20.01.2022 </w:t>
      </w:r>
      <w:r w:rsidR="001F33B4" w:rsidRPr="00BD7A11">
        <w:rPr>
          <w:lang w:val="en-GB"/>
        </w:rPr>
        <w:t>hour</w:t>
      </w:r>
      <w:r w:rsidR="00DC5EE8" w:rsidRPr="00BD7A11">
        <w:rPr>
          <w:lang w:val="en-GB"/>
        </w:rPr>
        <w:t xml:space="preserve"> 14 </w:t>
      </w:r>
      <w:r w:rsidR="00657A26" w:rsidRPr="00BD7A11">
        <w:rPr>
          <w:lang w:val="en-GB"/>
        </w:rPr>
        <w:t>minutes</w:t>
      </w:r>
      <w:r w:rsidR="00D3008D" w:rsidRPr="00BD7A11">
        <w:rPr>
          <w:lang w:val="en-GB"/>
        </w:rPr>
        <w:t xml:space="preserve"> 40 to 21.01.2022 hour </w:t>
      </w:r>
      <w:r w:rsidR="00DC5EE8" w:rsidRPr="00BD7A11">
        <w:rPr>
          <w:lang w:val="en-GB"/>
        </w:rPr>
        <w:t xml:space="preserve">02 </w:t>
      </w:r>
      <w:r w:rsidR="00657A26" w:rsidRPr="00BD7A11">
        <w:rPr>
          <w:lang w:val="en-GB"/>
        </w:rPr>
        <w:t>minutes</w:t>
      </w:r>
      <w:r w:rsidR="00DC5EE8" w:rsidRPr="00BD7A11">
        <w:rPr>
          <w:lang w:val="en-GB"/>
        </w:rPr>
        <w:t xml:space="preserve"> 00</w:t>
      </w:r>
    </w:p>
    <w:p w14:paraId="5D9B85E7" w14:textId="70F423C4" w:rsidR="00D224E4" w:rsidRPr="00BD7A11" w:rsidRDefault="0023483F" w:rsidP="00A479CC">
      <w:pPr>
        <w:rPr>
          <w:lang w:val="en-GB"/>
        </w:rPr>
      </w:pPr>
      <w:r w:rsidRPr="00BD7A11">
        <w:rPr>
          <w:lang w:val="en-GB"/>
        </w:rPr>
        <w:t>Started work</w:t>
      </w:r>
      <w:r w:rsidR="00A479CC" w:rsidRPr="00BD7A11">
        <w:rPr>
          <w:lang w:val="en-GB"/>
        </w:rPr>
        <w:t>:</w:t>
      </w:r>
      <w:r w:rsidR="00D3008D" w:rsidRPr="00BD7A11">
        <w:rPr>
          <w:lang w:val="en-GB"/>
        </w:rPr>
        <w:t xml:space="preserve"> 21.01.2022 </w:t>
      </w:r>
      <w:r w:rsidR="001F33B4"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 – (</w:t>
      </w:r>
      <w:r w:rsidR="00D3008D" w:rsidRPr="00BD7A11">
        <w:rPr>
          <w:lang w:val="en-GB"/>
        </w:rPr>
        <w:t>11h</w:t>
      </w:r>
      <w:r w:rsidR="00DC5EE8" w:rsidRPr="00BD7A11">
        <w:rPr>
          <w:lang w:val="en-GB"/>
        </w:rPr>
        <w:t xml:space="preserve">. </w:t>
      </w:r>
      <w:r w:rsidR="00D3008D" w:rsidRPr="00BD7A11">
        <w:rPr>
          <w:lang w:val="en-GB"/>
        </w:rPr>
        <w:t>and 20 min.</w:t>
      </w:r>
      <w:r w:rsidR="00DC5EE8" w:rsidRPr="00BD7A11">
        <w:rPr>
          <w:lang w:val="en-GB"/>
        </w:rPr>
        <w:t>).</w:t>
      </w:r>
    </w:p>
    <w:p w14:paraId="09A0ABF6" w14:textId="2B22D74D" w:rsidR="00D224E4" w:rsidRPr="00BD7A11" w:rsidRDefault="00D224E4" w:rsidP="006274E9">
      <w:pPr>
        <w:ind w:firstLine="720"/>
        <w:rPr>
          <w:lang w:val="en-GB"/>
        </w:rPr>
      </w:pPr>
      <w:r w:rsidRPr="00BD7A11">
        <w:rPr>
          <w:lang w:val="en-GB"/>
        </w:rPr>
        <w:sym w:font="Symbol" w:char="F0B7"/>
      </w:r>
      <w:r w:rsidRPr="00BD7A11">
        <w:rPr>
          <w:lang w:val="en-GB"/>
        </w:rPr>
        <w:t xml:space="preserve"> </w:t>
      </w:r>
      <w:r w:rsidR="00707A69" w:rsidRPr="00BD7A11">
        <w:rPr>
          <w:lang w:val="en-GB"/>
        </w:rPr>
        <w:t xml:space="preserve">Locomotive driver I-st person of locomotive </w:t>
      </w:r>
      <w:r w:rsidRPr="00BD7A11">
        <w:rPr>
          <w:lang w:val="en-GB"/>
        </w:rPr>
        <w:t>№ 91520085005-4</w:t>
      </w:r>
      <w:r w:rsidR="00DC5EE8" w:rsidRPr="00BD7A11">
        <w:rPr>
          <w:lang w:val="en-GB"/>
        </w:rPr>
        <w:t>:</w:t>
      </w:r>
    </w:p>
    <w:p w14:paraId="182224DD" w14:textId="6573346E" w:rsidR="00DC5EE8" w:rsidRPr="00BD7A11" w:rsidRDefault="00D55858" w:rsidP="00DC5EE8">
      <w:pPr>
        <w:ind w:firstLine="720"/>
        <w:rPr>
          <w:lang w:val="en-GB"/>
        </w:rPr>
      </w:pPr>
      <w:r w:rsidRPr="00BD7A11">
        <w:rPr>
          <w:lang w:val="en-GB"/>
        </w:rPr>
        <w:t>Break/rest</w:t>
      </w:r>
      <w:r w:rsidR="00D3008D" w:rsidRPr="00BD7A11">
        <w:rPr>
          <w:lang w:val="en-GB"/>
        </w:rPr>
        <w:t>: from</w:t>
      </w:r>
      <w:r w:rsidR="00DC5EE8" w:rsidRPr="00BD7A11">
        <w:rPr>
          <w:lang w:val="en-GB"/>
        </w:rPr>
        <w:t xml:space="preserve"> 20.01.2022 </w:t>
      </w:r>
      <w:r w:rsidR="001F33B4" w:rsidRPr="00BD7A11">
        <w:rPr>
          <w:lang w:val="en-GB"/>
        </w:rPr>
        <w:t>hour</w:t>
      </w:r>
      <w:r w:rsidR="00DC5EE8" w:rsidRPr="00BD7A11">
        <w:rPr>
          <w:lang w:val="en-GB"/>
        </w:rPr>
        <w:t xml:space="preserve"> 14 </w:t>
      </w:r>
      <w:r w:rsidR="00657A26" w:rsidRPr="00BD7A11">
        <w:rPr>
          <w:lang w:val="en-GB"/>
        </w:rPr>
        <w:t>minutes</w:t>
      </w:r>
      <w:r w:rsidR="00DC5EE8" w:rsidRPr="00BD7A11">
        <w:rPr>
          <w:lang w:val="en-GB"/>
        </w:rPr>
        <w:t xml:space="preserve"> 40 </w:t>
      </w:r>
      <w:r w:rsidR="00D3008D" w:rsidRPr="00BD7A11">
        <w:rPr>
          <w:lang w:val="en-GB"/>
        </w:rPr>
        <w:t>to</w:t>
      </w:r>
      <w:r w:rsidR="00DC5EE8" w:rsidRPr="00BD7A11">
        <w:rPr>
          <w:lang w:val="en-GB"/>
        </w:rPr>
        <w:t xml:space="preserve"> 21.01.2022 </w:t>
      </w:r>
      <w:r w:rsidR="00D3008D" w:rsidRPr="00BD7A11">
        <w:rPr>
          <w:lang w:val="en-GB"/>
        </w:rPr>
        <w:t>hour</w:t>
      </w:r>
      <w:r w:rsidR="00DC5EE8" w:rsidRPr="00BD7A11">
        <w:rPr>
          <w:lang w:val="en-GB"/>
        </w:rPr>
        <w:t xml:space="preserve"> 02 </w:t>
      </w:r>
      <w:r w:rsidR="00657A26" w:rsidRPr="00BD7A11">
        <w:rPr>
          <w:lang w:val="en-GB"/>
        </w:rPr>
        <w:t>minutes</w:t>
      </w:r>
      <w:r w:rsidR="00DC5EE8" w:rsidRPr="00BD7A11">
        <w:rPr>
          <w:lang w:val="en-GB"/>
        </w:rPr>
        <w:t xml:space="preserve"> 00</w:t>
      </w:r>
    </w:p>
    <w:p w14:paraId="4CB95356" w14:textId="01FAB584" w:rsidR="00D224E4" w:rsidRPr="00BD7A11" w:rsidRDefault="0023483F" w:rsidP="00A479CC">
      <w:pPr>
        <w:rPr>
          <w:lang w:val="en-GB"/>
        </w:rPr>
      </w:pPr>
      <w:r w:rsidRPr="00BD7A11">
        <w:rPr>
          <w:lang w:val="en-GB"/>
        </w:rPr>
        <w:t>Started work</w:t>
      </w:r>
      <w:r w:rsidR="00A479CC" w:rsidRPr="00BD7A11">
        <w:rPr>
          <w:lang w:val="en-GB"/>
        </w:rPr>
        <w:t>:</w:t>
      </w:r>
      <w:r w:rsidR="00DE1B0F" w:rsidRPr="00BD7A11">
        <w:rPr>
          <w:lang w:val="en-GB"/>
        </w:rPr>
        <w:t xml:space="preserve"> 21.01.2022 </w:t>
      </w:r>
      <w:r w:rsidR="001F33B4" w:rsidRPr="00BD7A11">
        <w:rPr>
          <w:lang w:val="en-GB"/>
        </w:rPr>
        <w:t>hour</w:t>
      </w:r>
      <w:r w:rsidR="00DC5EE8" w:rsidRPr="00BD7A11">
        <w:rPr>
          <w:lang w:val="en-GB"/>
        </w:rPr>
        <w:t xml:space="preserve"> 02 </w:t>
      </w:r>
      <w:r w:rsidR="00657A26" w:rsidRPr="00BD7A11">
        <w:rPr>
          <w:lang w:val="en-GB"/>
        </w:rPr>
        <w:t>minutes</w:t>
      </w:r>
      <w:r w:rsidR="00DE1B0F" w:rsidRPr="00BD7A11">
        <w:rPr>
          <w:lang w:val="en-GB"/>
        </w:rPr>
        <w:t xml:space="preserve"> 00 – (11h</w:t>
      </w:r>
      <w:r w:rsidR="00DC5EE8" w:rsidRPr="00BD7A11">
        <w:rPr>
          <w:lang w:val="en-GB"/>
        </w:rPr>
        <w:t xml:space="preserve">. </w:t>
      </w:r>
      <w:r w:rsidR="00DE1B0F" w:rsidRPr="00BD7A11">
        <w:rPr>
          <w:lang w:val="en-GB"/>
        </w:rPr>
        <w:t>and 20 min.</w:t>
      </w:r>
      <w:r w:rsidR="00DC5EE8" w:rsidRPr="00BD7A11">
        <w:rPr>
          <w:lang w:val="en-GB"/>
        </w:rPr>
        <w:t>).</w:t>
      </w:r>
    </w:p>
    <w:p w14:paraId="4BBCE4F6" w14:textId="6A338094" w:rsidR="006274E9" w:rsidRPr="00BD7A11" w:rsidRDefault="007D6C5A" w:rsidP="006D7E6F">
      <w:pPr>
        <w:ind w:left="720" w:firstLine="414"/>
        <w:rPr>
          <w:i/>
          <w:iCs/>
          <w:lang w:val="en-GB"/>
        </w:rPr>
      </w:pPr>
      <w:r w:rsidRPr="00BD7A11">
        <w:rPr>
          <w:i/>
          <w:iCs/>
          <w:lang w:val="en-GB"/>
        </w:rPr>
        <w:t>Railway infrastructure</w:t>
      </w:r>
      <w:r w:rsidR="006274E9" w:rsidRPr="00BD7A11">
        <w:rPr>
          <w:i/>
          <w:iCs/>
          <w:lang w:val="en-GB"/>
        </w:rPr>
        <w:t>:</w:t>
      </w:r>
    </w:p>
    <w:p w14:paraId="28A89E8A" w14:textId="61DA953C" w:rsidR="006274E9" w:rsidRPr="00BD7A11" w:rsidRDefault="000500BE" w:rsidP="006274E9">
      <w:pPr>
        <w:ind w:firstLine="720"/>
        <w:rPr>
          <w:lang w:val="en-GB"/>
        </w:rPr>
      </w:pPr>
      <w:r w:rsidRPr="00BD7A11">
        <w:rPr>
          <w:lang w:val="en-GB"/>
        </w:rPr>
        <w:sym w:font="Symbol" w:char="F0B7"/>
      </w:r>
      <w:r w:rsidRPr="00BD7A11">
        <w:rPr>
          <w:lang w:val="en-GB"/>
        </w:rPr>
        <w:t xml:space="preserve"> </w:t>
      </w:r>
      <w:r w:rsidR="007D6C5A" w:rsidRPr="00BD7A11">
        <w:rPr>
          <w:lang w:val="en-GB"/>
        </w:rPr>
        <w:t>Traffic manager first person Iliyantsi station</w:t>
      </w:r>
      <w:r w:rsidR="006274E9" w:rsidRPr="00BD7A11">
        <w:rPr>
          <w:lang w:val="en-GB"/>
        </w:rPr>
        <w:t>:</w:t>
      </w:r>
    </w:p>
    <w:p w14:paraId="61E108D9" w14:textId="0F058F38" w:rsidR="00DC5EE8" w:rsidRPr="00BD7A11" w:rsidRDefault="00D55858" w:rsidP="00DC5EE8">
      <w:pPr>
        <w:ind w:firstLine="720"/>
        <w:rPr>
          <w:lang w:val="en-GB"/>
        </w:rPr>
      </w:pPr>
      <w:r w:rsidRPr="00BD7A11">
        <w:rPr>
          <w:lang w:val="en-GB"/>
        </w:rPr>
        <w:t>Break/rest</w:t>
      </w:r>
      <w:r w:rsidR="002F2680" w:rsidRPr="00BD7A11">
        <w:rPr>
          <w:lang w:val="en-GB"/>
        </w:rPr>
        <w:t xml:space="preserve">: </w:t>
      </w:r>
      <w:r w:rsidR="007D6C5A" w:rsidRPr="00BD7A11">
        <w:rPr>
          <w:lang w:val="en-GB"/>
        </w:rPr>
        <w:t>from</w:t>
      </w:r>
      <w:r w:rsidR="00DC5EE8" w:rsidRPr="00BD7A11">
        <w:rPr>
          <w:lang w:val="en-GB"/>
        </w:rPr>
        <w:t xml:space="preserve"> 19.01.2022 </w:t>
      </w:r>
      <w:r w:rsidR="001F33B4" w:rsidRPr="00BD7A11">
        <w:rPr>
          <w:lang w:val="en-GB"/>
        </w:rPr>
        <w:t>hour</w:t>
      </w:r>
      <w:r w:rsidR="00DC5EE8" w:rsidRPr="00BD7A11">
        <w:rPr>
          <w:lang w:val="en-GB"/>
        </w:rPr>
        <w:t xml:space="preserve"> 19 </w:t>
      </w:r>
      <w:r w:rsidR="00657A26" w:rsidRPr="00BD7A11">
        <w:rPr>
          <w:lang w:val="en-GB"/>
        </w:rPr>
        <w:t>minutes</w:t>
      </w:r>
      <w:r w:rsidR="00DC5EE8" w:rsidRPr="00BD7A11">
        <w:rPr>
          <w:lang w:val="en-GB"/>
        </w:rPr>
        <w:t xml:space="preserve"> 00 </w:t>
      </w:r>
      <w:r w:rsidR="007D6C5A" w:rsidRPr="00BD7A11">
        <w:rPr>
          <w:lang w:val="en-GB"/>
        </w:rPr>
        <w:t>to</w:t>
      </w:r>
      <w:r w:rsidR="00DC5EE8" w:rsidRPr="00BD7A11">
        <w:rPr>
          <w:lang w:val="en-GB"/>
        </w:rPr>
        <w:t xml:space="preserve"> 20.01.2022 </w:t>
      </w:r>
      <w:r w:rsidR="001F33B4" w:rsidRPr="00BD7A11">
        <w:rPr>
          <w:lang w:val="en-GB"/>
        </w:rPr>
        <w:t>hour</w:t>
      </w:r>
      <w:r w:rsidR="00DC5EE8" w:rsidRPr="00BD7A11">
        <w:rPr>
          <w:lang w:val="en-GB"/>
        </w:rPr>
        <w:t xml:space="preserve"> 19 </w:t>
      </w:r>
      <w:r w:rsidR="00657A26" w:rsidRPr="00BD7A11">
        <w:rPr>
          <w:lang w:val="en-GB"/>
        </w:rPr>
        <w:t>minutes</w:t>
      </w:r>
      <w:r w:rsidR="00DC5EE8" w:rsidRPr="00BD7A11">
        <w:rPr>
          <w:lang w:val="en-GB"/>
        </w:rPr>
        <w:t xml:space="preserve"> 00</w:t>
      </w:r>
    </w:p>
    <w:p w14:paraId="48765459" w14:textId="4A87FCC5" w:rsidR="00DC5EE8" w:rsidRPr="00BD7A11" w:rsidRDefault="00A52D46" w:rsidP="00A479CC">
      <w:pPr>
        <w:rPr>
          <w:lang w:val="en-GB"/>
        </w:rPr>
      </w:pPr>
      <w:r w:rsidRPr="00BD7A11">
        <w:rPr>
          <w:lang w:val="en-GB"/>
        </w:rPr>
        <w:t>Started work</w:t>
      </w:r>
      <w:r w:rsidR="00A479CC" w:rsidRPr="00BD7A11">
        <w:rPr>
          <w:lang w:val="en-GB"/>
        </w:rPr>
        <w:t>:</w:t>
      </w:r>
      <w:r w:rsidR="00F5165B" w:rsidRPr="00BD7A11">
        <w:rPr>
          <w:lang w:val="en-GB"/>
        </w:rPr>
        <w:t xml:space="preserve"> 20.01.2022 </w:t>
      </w:r>
      <w:r w:rsidR="001F33B4" w:rsidRPr="00BD7A11">
        <w:rPr>
          <w:lang w:val="en-GB"/>
        </w:rPr>
        <w:t>hour</w:t>
      </w:r>
      <w:r w:rsidR="00DC5EE8" w:rsidRPr="00BD7A11">
        <w:rPr>
          <w:lang w:val="en-GB"/>
        </w:rPr>
        <w:t xml:space="preserve"> 19 </w:t>
      </w:r>
      <w:r w:rsidR="00657A26" w:rsidRPr="00BD7A11">
        <w:rPr>
          <w:lang w:val="en-GB"/>
        </w:rPr>
        <w:t>minutes</w:t>
      </w:r>
      <w:r w:rsidR="00DC5EE8" w:rsidRPr="00BD7A11">
        <w:rPr>
          <w:lang w:val="en-GB"/>
        </w:rPr>
        <w:t xml:space="preserve"> 00 – (12 </w:t>
      </w:r>
      <w:r w:rsidR="00F5165B" w:rsidRPr="00BD7A11">
        <w:rPr>
          <w:lang w:val="en-GB"/>
        </w:rPr>
        <w:t>h</w:t>
      </w:r>
      <w:r w:rsidR="00DC5EE8" w:rsidRPr="00BD7A11">
        <w:rPr>
          <w:lang w:val="en-GB"/>
        </w:rPr>
        <w:t>.)</w:t>
      </w:r>
    </w:p>
    <w:p w14:paraId="6C7CF976" w14:textId="760DDA41" w:rsidR="00445CF4" w:rsidRPr="00BD7A11" w:rsidRDefault="000500BE" w:rsidP="00DC5EE8">
      <w:pPr>
        <w:rPr>
          <w:lang w:val="en-GB"/>
        </w:rPr>
      </w:pPr>
      <w:r w:rsidRPr="00BD7A11">
        <w:rPr>
          <w:lang w:val="en-GB"/>
        </w:rPr>
        <w:sym w:font="Symbol" w:char="F0B7"/>
      </w:r>
      <w:r w:rsidRPr="00BD7A11">
        <w:rPr>
          <w:lang w:val="en-GB"/>
        </w:rPr>
        <w:t xml:space="preserve"> </w:t>
      </w:r>
      <w:r w:rsidR="00BA67C3" w:rsidRPr="00BD7A11">
        <w:rPr>
          <w:lang w:val="en-GB"/>
        </w:rPr>
        <w:t>Traffic manager second person in Iliyantsi station</w:t>
      </w:r>
      <w:r w:rsidR="00AD46C3" w:rsidRPr="00BD7A11">
        <w:rPr>
          <w:lang w:val="en-GB"/>
        </w:rPr>
        <w:t>:</w:t>
      </w:r>
    </w:p>
    <w:p w14:paraId="05AE2B20" w14:textId="6ED004CC" w:rsidR="00195C25" w:rsidRPr="00BD7A11" w:rsidRDefault="00D55858" w:rsidP="00195C25">
      <w:pPr>
        <w:pStyle w:val="ab"/>
        <w:ind w:hanging="11"/>
        <w:rPr>
          <w:lang w:val="en-GB"/>
        </w:rPr>
      </w:pPr>
      <w:r w:rsidRPr="00BD7A11">
        <w:rPr>
          <w:lang w:val="en-GB"/>
        </w:rPr>
        <w:t>Break/rest</w:t>
      </w:r>
      <w:r w:rsidR="000F517C" w:rsidRPr="00BD7A11">
        <w:rPr>
          <w:lang w:val="en-GB"/>
        </w:rPr>
        <w:t xml:space="preserve">: </w:t>
      </w:r>
      <w:r w:rsidR="00BA67C3" w:rsidRPr="00BD7A11">
        <w:rPr>
          <w:lang w:val="en-GB"/>
        </w:rPr>
        <w:t xml:space="preserve">от 17.01.2022 </w:t>
      </w:r>
      <w:r w:rsidR="001F33B4" w:rsidRPr="00BD7A11">
        <w:rPr>
          <w:lang w:val="en-GB"/>
        </w:rPr>
        <w:t>hour</w:t>
      </w:r>
      <w:r w:rsidR="00195C25" w:rsidRPr="00BD7A11">
        <w:rPr>
          <w:lang w:val="en-GB"/>
        </w:rPr>
        <w:t xml:space="preserve"> 07 </w:t>
      </w:r>
      <w:r w:rsidR="005577F0" w:rsidRPr="00BD7A11">
        <w:rPr>
          <w:lang w:val="en-GB"/>
        </w:rPr>
        <w:t>minutes</w:t>
      </w:r>
      <w:r w:rsidR="00BA67C3" w:rsidRPr="00BD7A11">
        <w:rPr>
          <w:lang w:val="en-GB"/>
        </w:rPr>
        <w:t xml:space="preserve"> 00 to 20.01.2022 </w:t>
      </w:r>
      <w:r w:rsidR="001F33B4" w:rsidRPr="00BD7A11">
        <w:rPr>
          <w:lang w:val="en-GB"/>
        </w:rPr>
        <w:t>hour</w:t>
      </w:r>
      <w:r w:rsidR="00195C25" w:rsidRPr="00BD7A11">
        <w:rPr>
          <w:lang w:val="en-GB"/>
        </w:rPr>
        <w:t xml:space="preserve"> 18 </w:t>
      </w:r>
      <w:r w:rsidR="005577F0" w:rsidRPr="00BD7A11">
        <w:rPr>
          <w:lang w:val="en-GB"/>
        </w:rPr>
        <w:t>minutes</w:t>
      </w:r>
      <w:r w:rsidR="00195C25" w:rsidRPr="00BD7A11">
        <w:rPr>
          <w:lang w:val="en-GB"/>
        </w:rPr>
        <w:t xml:space="preserve"> 50</w:t>
      </w:r>
    </w:p>
    <w:p w14:paraId="1B2C8DF5" w14:textId="19B5109A" w:rsidR="00195C25" w:rsidRPr="00BD7A11" w:rsidRDefault="00A52D46" w:rsidP="00A479CC">
      <w:pPr>
        <w:pStyle w:val="ab"/>
        <w:ind w:left="0"/>
        <w:rPr>
          <w:lang w:val="en-GB"/>
        </w:rPr>
      </w:pPr>
      <w:r w:rsidRPr="00BD7A11">
        <w:rPr>
          <w:lang w:val="en-GB"/>
        </w:rPr>
        <w:t>Started work</w:t>
      </w:r>
      <w:r w:rsidR="00A479CC" w:rsidRPr="00BD7A11">
        <w:rPr>
          <w:lang w:val="en-GB"/>
        </w:rPr>
        <w:t>:</w:t>
      </w:r>
      <w:r w:rsidR="00BA67C3" w:rsidRPr="00BD7A11">
        <w:rPr>
          <w:lang w:val="en-GB"/>
        </w:rPr>
        <w:t xml:space="preserve"> 20.01.2022 </w:t>
      </w:r>
      <w:r w:rsidR="001F33B4" w:rsidRPr="00BD7A11">
        <w:rPr>
          <w:lang w:val="en-GB"/>
        </w:rPr>
        <w:t>hour</w:t>
      </w:r>
      <w:r w:rsidR="00195C25" w:rsidRPr="00BD7A11">
        <w:rPr>
          <w:lang w:val="en-GB"/>
        </w:rPr>
        <w:t xml:space="preserve"> 18 </w:t>
      </w:r>
      <w:r w:rsidR="005577F0" w:rsidRPr="00BD7A11">
        <w:rPr>
          <w:lang w:val="en-GB"/>
        </w:rPr>
        <w:t>minutes</w:t>
      </w:r>
      <w:r w:rsidR="00195C25" w:rsidRPr="00BD7A11">
        <w:rPr>
          <w:lang w:val="en-GB"/>
        </w:rPr>
        <w:t xml:space="preserve"> 50 – (</w:t>
      </w:r>
      <w:r w:rsidR="00BA67C3" w:rsidRPr="00BD7A11">
        <w:rPr>
          <w:lang w:val="en-GB"/>
        </w:rPr>
        <w:t>47 h</w:t>
      </w:r>
      <w:r w:rsidR="00195C25" w:rsidRPr="00BD7A11">
        <w:rPr>
          <w:lang w:val="en-GB"/>
        </w:rPr>
        <w:t xml:space="preserve">. </w:t>
      </w:r>
      <w:r w:rsidR="00BA67C3" w:rsidRPr="00BD7A11">
        <w:rPr>
          <w:lang w:val="en-GB"/>
        </w:rPr>
        <w:t>and</w:t>
      </w:r>
      <w:r w:rsidR="00195C25" w:rsidRPr="00BD7A11">
        <w:rPr>
          <w:lang w:val="en-GB"/>
        </w:rPr>
        <w:t xml:space="preserve"> 10 </w:t>
      </w:r>
      <w:r w:rsidR="00BA67C3" w:rsidRPr="00BD7A11">
        <w:rPr>
          <w:lang w:val="en-GB"/>
        </w:rPr>
        <w:t>min</w:t>
      </w:r>
      <w:r w:rsidR="00195C25" w:rsidRPr="00BD7A11">
        <w:rPr>
          <w:lang w:val="en-GB"/>
        </w:rPr>
        <w:t>.)</w:t>
      </w:r>
    </w:p>
    <w:p w14:paraId="117B135D" w14:textId="25639F43" w:rsidR="00623D2C" w:rsidRPr="00BD7A11" w:rsidRDefault="0049210C" w:rsidP="0012247B">
      <w:pPr>
        <w:pStyle w:val="ab"/>
        <w:numPr>
          <w:ilvl w:val="3"/>
          <w:numId w:val="13"/>
        </w:numPr>
        <w:tabs>
          <w:tab w:val="left" w:pos="993"/>
        </w:tabs>
        <w:ind w:left="851" w:hanging="142"/>
        <w:rPr>
          <w:i/>
          <w:iCs/>
          <w:lang w:val="en-GB"/>
        </w:rPr>
      </w:pPr>
      <w:r w:rsidRPr="00BD7A11">
        <w:rPr>
          <w:i/>
          <w:iCs/>
          <w:lang w:val="en-GB"/>
        </w:rPr>
        <w:t xml:space="preserve"> </w:t>
      </w:r>
      <w:r w:rsidR="007E2B54" w:rsidRPr="00BD7A11">
        <w:rPr>
          <w:i/>
          <w:iCs/>
          <w:lang w:val="en-GB"/>
        </w:rPr>
        <w:t>Motivation and attitudes related to the human factor</w:t>
      </w:r>
      <w:r w:rsidR="00623D2C" w:rsidRPr="00BD7A11">
        <w:rPr>
          <w:i/>
          <w:iCs/>
          <w:lang w:val="en-GB"/>
        </w:rPr>
        <w:t>.</w:t>
      </w:r>
    </w:p>
    <w:p w14:paraId="5BBE4797" w14:textId="4ACCA30A" w:rsidR="0096759D" w:rsidRPr="00BD7A11" w:rsidRDefault="0096759D" w:rsidP="00C26953">
      <w:pPr>
        <w:pStyle w:val="ab"/>
        <w:ind w:left="0"/>
        <w:rPr>
          <w:lang w:val="en-GB"/>
        </w:rPr>
      </w:pPr>
      <w:r w:rsidRPr="00BD7A11">
        <w:rPr>
          <w:lang w:val="en-GB"/>
        </w:rPr>
        <w:t>Negative impact and unhealthy climate during a change of team with his colleague locomotive driver. There is a lasting negativity, tense and nervous atmosphere during the shifts, which is a factor in undermining the collegial relations and lowering the motivation to work. The testimony shows that the hasty departure of the train was caused by the constant dissatisfaction of the colleague that they are delayed and always return late.</w:t>
      </w:r>
    </w:p>
    <w:p w14:paraId="2D3CEB64" w14:textId="46D652E1" w:rsidR="00623D2C" w:rsidRPr="00BD7A11" w:rsidRDefault="0096759D" w:rsidP="0012247B">
      <w:pPr>
        <w:pStyle w:val="ab"/>
        <w:numPr>
          <w:ilvl w:val="2"/>
          <w:numId w:val="13"/>
        </w:numPr>
        <w:tabs>
          <w:tab w:val="left" w:pos="1276"/>
        </w:tabs>
        <w:spacing w:before="120"/>
        <w:ind w:left="1225" w:hanging="505"/>
        <w:contextualSpacing w:val="0"/>
        <w:rPr>
          <w:i/>
          <w:iCs/>
          <w:lang w:val="en-GB"/>
        </w:rPr>
      </w:pPr>
      <w:r w:rsidRPr="00BD7A11">
        <w:rPr>
          <w:i/>
          <w:iCs/>
          <w:lang w:val="en-GB"/>
        </w:rPr>
        <w:t>Work related factors</w:t>
      </w:r>
      <w:r w:rsidR="00623D2C" w:rsidRPr="00BD7A11">
        <w:rPr>
          <w:i/>
          <w:iCs/>
          <w:lang w:val="en-GB"/>
        </w:rPr>
        <w:t>:</w:t>
      </w:r>
    </w:p>
    <w:p w14:paraId="151F22BD" w14:textId="3F9ED9D3" w:rsidR="00623D2C" w:rsidRPr="00BD7A11" w:rsidRDefault="00E11265" w:rsidP="0012247B">
      <w:pPr>
        <w:pStyle w:val="ab"/>
        <w:numPr>
          <w:ilvl w:val="3"/>
          <w:numId w:val="13"/>
        </w:numPr>
        <w:rPr>
          <w:i/>
          <w:iCs/>
          <w:lang w:val="en-GB"/>
        </w:rPr>
      </w:pPr>
      <w:r w:rsidRPr="00BD7A11">
        <w:rPr>
          <w:i/>
          <w:iCs/>
          <w:lang w:val="en-GB"/>
        </w:rPr>
        <w:t>Tasks planning</w:t>
      </w:r>
      <w:r w:rsidR="00623D2C" w:rsidRPr="00BD7A11">
        <w:rPr>
          <w:i/>
          <w:iCs/>
          <w:lang w:val="en-GB"/>
        </w:rPr>
        <w:t>.</w:t>
      </w:r>
    </w:p>
    <w:p w14:paraId="1AC0B41C" w14:textId="77777777" w:rsidR="009C1053" w:rsidRPr="00BD7A11" w:rsidRDefault="009C1053" w:rsidP="009C1053">
      <w:pPr>
        <w:rPr>
          <w:lang w:val="en-GB"/>
        </w:rPr>
      </w:pPr>
      <w:r w:rsidRPr="00BD7A11">
        <w:rPr>
          <w:lang w:val="en-GB"/>
        </w:rPr>
        <w:t xml:space="preserve">Bulmarket Rail Cargo EOOD performs rail freight transport under the Train Composition Plan, appointed in the Train movement schedule and additionally assigned trains for movement by the railway undertaking with requests to the Railway Infrastructure Manager to develop timetables in the Schedule of movement. </w:t>
      </w:r>
    </w:p>
    <w:p w14:paraId="5DAF4BDE" w14:textId="7A719B19" w:rsidR="009C1053" w:rsidRPr="00BD7A11" w:rsidRDefault="009C1053" w:rsidP="009C1053">
      <w:pPr>
        <w:rPr>
          <w:lang w:val="en-GB"/>
        </w:rPr>
      </w:pPr>
      <w:r w:rsidRPr="00BD7A11">
        <w:rPr>
          <w:lang w:val="en-GB"/>
        </w:rPr>
        <w:t>SE NRIC - Railway Infrastructure Manager for maintenance, repair and operation of railway infrastructure. Prepares schedules and timetables for requests submitted by railway undertakings/carriers for the movement of trains and vehicles on all main and secondary railway lines.</w:t>
      </w:r>
    </w:p>
    <w:p w14:paraId="482D1060" w14:textId="38071C2B" w:rsidR="009C1053" w:rsidRPr="00BD7A11" w:rsidRDefault="009C1053" w:rsidP="0012247B">
      <w:pPr>
        <w:pStyle w:val="ab"/>
        <w:numPr>
          <w:ilvl w:val="3"/>
          <w:numId w:val="13"/>
        </w:numPr>
        <w:ind w:left="709" w:firstLine="0"/>
        <w:rPr>
          <w:i/>
          <w:iCs/>
          <w:lang w:val="en-GB"/>
        </w:rPr>
      </w:pPr>
      <w:r w:rsidRPr="00BD7A11">
        <w:rPr>
          <w:i/>
          <w:iCs/>
          <w:lang w:val="en-GB"/>
        </w:rPr>
        <w:t>Constructive particularities of the facilities that influence the connection human-machine.</w:t>
      </w:r>
    </w:p>
    <w:p w14:paraId="4C6ECB8F" w14:textId="0DD39063" w:rsidR="00445CF4" w:rsidRPr="00BD7A11" w:rsidRDefault="000A3DE1" w:rsidP="00445CF4">
      <w:pPr>
        <w:pStyle w:val="ab"/>
        <w:ind w:left="0"/>
        <w:rPr>
          <w:lang w:val="en-GB"/>
        </w:rPr>
      </w:pPr>
      <w:r w:rsidRPr="00BD7A11">
        <w:rPr>
          <w:lang w:val="en-GB"/>
        </w:rPr>
        <w:t>Not applicable</w:t>
      </w:r>
      <w:r w:rsidR="00480DAA" w:rsidRPr="00BD7A11">
        <w:rPr>
          <w:lang w:val="en-GB"/>
        </w:rPr>
        <w:t>.</w:t>
      </w:r>
    </w:p>
    <w:p w14:paraId="51840F08" w14:textId="3340EDD1" w:rsidR="00623D2C" w:rsidRPr="00BD7A11" w:rsidRDefault="00CA2093" w:rsidP="0012247B">
      <w:pPr>
        <w:pStyle w:val="ab"/>
        <w:numPr>
          <w:ilvl w:val="3"/>
          <w:numId w:val="13"/>
        </w:numPr>
        <w:rPr>
          <w:i/>
          <w:iCs/>
          <w:lang w:val="en-GB"/>
        </w:rPr>
      </w:pPr>
      <w:r w:rsidRPr="00BD7A11">
        <w:rPr>
          <w:i/>
          <w:iCs/>
          <w:lang w:val="en-GB"/>
        </w:rPr>
        <w:t>Communication means</w:t>
      </w:r>
      <w:r w:rsidR="00623D2C" w:rsidRPr="00BD7A11">
        <w:rPr>
          <w:i/>
          <w:iCs/>
          <w:lang w:val="en-GB"/>
        </w:rPr>
        <w:t>.</w:t>
      </w:r>
    </w:p>
    <w:p w14:paraId="524184B1" w14:textId="09076FB3" w:rsidR="00445CF4" w:rsidRPr="00BD7A11" w:rsidRDefault="000A3DE1" w:rsidP="00445CF4">
      <w:pPr>
        <w:pStyle w:val="ab"/>
        <w:ind w:left="0"/>
        <w:rPr>
          <w:lang w:val="en-GB"/>
        </w:rPr>
      </w:pPr>
      <w:r w:rsidRPr="00BD7A11">
        <w:rPr>
          <w:lang w:val="en-GB"/>
        </w:rPr>
        <w:t>Not applicable</w:t>
      </w:r>
      <w:r w:rsidR="00480DAA" w:rsidRPr="00BD7A11">
        <w:rPr>
          <w:lang w:val="en-GB"/>
        </w:rPr>
        <w:t>.</w:t>
      </w:r>
    </w:p>
    <w:p w14:paraId="368C4B86" w14:textId="0C54C078" w:rsidR="00623D2C" w:rsidRPr="00BD7A11" w:rsidRDefault="00CA2093" w:rsidP="0012247B">
      <w:pPr>
        <w:pStyle w:val="ab"/>
        <w:numPr>
          <w:ilvl w:val="3"/>
          <w:numId w:val="13"/>
        </w:numPr>
        <w:rPr>
          <w:i/>
          <w:iCs/>
          <w:lang w:val="en-GB"/>
        </w:rPr>
      </w:pPr>
      <w:r w:rsidRPr="00BD7A11">
        <w:rPr>
          <w:i/>
          <w:iCs/>
          <w:lang w:val="en-GB"/>
        </w:rPr>
        <w:t>Practices and processes</w:t>
      </w:r>
      <w:r w:rsidR="00623D2C" w:rsidRPr="00BD7A11">
        <w:rPr>
          <w:i/>
          <w:iCs/>
          <w:lang w:val="en-GB"/>
        </w:rPr>
        <w:t>.</w:t>
      </w:r>
    </w:p>
    <w:p w14:paraId="3F3A299F" w14:textId="17D4BBAF" w:rsidR="00445CF4" w:rsidRPr="00BD7A11" w:rsidRDefault="000A3DE1" w:rsidP="00445CF4">
      <w:pPr>
        <w:pStyle w:val="ab"/>
        <w:ind w:left="0"/>
        <w:rPr>
          <w:lang w:val="en-GB"/>
        </w:rPr>
      </w:pPr>
      <w:r w:rsidRPr="00BD7A11">
        <w:rPr>
          <w:lang w:val="en-GB"/>
        </w:rPr>
        <w:t>Not applicable</w:t>
      </w:r>
      <w:r w:rsidR="005D0794" w:rsidRPr="00BD7A11">
        <w:rPr>
          <w:lang w:val="en-GB"/>
        </w:rPr>
        <w:t>.</w:t>
      </w:r>
    </w:p>
    <w:p w14:paraId="355B9FB7" w14:textId="57DCA725" w:rsidR="00623D2C" w:rsidRPr="00BD7A11" w:rsidRDefault="00215DF0" w:rsidP="0012247B">
      <w:pPr>
        <w:pStyle w:val="ab"/>
        <w:numPr>
          <w:ilvl w:val="3"/>
          <w:numId w:val="13"/>
        </w:numPr>
        <w:ind w:left="709" w:firstLine="0"/>
        <w:rPr>
          <w:i/>
          <w:iCs/>
          <w:lang w:val="en-GB"/>
        </w:rPr>
      </w:pPr>
      <w:r w:rsidRPr="00BD7A11">
        <w:rPr>
          <w:i/>
          <w:iCs/>
          <w:lang w:val="en-GB"/>
        </w:rPr>
        <w:t>Operation rules, local instructions, staff requirements, prescriptions for technical maintenance and applicable standards</w:t>
      </w:r>
      <w:r w:rsidR="00623D2C" w:rsidRPr="00BD7A11">
        <w:rPr>
          <w:i/>
          <w:iCs/>
          <w:lang w:val="en-GB"/>
        </w:rPr>
        <w:t>.</w:t>
      </w:r>
    </w:p>
    <w:p w14:paraId="170AF8FD" w14:textId="29A72F4D" w:rsidR="00445CF4" w:rsidRPr="00BD7A11" w:rsidRDefault="00C50114" w:rsidP="00445CF4">
      <w:pPr>
        <w:pStyle w:val="ab"/>
        <w:ind w:left="0"/>
        <w:rPr>
          <w:lang w:val="en-GB"/>
        </w:rPr>
      </w:pPr>
      <w:r w:rsidRPr="00BD7A11">
        <w:rPr>
          <w:lang w:val="en-GB"/>
        </w:rPr>
        <w:t>Application of national and internal normative acts and standards</w:t>
      </w:r>
      <w:r w:rsidR="006274E9" w:rsidRPr="00BD7A11">
        <w:rPr>
          <w:lang w:val="en-GB"/>
        </w:rPr>
        <w:t>.</w:t>
      </w:r>
    </w:p>
    <w:p w14:paraId="1AFEBCA8" w14:textId="20AF965A" w:rsidR="00623D2C" w:rsidRPr="00BD7A11" w:rsidRDefault="00BF377C" w:rsidP="0012247B">
      <w:pPr>
        <w:pStyle w:val="ab"/>
        <w:numPr>
          <w:ilvl w:val="3"/>
          <w:numId w:val="13"/>
        </w:numPr>
        <w:rPr>
          <w:i/>
          <w:iCs/>
          <w:lang w:val="en-GB"/>
        </w:rPr>
      </w:pPr>
      <w:r w:rsidRPr="00BD7A11">
        <w:rPr>
          <w:i/>
          <w:iCs/>
          <w:lang w:val="en-GB"/>
        </w:rPr>
        <w:lastRenderedPageBreak/>
        <w:t>Working time of the involved personnel</w:t>
      </w:r>
      <w:r w:rsidR="00623D2C" w:rsidRPr="00BD7A11">
        <w:rPr>
          <w:i/>
          <w:iCs/>
          <w:lang w:val="en-GB"/>
        </w:rPr>
        <w:t>.</w:t>
      </w:r>
    </w:p>
    <w:p w14:paraId="1A7A73C2" w14:textId="5D24DF15" w:rsidR="00BF377C" w:rsidRPr="00BD7A11" w:rsidRDefault="00BF377C" w:rsidP="00084875">
      <w:pPr>
        <w:pStyle w:val="ab"/>
        <w:ind w:left="0"/>
        <w:rPr>
          <w:lang w:val="en-GB"/>
        </w:rPr>
      </w:pPr>
      <w:r w:rsidRPr="00BD7A11">
        <w:rPr>
          <w:lang w:val="en-GB"/>
        </w:rPr>
        <w:t xml:space="preserve">The staff involved in the accident of both entities works in shifts regime of 12-hour working shift. In accordance with the requirements of the normative acts - Labour Code and Ordinance № 50 of 28.12.2001 for the working hours of the managerial and executive staff, engaged in providing the transportation of passengers and freights in the railway transport. </w:t>
      </w:r>
    </w:p>
    <w:p w14:paraId="20462E00" w14:textId="058A29CC" w:rsidR="00623D2C" w:rsidRPr="00BD7A11" w:rsidRDefault="00084875" w:rsidP="00084875">
      <w:pPr>
        <w:pStyle w:val="ab"/>
        <w:ind w:left="0"/>
        <w:rPr>
          <w:lang w:val="en-GB"/>
        </w:rPr>
      </w:pPr>
      <w:r w:rsidRPr="00BD7A11">
        <w:rPr>
          <w:lang w:val="en-GB"/>
        </w:rPr>
        <w:t xml:space="preserve"> </w:t>
      </w:r>
      <w:r w:rsidR="0084702A" w:rsidRPr="00BD7A11">
        <w:rPr>
          <w:i/>
          <w:iCs/>
          <w:lang w:val="en-GB"/>
        </w:rPr>
        <w:t>Risk treatment practices</w:t>
      </w:r>
      <w:r w:rsidR="00623D2C" w:rsidRPr="00BD7A11">
        <w:rPr>
          <w:i/>
          <w:iCs/>
          <w:lang w:val="en-GB"/>
        </w:rPr>
        <w:t>.</w:t>
      </w:r>
    </w:p>
    <w:p w14:paraId="10F7E2E9" w14:textId="44CA0463" w:rsidR="0049210C" w:rsidRPr="00BD7A11" w:rsidRDefault="0049210C" w:rsidP="00AE6D08">
      <w:pPr>
        <w:pStyle w:val="ab"/>
        <w:ind w:left="0"/>
        <w:rPr>
          <w:lang w:val="en-GB"/>
        </w:rPr>
      </w:pPr>
      <w:r w:rsidRPr="00BD7A11">
        <w:rPr>
          <w:lang w:val="en-GB"/>
        </w:rPr>
        <w:sym w:font="Symbol" w:char="F0B7"/>
      </w:r>
      <w:r w:rsidRPr="00BD7A11">
        <w:rPr>
          <w:lang w:val="en-GB"/>
        </w:rPr>
        <w:t xml:space="preserve"> </w:t>
      </w:r>
      <w:r w:rsidR="00E375EE" w:rsidRPr="00BD7A11">
        <w:rPr>
          <w:lang w:val="en-GB"/>
        </w:rPr>
        <w:t>SE NRIC applies safety procedure SP 2.09 „Methods of evaluation, assessment and management of the risk „version 05 effective from 01.03.2019, which is part of the SMS</w:t>
      </w:r>
      <w:r w:rsidRPr="00BD7A11">
        <w:rPr>
          <w:lang w:val="en-GB"/>
        </w:rPr>
        <w:t>.</w:t>
      </w:r>
    </w:p>
    <w:p w14:paraId="687017A3" w14:textId="521D6EA5" w:rsidR="00BC1437" w:rsidRPr="00BD7A11" w:rsidRDefault="0049210C" w:rsidP="00AE6D08">
      <w:pPr>
        <w:pStyle w:val="ab"/>
        <w:ind w:left="0"/>
        <w:rPr>
          <w:lang w:val="en-GB"/>
        </w:rPr>
      </w:pPr>
      <w:r w:rsidRPr="00BD7A11">
        <w:rPr>
          <w:lang w:val="en-GB"/>
        </w:rPr>
        <w:sym w:font="Symbol" w:char="F0B7"/>
      </w:r>
      <w:r w:rsidRPr="00BD7A11">
        <w:rPr>
          <w:lang w:val="en-GB"/>
        </w:rPr>
        <w:t xml:space="preserve"> </w:t>
      </w:r>
      <w:r w:rsidR="00280A44" w:rsidRPr="00BD7A11">
        <w:rPr>
          <w:lang w:val="en-GB"/>
        </w:rPr>
        <w:t>Bulmarket Rail Cargo EOOD applies the following procedures</w:t>
      </w:r>
      <w:r w:rsidR="00BC1437" w:rsidRPr="00BD7A11">
        <w:rPr>
          <w:lang w:val="en-GB"/>
        </w:rPr>
        <w:t>:</w:t>
      </w:r>
    </w:p>
    <w:p w14:paraId="797A55BC" w14:textId="655B07DE" w:rsidR="0049210C" w:rsidRPr="00BD7A11" w:rsidRDefault="00BC1437" w:rsidP="0049210C">
      <w:pPr>
        <w:pStyle w:val="ab"/>
        <w:ind w:hanging="11"/>
        <w:rPr>
          <w:lang w:val="en-GB"/>
        </w:rPr>
      </w:pPr>
      <w:r w:rsidRPr="00BD7A11">
        <w:rPr>
          <w:lang w:val="en-GB"/>
        </w:rPr>
        <w:t xml:space="preserve">- </w:t>
      </w:r>
      <w:r w:rsidR="00280A44" w:rsidRPr="00BD7A11">
        <w:rPr>
          <w:lang w:val="en-GB"/>
        </w:rPr>
        <w:t>SP-48 Methodology for risk analysis and assessment</w:t>
      </w:r>
      <w:r w:rsidR="0049210C" w:rsidRPr="00BD7A11">
        <w:rPr>
          <w:lang w:val="en-GB"/>
        </w:rPr>
        <w:t>;</w:t>
      </w:r>
    </w:p>
    <w:p w14:paraId="65381571" w14:textId="277DFBDF" w:rsidR="0049210C" w:rsidRPr="00BD7A11" w:rsidRDefault="0049210C" w:rsidP="0049210C">
      <w:pPr>
        <w:pStyle w:val="ab"/>
        <w:ind w:hanging="11"/>
        <w:rPr>
          <w:lang w:val="en-GB"/>
        </w:rPr>
      </w:pPr>
      <w:r w:rsidRPr="00BD7A11">
        <w:rPr>
          <w:lang w:val="en-GB"/>
        </w:rPr>
        <w:t xml:space="preserve">- </w:t>
      </w:r>
      <w:r w:rsidR="005A6460" w:rsidRPr="00BD7A11">
        <w:rPr>
          <w:lang w:val="en-GB"/>
        </w:rPr>
        <w:t>SP-56 Safety Management</w:t>
      </w:r>
      <w:r w:rsidRPr="00BD7A11">
        <w:rPr>
          <w:lang w:val="en-GB"/>
        </w:rPr>
        <w:t xml:space="preserve">; </w:t>
      </w:r>
    </w:p>
    <w:p w14:paraId="58B33377" w14:textId="56A26E20" w:rsidR="0049210C" w:rsidRPr="00BD7A11" w:rsidRDefault="0049210C" w:rsidP="0049210C">
      <w:pPr>
        <w:pStyle w:val="ab"/>
        <w:tabs>
          <w:tab w:val="left" w:pos="851"/>
          <w:tab w:val="left" w:pos="1418"/>
        </w:tabs>
        <w:ind w:left="0"/>
        <w:rPr>
          <w:lang w:val="en-GB"/>
        </w:rPr>
      </w:pPr>
      <w:r w:rsidRPr="00BD7A11">
        <w:rPr>
          <w:lang w:val="en-GB"/>
        </w:rPr>
        <w:t>-</w:t>
      </w:r>
      <w:r w:rsidR="000759F9" w:rsidRPr="00BD7A11">
        <w:rPr>
          <w:lang w:val="en-GB"/>
        </w:rPr>
        <w:t xml:space="preserve"> </w:t>
      </w:r>
      <w:r w:rsidR="00345642" w:rsidRPr="00BD7A11">
        <w:rPr>
          <w:lang w:val="en-GB"/>
        </w:rPr>
        <w:t>SP-39 Identification of risks related to external parties in relation to the railway system</w:t>
      </w:r>
      <w:r w:rsidRPr="00BD7A11">
        <w:rPr>
          <w:lang w:val="en-GB"/>
        </w:rPr>
        <w:t xml:space="preserve">;          </w:t>
      </w:r>
    </w:p>
    <w:p w14:paraId="4E12D450" w14:textId="199E799F" w:rsidR="00623D2C" w:rsidRPr="00BD7A11" w:rsidRDefault="0049210C" w:rsidP="00C8226B">
      <w:pPr>
        <w:pStyle w:val="ab"/>
        <w:tabs>
          <w:tab w:val="left" w:pos="851"/>
          <w:tab w:val="left" w:pos="1418"/>
        </w:tabs>
        <w:ind w:left="709" w:firstLine="0"/>
        <w:rPr>
          <w:i/>
          <w:iCs/>
          <w:lang w:val="en-GB"/>
        </w:rPr>
      </w:pPr>
      <w:r w:rsidRPr="00BD7A11">
        <w:rPr>
          <w:lang w:val="en-GB"/>
        </w:rPr>
        <w:t xml:space="preserve">4.3.2.7. </w:t>
      </w:r>
      <w:r w:rsidR="0071640E" w:rsidRPr="00BD7A11">
        <w:rPr>
          <w:i/>
          <w:iCs/>
          <w:lang w:val="en-GB"/>
        </w:rPr>
        <w:t>Context, machinery, equipment and indications for shaping the working practices</w:t>
      </w:r>
    </w:p>
    <w:p w14:paraId="4367EF95" w14:textId="0B3759C3" w:rsidR="00F12C70" w:rsidRPr="00BD7A11" w:rsidRDefault="0071640E" w:rsidP="00F12C70">
      <w:pPr>
        <w:pStyle w:val="ab"/>
        <w:ind w:left="0"/>
        <w:rPr>
          <w:lang w:val="en-GB"/>
        </w:rPr>
      </w:pPr>
      <w:r w:rsidRPr="00BD7A11">
        <w:rPr>
          <w:lang w:val="en-GB"/>
        </w:rPr>
        <w:t>Not applicable</w:t>
      </w:r>
      <w:r w:rsidR="005D0794" w:rsidRPr="00BD7A11">
        <w:rPr>
          <w:lang w:val="en-GB"/>
        </w:rPr>
        <w:t>.</w:t>
      </w:r>
    </w:p>
    <w:p w14:paraId="055EFDE6" w14:textId="3EF2D287" w:rsidR="00623D2C" w:rsidRPr="00BD7A11" w:rsidRDefault="00B85124" w:rsidP="0012247B">
      <w:pPr>
        <w:pStyle w:val="ab"/>
        <w:numPr>
          <w:ilvl w:val="2"/>
          <w:numId w:val="13"/>
        </w:numPr>
        <w:tabs>
          <w:tab w:val="left" w:pos="1276"/>
        </w:tabs>
        <w:spacing w:before="120"/>
        <w:ind w:left="1225" w:hanging="505"/>
        <w:contextualSpacing w:val="0"/>
        <w:rPr>
          <w:i/>
          <w:iCs/>
          <w:lang w:val="en-GB"/>
        </w:rPr>
      </w:pPr>
      <w:r w:rsidRPr="00BD7A11">
        <w:rPr>
          <w:i/>
          <w:iCs/>
          <w:lang w:val="en-GB"/>
        </w:rPr>
        <w:t>Organizational factors and tasks</w:t>
      </w:r>
      <w:r w:rsidR="00623D2C" w:rsidRPr="00BD7A11">
        <w:rPr>
          <w:i/>
          <w:iCs/>
          <w:lang w:val="en-GB"/>
        </w:rPr>
        <w:t>:</w:t>
      </w:r>
    </w:p>
    <w:p w14:paraId="283F2112" w14:textId="7299D7EC" w:rsidR="00623D2C" w:rsidRPr="00BD7A11" w:rsidRDefault="00DA579B" w:rsidP="0012247B">
      <w:pPr>
        <w:pStyle w:val="ab"/>
        <w:numPr>
          <w:ilvl w:val="3"/>
          <w:numId w:val="13"/>
        </w:numPr>
        <w:ind w:left="1418" w:hanging="709"/>
        <w:rPr>
          <w:i/>
          <w:iCs/>
          <w:lang w:val="en-GB"/>
        </w:rPr>
      </w:pPr>
      <w:r w:rsidRPr="00BD7A11">
        <w:rPr>
          <w:i/>
          <w:iCs/>
          <w:lang w:val="en-GB"/>
        </w:rPr>
        <w:t>Planning of the working force and the working load</w:t>
      </w:r>
      <w:r w:rsidR="00623D2C" w:rsidRPr="00BD7A11">
        <w:rPr>
          <w:i/>
          <w:iCs/>
          <w:lang w:val="en-GB"/>
        </w:rPr>
        <w:t>.</w:t>
      </w:r>
    </w:p>
    <w:p w14:paraId="18E47214" w14:textId="37F1230F" w:rsidR="00445CF4" w:rsidRPr="00BD7A11" w:rsidRDefault="00362042" w:rsidP="00445CF4">
      <w:pPr>
        <w:rPr>
          <w:lang w:val="en-GB"/>
        </w:rPr>
      </w:pPr>
      <w:r w:rsidRPr="00BD7A11">
        <w:rPr>
          <w:lang w:val="en-GB"/>
        </w:rPr>
        <w:t>The work is planned in accordance with the requirements of the national regulations, developed methodologies and good European practices concerning the personnel directly related to the railway safety.</w:t>
      </w:r>
    </w:p>
    <w:p w14:paraId="0EF92822" w14:textId="712F958D" w:rsidR="00623D2C" w:rsidRPr="00BD7A11" w:rsidRDefault="00C5162C" w:rsidP="0012247B">
      <w:pPr>
        <w:pStyle w:val="ab"/>
        <w:numPr>
          <w:ilvl w:val="3"/>
          <w:numId w:val="13"/>
        </w:numPr>
        <w:ind w:left="1418" w:hanging="709"/>
        <w:rPr>
          <w:i/>
          <w:iCs/>
          <w:lang w:val="en-GB"/>
        </w:rPr>
      </w:pPr>
      <w:r w:rsidRPr="00BD7A11">
        <w:rPr>
          <w:i/>
          <w:iCs/>
          <w:lang w:val="en-GB"/>
        </w:rPr>
        <w:t>Communications, information and teamwork</w:t>
      </w:r>
      <w:r w:rsidR="00623D2C" w:rsidRPr="00BD7A11">
        <w:rPr>
          <w:i/>
          <w:iCs/>
          <w:lang w:val="en-GB"/>
        </w:rPr>
        <w:t>.</w:t>
      </w:r>
    </w:p>
    <w:p w14:paraId="0785630B" w14:textId="2060FA29" w:rsidR="00445CF4" w:rsidRPr="00BD7A11" w:rsidRDefault="00C5162C" w:rsidP="00445CF4">
      <w:pPr>
        <w:pStyle w:val="ab"/>
        <w:ind w:left="0"/>
        <w:rPr>
          <w:lang w:val="en-GB"/>
        </w:rPr>
      </w:pPr>
      <w:r w:rsidRPr="00BD7A11">
        <w:rPr>
          <w:lang w:val="en-GB"/>
        </w:rPr>
        <w:t>Not applicable</w:t>
      </w:r>
      <w:r w:rsidR="006E72EC" w:rsidRPr="00BD7A11">
        <w:rPr>
          <w:lang w:val="en-GB"/>
        </w:rPr>
        <w:t>.</w:t>
      </w:r>
    </w:p>
    <w:p w14:paraId="23354370" w14:textId="2B21CD26" w:rsidR="00623D2C" w:rsidRPr="00BD7A11" w:rsidRDefault="00C5162C" w:rsidP="0012247B">
      <w:pPr>
        <w:pStyle w:val="ab"/>
        <w:numPr>
          <w:ilvl w:val="3"/>
          <w:numId w:val="13"/>
        </w:numPr>
        <w:ind w:left="1418" w:hanging="709"/>
        <w:rPr>
          <w:i/>
          <w:iCs/>
          <w:lang w:val="en-GB"/>
        </w:rPr>
      </w:pPr>
      <w:r w:rsidRPr="00BD7A11">
        <w:rPr>
          <w:i/>
          <w:iCs/>
          <w:lang w:val="en-GB"/>
        </w:rPr>
        <w:t>Recruitment, staffing requirements, resources</w:t>
      </w:r>
      <w:r w:rsidR="00623D2C" w:rsidRPr="00BD7A11">
        <w:rPr>
          <w:i/>
          <w:iCs/>
          <w:lang w:val="en-GB"/>
        </w:rPr>
        <w:t>.</w:t>
      </w:r>
    </w:p>
    <w:p w14:paraId="4D68DA22" w14:textId="5016F8C7" w:rsidR="00445CF4" w:rsidRPr="00BD7A11" w:rsidRDefault="00CA0A0A" w:rsidP="00445CF4">
      <w:pPr>
        <w:pStyle w:val="ab"/>
        <w:ind w:left="0"/>
        <w:rPr>
          <w:lang w:val="en-GB"/>
        </w:rPr>
      </w:pPr>
      <w:r w:rsidRPr="00BD7A11">
        <w:rPr>
          <w:lang w:val="en-GB"/>
        </w:rPr>
        <w:t>The staff in both entities is selected and appointed to the relevant position with proven legal capacity, professional qualifications and teamwork skills for the respective positions.</w:t>
      </w:r>
    </w:p>
    <w:p w14:paraId="4A8517E7" w14:textId="20B7537C" w:rsidR="00623D2C" w:rsidRPr="00BD7A11" w:rsidRDefault="00810AB3" w:rsidP="0012247B">
      <w:pPr>
        <w:pStyle w:val="ab"/>
        <w:numPr>
          <w:ilvl w:val="3"/>
          <w:numId w:val="13"/>
        </w:numPr>
        <w:ind w:left="1418" w:hanging="709"/>
        <w:rPr>
          <w:i/>
          <w:iCs/>
          <w:lang w:val="en-GB"/>
        </w:rPr>
      </w:pPr>
      <w:r w:rsidRPr="00BD7A11">
        <w:rPr>
          <w:i/>
          <w:iCs/>
          <w:lang w:val="en-GB"/>
        </w:rPr>
        <w:t>Implementation management and supervision</w:t>
      </w:r>
      <w:r w:rsidR="00623D2C" w:rsidRPr="00BD7A11">
        <w:rPr>
          <w:i/>
          <w:iCs/>
          <w:lang w:val="en-GB"/>
        </w:rPr>
        <w:t>.</w:t>
      </w:r>
    </w:p>
    <w:p w14:paraId="6EF2D2AE" w14:textId="6611A245" w:rsidR="00445CF4" w:rsidRPr="00BD7A11" w:rsidRDefault="00810AB3" w:rsidP="00445CF4">
      <w:pPr>
        <w:pStyle w:val="ab"/>
        <w:ind w:left="0"/>
        <w:rPr>
          <w:lang w:val="en-GB"/>
        </w:rPr>
      </w:pPr>
      <w:r w:rsidRPr="00BD7A11">
        <w:rPr>
          <w:lang w:val="en-GB"/>
        </w:rPr>
        <w:t>Not applicable</w:t>
      </w:r>
      <w:r w:rsidR="006E72EC" w:rsidRPr="00BD7A11">
        <w:rPr>
          <w:lang w:val="en-GB"/>
        </w:rPr>
        <w:t>.</w:t>
      </w:r>
    </w:p>
    <w:p w14:paraId="74894E46" w14:textId="5426BE5F" w:rsidR="00623D2C" w:rsidRPr="00BD7A11" w:rsidRDefault="00D75F4E" w:rsidP="0012247B">
      <w:pPr>
        <w:pStyle w:val="ab"/>
        <w:numPr>
          <w:ilvl w:val="3"/>
          <w:numId w:val="13"/>
        </w:numPr>
        <w:ind w:left="1418" w:hanging="709"/>
        <w:rPr>
          <w:i/>
          <w:iCs/>
          <w:lang w:val="en-GB"/>
        </w:rPr>
      </w:pPr>
      <w:r w:rsidRPr="00BD7A11">
        <w:rPr>
          <w:i/>
          <w:iCs/>
          <w:lang w:val="en-GB"/>
        </w:rPr>
        <w:t>Compensation (remuneration)</w:t>
      </w:r>
      <w:r w:rsidR="00623D2C" w:rsidRPr="00BD7A11">
        <w:rPr>
          <w:i/>
          <w:iCs/>
          <w:lang w:val="en-GB"/>
        </w:rPr>
        <w:t>.</w:t>
      </w:r>
    </w:p>
    <w:p w14:paraId="2E82B3A0" w14:textId="727928E4" w:rsidR="007E0794" w:rsidRPr="00BD7A11" w:rsidRDefault="00BC7276" w:rsidP="007E0794">
      <w:pPr>
        <w:rPr>
          <w:lang w:val="en-GB"/>
        </w:rPr>
      </w:pPr>
      <w:r w:rsidRPr="00BD7A11">
        <w:rPr>
          <w:lang w:val="en-GB"/>
        </w:rPr>
        <w:t>The personnel involved in the accident by both entities, in accordance with the requirements of national regulations, have permanent employment contracts, which determine and regulate the relevant remuneration and compensation for each position.</w:t>
      </w:r>
    </w:p>
    <w:p w14:paraId="002F7923" w14:textId="38DAC3CB" w:rsidR="00623D2C" w:rsidRPr="00BD7A11" w:rsidRDefault="00F32BA2" w:rsidP="0012247B">
      <w:pPr>
        <w:pStyle w:val="ab"/>
        <w:numPr>
          <w:ilvl w:val="3"/>
          <w:numId w:val="13"/>
        </w:numPr>
        <w:ind w:left="1418" w:hanging="709"/>
        <w:rPr>
          <w:i/>
          <w:iCs/>
          <w:lang w:val="en-GB"/>
        </w:rPr>
      </w:pPr>
      <w:r w:rsidRPr="00BD7A11">
        <w:rPr>
          <w:i/>
          <w:iCs/>
          <w:lang w:val="en-GB"/>
        </w:rPr>
        <w:t>Leadership, powers related issues</w:t>
      </w:r>
      <w:r w:rsidR="008775F5" w:rsidRPr="00BD7A11">
        <w:rPr>
          <w:i/>
          <w:iCs/>
          <w:lang w:val="en-GB"/>
        </w:rPr>
        <w:t>.</w:t>
      </w:r>
    </w:p>
    <w:p w14:paraId="3846DF79" w14:textId="6D2FAB6B" w:rsidR="00445CF4" w:rsidRPr="00BD7A11" w:rsidRDefault="008775F5" w:rsidP="00445CF4">
      <w:pPr>
        <w:pStyle w:val="ab"/>
        <w:ind w:left="0"/>
        <w:rPr>
          <w:lang w:val="en-GB"/>
        </w:rPr>
      </w:pPr>
      <w:r w:rsidRPr="00BD7A11">
        <w:rPr>
          <w:lang w:val="en-GB"/>
        </w:rPr>
        <w:t>Not applicable</w:t>
      </w:r>
      <w:r w:rsidR="006E72EC" w:rsidRPr="00BD7A11">
        <w:rPr>
          <w:lang w:val="en-GB"/>
        </w:rPr>
        <w:t>.</w:t>
      </w:r>
    </w:p>
    <w:p w14:paraId="11F801CC" w14:textId="61CC9D9D" w:rsidR="00623D2C" w:rsidRPr="00BD7A11" w:rsidRDefault="00D5787C" w:rsidP="0012247B">
      <w:pPr>
        <w:pStyle w:val="ab"/>
        <w:numPr>
          <w:ilvl w:val="3"/>
          <w:numId w:val="13"/>
        </w:numPr>
        <w:ind w:left="1276" w:hanging="567"/>
        <w:rPr>
          <w:i/>
          <w:iCs/>
          <w:lang w:val="en-GB"/>
        </w:rPr>
      </w:pPr>
      <w:r w:rsidRPr="00BD7A11">
        <w:rPr>
          <w:i/>
          <w:iCs/>
          <w:lang w:val="en-GB"/>
        </w:rPr>
        <w:t>Organizational culture</w:t>
      </w:r>
      <w:r w:rsidR="00623D2C" w:rsidRPr="00BD7A11">
        <w:rPr>
          <w:i/>
          <w:iCs/>
          <w:lang w:val="en-GB"/>
        </w:rPr>
        <w:t>.</w:t>
      </w:r>
    </w:p>
    <w:p w14:paraId="7269B2FE" w14:textId="300DE822" w:rsidR="00445CF4" w:rsidRPr="00BD7A11" w:rsidRDefault="008775F5" w:rsidP="00445CF4">
      <w:pPr>
        <w:pStyle w:val="ab"/>
        <w:ind w:left="0"/>
        <w:rPr>
          <w:lang w:val="en-GB"/>
        </w:rPr>
      </w:pPr>
      <w:r w:rsidRPr="00BD7A11">
        <w:rPr>
          <w:lang w:val="en-GB"/>
        </w:rPr>
        <w:t>Not applicable</w:t>
      </w:r>
      <w:r w:rsidR="006E72EC" w:rsidRPr="00BD7A11">
        <w:rPr>
          <w:lang w:val="en-GB"/>
        </w:rPr>
        <w:t>.</w:t>
      </w:r>
    </w:p>
    <w:p w14:paraId="5C04A9D7" w14:textId="1EBB94FB" w:rsidR="00623D2C" w:rsidRPr="00BD7A11" w:rsidRDefault="006B5B67" w:rsidP="0012247B">
      <w:pPr>
        <w:pStyle w:val="ab"/>
        <w:numPr>
          <w:ilvl w:val="3"/>
          <w:numId w:val="13"/>
        </w:numPr>
        <w:ind w:left="709" w:hanging="1"/>
        <w:rPr>
          <w:i/>
          <w:iCs/>
          <w:lang w:val="en-GB"/>
        </w:rPr>
      </w:pPr>
      <w:r w:rsidRPr="00BD7A11">
        <w:rPr>
          <w:i/>
          <w:iCs/>
          <w:lang w:val="en-GB"/>
        </w:rPr>
        <w:t>Legal issues (including the respective European and national rules and provisions)</w:t>
      </w:r>
      <w:r w:rsidR="00623D2C" w:rsidRPr="00BD7A11">
        <w:rPr>
          <w:i/>
          <w:iCs/>
          <w:lang w:val="en-GB"/>
        </w:rPr>
        <w:t>.</w:t>
      </w:r>
    </w:p>
    <w:p w14:paraId="0B9F61D3" w14:textId="6A27A8CC" w:rsidR="00F90AE1" w:rsidRPr="00BD7A11" w:rsidRDefault="00F259D6" w:rsidP="00F90AE1">
      <w:pPr>
        <w:pStyle w:val="ab"/>
        <w:ind w:left="709" w:firstLine="0"/>
        <w:rPr>
          <w:iCs/>
          <w:lang w:val="en-GB"/>
        </w:rPr>
      </w:pPr>
      <w:r w:rsidRPr="00BD7A11">
        <w:rPr>
          <w:iCs/>
          <w:lang w:val="en-GB"/>
        </w:rPr>
        <w:t>Not applicable</w:t>
      </w:r>
    </w:p>
    <w:p w14:paraId="753014CE" w14:textId="5C142A6A" w:rsidR="00623D2C" w:rsidRPr="00BD7A11" w:rsidRDefault="00D87677" w:rsidP="0012247B">
      <w:pPr>
        <w:pStyle w:val="ab"/>
        <w:numPr>
          <w:ilvl w:val="3"/>
          <w:numId w:val="13"/>
        </w:numPr>
        <w:ind w:left="709" w:firstLine="0"/>
        <w:rPr>
          <w:i/>
          <w:iCs/>
          <w:lang w:val="en-GB"/>
        </w:rPr>
      </w:pPr>
      <w:r w:rsidRPr="00BD7A11">
        <w:rPr>
          <w:i/>
          <w:iCs/>
          <w:lang w:val="en-GB"/>
        </w:rPr>
        <w:t>Regulatory framework conditions and safety management system application</w:t>
      </w:r>
      <w:r w:rsidR="00623D2C" w:rsidRPr="00BD7A11">
        <w:rPr>
          <w:i/>
          <w:iCs/>
          <w:lang w:val="en-GB"/>
        </w:rPr>
        <w:t>.</w:t>
      </w:r>
    </w:p>
    <w:p w14:paraId="17182588" w14:textId="6EC7F4AE" w:rsidR="005D0794" w:rsidRPr="00BD7A11" w:rsidRDefault="00D87677" w:rsidP="005D0794">
      <w:pPr>
        <w:pStyle w:val="ab"/>
        <w:ind w:left="0"/>
        <w:rPr>
          <w:i/>
          <w:lang w:val="en-GB"/>
        </w:rPr>
      </w:pPr>
      <w:r w:rsidRPr="00BD7A11">
        <w:rPr>
          <w:i/>
          <w:iCs/>
          <w:lang w:val="en-GB"/>
        </w:rPr>
        <w:t>Railway undertaking</w:t>
      </w:r>
      <w:r w:rsidR="005D0794" w:rsidRPr="00BD7A11">
        <w:rPr>
          <w:i/>
          <w:lang w:val="en-GB"/>
        </w:rPr>
        <w:t>.</w:t>
      </w:r>
    </w:p>
    <w:p w14:paraId="14648117" w14:textId="2EAEAA1E" w:rsidR="005D0794" w:rsidRPr="00BD7A11" w:rsidRDefault="008239B8" w:rsidP="0012247B">
      <w:pPr>
        <w:pStyle w:val="ab"/>
        <w:numPr>
          <w:ilvl w:val="0"/>
          <w:numId w:val="6"/>
        </w:numPr>
        <w:rPr>
          <w:lang w:val="en-GB"/>
        </w:rPr>
      </w:pPr>
      <w:r w:rsidRPr="00BD7A11">
        <w:rPr>
          <w:lang w:val="en-GB"/>
        </w:rPr>
        <w:t>Directive (EU) 2016/798 of the European Parliament and of the Council of 11 May 2016 on railway safety</w:t>
      </w:r>
      <w:r w:rsidR="005D0794" w:rsidRPr="00BD7A11">
        <w:rPr>
          <w:lang w:val="en-GB"/>
        </w:rPr>
        <w:t>;</w:t>
      </w:r>
    </w:p>
    <w:p w14:paraId="6EB9090C" w14:textId="6DB5990C" w:rsidR="005D0794" w:rsidRPr="00BD7A11" w:rsidRDefault="008239B8" w:rsidP="0012247B">
      <w:pPr>
        <w:pStyle w:val="ab"/>
        <w:numPr>
          <w:ilvl w:val="0"/>
          <w:numId w:val="6"/>
        </w:numPr>
        <w:rPr>
          <w:lang w:val="en-GB"/>
        </w:rPr>
      </w:pPr>
      <w:r w:rsidRPr="00BD7A11">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4B9D0C51" w14:textId="220081D3" w:rsidR="005D0794" w:rsidRPr="00BD7A11" w:rsidRDefault="002C7B95" w:rsidP="0012247B">
      <w:pPr>
        <w:pStyle w:val="ab"/>
        <w:numPr>
          <w:ilvl w:val="0"/>
          <w:numId w:val="6"/>
        </w:numPr>
        <w:rPr>
          <w:lang w:val="en-GB"/>
        </w:rPr>
      </w:pPr>
      <w:r w:rsidRPr="00BD7A11">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BD7A11">
        <w:rPr>
          <w:lang w:val="en-GB"/>
        </w:rPr>
        <w:t>;</w:t>
      </w:r>
    </w:p>
    <w:p w14:paraId="62EE5C1C" w14:textId="330D44A6" w:rsidR="005D0794" w:rsidRPr="00BD7A11" w:rsidRDefault="00562D77" w:rsidP="0012247B">
      <w:pPr>
        <w:pStyle w:val="ab"/>
        <w:numPr>
          <w:ilvl w:val="0"/>
          <w:numId w:val="6"/>
        </w:numPr>
        <w:rPr>
          <w:lang w:val="en-GB"/>
        </w:rPr>
      </w:pPr>
      <w:r w:rsidRPr="00BD7A11">
        <w:rPr>
          <w:lang w:val="en-GB"/>
        </w:rPr>
        <w:lastRenderedPageBreak/>
        <w:t>COMMISSION IMPLEMENTING REGULATION (EU) No 402/2013 of 30 April 2013 on the common safety method for risk evaluation and assessment and repealing Regulation (EC) No 352/2009</w:t>
      </w:r>
      <w:r w:rsidR="005D0794" w:rsidRPr="00BD7A11">
        <w:rPr>
          <w:lang w:val="en-GB"/>
        </w:rPr>
        <w:t>;</w:t>
      </w:r>
    </w:p>
    <w:p w14:paraId="6D509275" w14:textId="214DFA40" w:rsidR="005D0794" w:rsidRPr="00BD7A11" w:rsidRDefault="00CB5329" w:rsidP="0012247B">
      <w:pPr>
        <w:pStyle w:val="ab"/>
        <w:numPr>
          <w:ilvl w:val="0"/>
          <w:numId w:val="6"/>
        </w:numPr>
        <w:rPr>
          <w:lang w:val="en-GB"/>
        </w:rPr>
      </w:pPr>
      <w:r w:rsidRPr="00BD7A11">
        <w:rPr>
          <w:lang w:val="en-GB"/>
        </w:rPr>
        <w:t>Railway Transport Act</w:t>
      </w:r>
      <w:r w:rsidR="005D0794" w:rsidRPr="00BD7A11">
        <w:rPr>
          <w:lang w:val="en-GB"/>
        </w:rPr>
        <w:t>;</w:t>
      </w:r>
    </w:p>
    <w:p w14:paraId="3AF201B5" w14:textId="31AC2CEC" w:rsidR="005D0794" w:rsidRPr="00BD7A11" w:rsidRDefault="00CB5329" w:rsidP="0012247B">
      <w:pPr>
        <w:pStyle w:val="ab"/>
        <w:numPr>
          <w:ilvl w:val="0"/>
          <w:numId w:val="6"/>
        </w:numPr>
        <w:rPr>
          <w:lang w:val="en-GB"/>
        </w:rPr>
      </w:pPr>
      <w:r w:rsidRPr="00BD7A11">
        <w:rPr>
          <w:lang w:val="en-GB"/>
        </w:rPr>
        <w:t>ORDINANCE No 59 dated 5.12.2006 on the railway transport safety management</w:t>
      </w:r>
      <w:r w:rsidR="005D0794" w:rsidRPr="00BD7A11">
        <w:rPr>
          <w:lang w:val="en-GB"/>
        </w:rPr>
        <w:t>.</w:t>
      </w:r>
    </w:p>
    <w:p w14:paraId="7138631A" w14:textId="45929484" w:rsidR="005D0794" w:rsidRPr="00BD7A11" w:rsidRDefault="00825CC0" w:rsidP="005D0794">
      <w:pPr>
        <w:pStyle w:val="ab"/>
        <w:spacing w:before="120"/>
        <w:ind w:left="0"/>
        <w:contextualSpacing w:val="0"/>
        <w:rPr>
          <w:i/>
          <w:lang w:val="en-GB"/>
        </w:rPr>
      </w:pPr>
      <w:r w:rsidRPr="00BD7A11">
        <w:rPr>
          <w:i/>
          <w:lang w:val="en-GB"/>
        </w:rPr>
        <w:t>Railway infrastructure</w:t>
      </w:r>
      <w:r w:rsidR="005D0794" w:rsidRPr="00BD7A11">
        <w:rPr>
          <w:i/>
          <w:lang w:val="en-GB"/>
        </w:rPr>
        <w:t>.</w:t>
      </w:r>
    </w:p>
    <w:p w14:paraId="1B3EE14C" w14:textId="565E3204" w:rsidR="005D0794" w:rsidRPr="00BD7A11" w:rsidRDefault="00B56391" w:rsidP="0012247B">
      <w:pPr>
        <w:pStyle w:val="ab"/>
        <w:numPr>
          <w:ilvl w:val="0"/>
          <w:numId w:val="5"/>
        </w:numPr>
        <w:rPr>
          <w:lang w:val="en-GB"/>
        </w:rPr>
      </w:pPr>
      <w:r w:rsidRPr="00BD7A11">
        <w:rPr>
          <w:lang w:val="en-GB"/>
        </w:rPr>
        <w:t>Directive (EU) 2016/798 of the European Parliament and of the Council of 11 May 2016 on railway safety</w:t>
      </w:r>
      <w:r w:rsidR="005D0794" w:rsidRPr="00BD7A11">
        <w:rPr>
          <w:lang w:val="en-GB"/>
        </w:rPr>
        <w:t>;</w:t>
      </w:r>
    </w:p>
    <w:p w14:paraId="5655D608" w14:textId="7B65C302" w:rsidR="005D0794" w:rsidRPr="00BD7A11" w:rsidRDefault="00E87200" w:rsidP="0012247B">
      <w:pPr>
        <w:pStyle w:val="ab"/>
        <w:numPr>
          <w:ilvl w:val="0"/>
          <w:numId w:val="5"/>
        </w:numPr>
        <w:rPr>
          <w:lang w:val="en-GB"/>
        </w:rPr>
      </w:pPr>
      <w:r w:rsidRPr="00BD7A11">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3600DE4D" w14:textId="30419949" w:rsidR="005D0794" w:rsidRPr="00BD7A11" w:rsidRDefault="002E1B2F" w:rsidP="0012247B">
      <w:pPr>
        <w:pStyle w:val="ab"/>
        <w:numPr>
          <w:ilvl w:val="0"/>
          <w:numId w:val="5"/>
        </w:numPr>
        <w:rPr>
          <w:lang w:val="en-GB"/>
        </w:rPr>
      </w:pPr>
      <w:r w:rsidRPr="00BD7A11">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BD7A11">
        <w:rPr>
          <w:lang w:val="en-GB"/>
        </w:rPr>
        <w:t>;</w:t>
      </w:r>
    </w:p>
    <w:p w14:paraId="5A5D114E" w14:textId="4992490F" w:rsidR="005D0794" w:rsidRPr="00BD7A11" w:rsidRDefault="00CA7111" w:rsidP="0012247B">
      <w:pPr>
        <w:pStyle w:val="ab"/>
        <w:numPr>
          <w:ilvl w:val="0"/>
          <w:numId w:val="5"/>
        </w:numPr>
        <w:rPr>
          <w:lang w:val="en-GB"/>
        </w:rPr>
      </w:pPr>
      <w:r w:rsidRPr="00BD7A11">
        <w:rPr>
          <w:lang w:val="en-GB"/>
        </w:rPr>
        <w:t>COMMISSION IMPLEMENTING REGULATION (EU) No 402/2013 of 30 April 2013 on the common safety method for risk evaluation and assessment and repealing Regulation (EC) No 352/2009</w:t>
      </w:r>
      <w:r w:rsidR="005D0794" w:rsidRPr="00BD7A11">
        <w:rPr>
          <w:lang w:val="en-GB"/>
        </w:rPr>
        <w:t>;</w:t>
      </w:r>
    </w:p>
    <w:p w14:paraId="3F6DB54D" w14:textId="3103B276" w:rsidR="005D0794" w:rsidRPr="00BD7A11" w:rsidRDefault="00AB438B" w:rsidP="0012247B">
      <w:pPr>
        <w:pStyle w:val="ab"/>
        <w:numPr>
          <w:ilvl w:val="0"/>
          <w:numId w:val="5"/>
        </w:numPr>
        <w:rPr>
          <w:lang w:val="en-GB"/>
        </w:rPr>
      </w:pPr>
      <w:r w:rsidRPr="00BD7A11">
        <w:rPr>
          <w:lang w:val="en-GB"/>
        </w:rPr>
        <w:t>Railway Transport Act</w:t>
      </w:r>
      <w:r w:rsidR="005D0794" w:rsidRPr="00BD7A11">
        <w:rPr>
          <w:lang w:val="en-GB"/>
        </w:rPr>
        <w:t>;</w:t>
      </w:r>
    </w:p>
    <w:p w14:paraId="2D22A2ED" w14:textId="765AFC1D" w:rsidR="005D0794" w:rsidRPr="00BD7A11" w:rsidRDefault="000C5C91" w:rsidP="0012247B">
      <w:pPr>
        <w:pStyle w:val="ab"/>
        <w:numPr>
          <w:ilvl w:val="0"/>
          <w:numId w:val="5"/>
        </w:numPr>
        <w:rPr>
          <w:lang w:val="en-GB"/>
        </w:rPr>
      </w:pPr>
      <w:r w:rsidRPr="00BD7A11">
        <w:rPr>
          <w:lang w:val="en-GB"/>
        </w:rPr>
        <w:t>ORDINANCE No 59 dated 5.12.2006 on the railway transport safety management</w:t>
      </w:r>
      <w:r w:rsidR="005D0794" w:rsidRPr="00BD7A11">
        <w:rPr>
          <w:lang w:val="en-GB"/>
        </w:rPr>
        <w:t>.</w:t>
      </w:r>
    </w:p>
    <w:p w14:paraId="67492EA8" w14:textId="35A4DE03" w:rsidR="00623D2C" w:rsidRPr="00BD7A11" w:rsidRDefault="005769E9" w:rsidP="0012247B">
      <w:pPr>
        <w:pStyle w:val="ab"/>
        <w:numPr>
          <w:ilvl w:val="2"/>
          <w:numId w:val="13"/>
        </w:numPr>
        <w:tabs>
          <w:tab w:val="left" w:pos="1276"/>
        </w:tabs>
        <w:spacing w:before="120"/>
        <w:ind w:left="1225" w:hanging="505"/>
        <w:contextualSpacing w:val="0"/>
        <w:rPr>
          <w:i/>
          <w:iCs/>
          <w:lang w:val="en-GB"/>
        </w:rPr>
      </w:pPr>
      <w:r w:rsidRPr="00BD7A11">
        <w:rPr>
          <w:i/>
          <w:iCs/>
          <w:lang w:val="en-GB"/>
        </w:rPr>
        <w:t>Environmental factors</w:t>
      </w:r>
      <w:r w:rsidR="00623D2C" w:rsidRPr="00BD7A11">
        <w:rPr>
          <w:i/>
          <w:iCs/>
          <w:lang w:val="en-GB"/>
        </w:rPr>
        <w:t>:</w:t>
      </w:r>
    </w:p>
    <w:p w14:paraId="7D8FE1F5" w14:textId="3DC55FFA" w:rsidR="00623D2C" w:rsidRPr="00BD7A11" w:rsidRDefault="00526C33" w:rsidP="0012247B">
      <w:pPr>
        <w:pStyle w:val="ab"/>
        <w:numPr>
          <w:ilvl w:val="3"/>
          <w:numId w:val="13"/>
        </w:numPr>
        <w:ind w:left="1560" w:hanging="851"/>
        <w:rPr>
          <w:i/>
          <w:iCs/>
          <w:lang w:val="en-GB"/>
        </w:rPr>
      </w:pPr>
      <w:r w:rsidRPr="00BD7A11">
        <w:rPr>
          <w:i/>
          <w:iCs/>
          <w:lang w:val="en-GB"/>
        </w:rPr>
        <w:t>Labour conditions (noise, illumination, vibrations)</w:t>
      </w:r>
      <w:r w:rsidR="00623D2C" w:rsidRPr="00BD7A11">
        <w:rPr>
          <w:i/>
          <w:iCs/>
          <w:lang w:val="en-GB"/>
        </w:rPr>
        <w:t>.</w:t>
      </w:r>
    </w:p>
    <w:p w14:paraId="13DC68AC" w14:textId="20B34DED" w:rsidR="00445CF4" w:rsidRPr="00BD7A11" w:rsidRDefault="00526C33" w:rsidP="00445CF4">
      <w:pPr>
        <w:rPr>
          <w:lang w:val="en-GB"/>
        </w:rPr>
      </w:pPr>
      <w:r w:rsidRPr="00BD7A11">
        <w:rPr>
          <w:lang w:val="en-GB"/>
        </w:rPr>
        <w:t>Not applicable</w:t>
      </w:r>
      <w:r w:rsidR="00480DAA" w:rsidRPr="00BD7A11">
        <w:rPr>
          <w:lang w:val="en-GB"/>
        </w:rPr>
        <w:t>.</w:t>
      </w:r>
    </w:p>
    <w:p w14:paraId="09A83AEC" w14:textId="71907CDD" w:rsidR="00623D2C" w:rsidRPr="00BD7A11" w:rsidRDefault="008E29D6" w:rsidP="0012247B">
      <w:pPr>
        <w:pStyle w:val="ab"/>
        <w:numPr>
          <w:ilvl w:val="3"/>
          <w:numId w:val="13"/>
        </w:numPr>
        <w:ind w:left="1560" w:hanging="851"/>
        <w:rPr>
          <w:i/>
          <w:iCs/>
          <w:lang w:val="en-GB"/>
        </w:rPr>
      </w:pPr>
      <w:r w:rsidRPr="00BD7A11">
        <w:rPr>
          <w:i/>
          <w:iCs/>
          <w:lang w:val="en-GB"/>
        </w:rPr>
        <w:t>Meteorological and geographic conditions</w:t>
      </w:r>
      <w:r w:rsidR="00623D2C" w:rsidRPr="00BD7A11">
        <w:rPr>
          <w:i/>
          <w:iCs/>
          <w:lang w:val="en-GB"/>
        </w:rPr>
        <w:t>.</w:t>
      </w:r>
    </w:p>
    <w:p w14:paraId="6C69580A" w14:textId="20143415" w:rsidR="006B05CA" w:rsidRPr="00BD7A11" w:rsidRDefault="006B05CA" w:rsidP="006B05CA">
      <w:pPr>
        <w:ind w:firstLine="0"/>
        <w:rPr>
          <w:lang w:val="en-GB"/>
        </w:rPr>
      </w:pPr>
      <w:r w:rsidRPr="00BD7A11">
        <w:rPr>
          <w:lang w:val="en-GB"/>
        </w:rPr>
        <w:t xml:space="preserve">      </w:t>
      </w:r>
      <w:r w:rsidRPr="00BD7A11">
        <w:rPr>
          <w:lang w:val="en-GB"/>
        </w:rPr>
        <w:sym w:font="Symbol" w:char="F0B7"/>
      </w:r>
      <w:r w:rsidRPr="00BD7A11">
        <w:rPr>
          <w:lang w:val="en-GB"/>
        </w:rPr>
        <w:t xml:space="preserve">    </w:t>
      </w:r>
      <w:r w:rsidR="008E29D6" w:rsidRPr="00BD7A11">
        <w:rPr>
          <w:lang w:val="en-GB"/>
        </w:rPr>
        <w:t>In the dark part of the day</w:t>
      </w:r>
      <w:r w:rsidRPr="00BD7A11">
        <w:rPr>
          <w:lang w:val="en-GB"/>
        </w:rPr>
        <w:t xml:space="preserve"> – 03:13 </w:t>
      </w:r>
      <w:r w:rsidR="008E29D6" w:rsidRPr="00BD7A11">
        <w:rPr>
          <w:lang w:val="en-GB"/>
        </w:rPr>
        <w:t>a.m.</w:t>
      </w:r>
      <w:r w:rsidRPr="00BD7A11">
        <w:rPr>
          <w:lang w:val="en-GB"/>
        </w:rPr>
        <w:t xml:space="preserve">; </w:t>
      </w:r>
    </w:p>
    <w:p w14:paraId="20636E52" w14:textId="0345050F" w:rsidR="006B05CA" w:rsidRPr="00BD7A11" w:rsidRDefault="006B05CA" w:rsidP="006B05CA">
      <w:pPr>
        <w:ind w:firstLine="0"/>
        <w:rPr>
          <w:lang w:val="en-GB"/>
        </w:rPr>
      </w:pPr>
      <w:r w:rsidRPr="00BD7A11">
        <w:rPr>
          <w:lang w:val="en-GB"/>
        </w:rPr>
        <w:t xml:space="preserve">      </w:t>
      </w:r>
      <w:r w:rsidRPr="00BD7A11">
        <w:rPr>
          <w:lang w:val="en-GB"/>
        </w:rPr>
        <w:sym w:font="Symbol" w:char="F0B7"/>
      </w:r>
      <w:r w:rsidRPr="00BD7A11">
        <w:rPr>
          <w:lang w:val="en-GB"/>
        </w:rPr>
        <w:t xml:space="preserve">    </w:t>
      </w:r>
      <w:r w:rsidR="00E256C1" w:rsidRPr="00BD7A11">
        <w:rPr>
          <w:lang w:val="en-GB"/>
        </w:rPr>
        <w:t>Air temperature in interval night</w:t>
      </w:r>
      <w:r w:rsidRPr="00BD7A11">
        <w:rPr>
          <w:lang w:val="en-GB"/>
        </w:rPr>
        <w:t xml:space="preserve"> -10º </w:t>
      </w:r>
      <w:r w:rsidR="00E256C1" w:rsidRPr="00BD7A11">
        <w:rPr>
          <w:lang w:val="en-GB"/>
        </w:rPr>
        <w:t>and day</w:t>
      </w:r>
      <w:r w:rsidRPr="00BD7A11">
        <w:rPr>
          <w:lang w:val="en-GB"/>
        </w:rPr>
        <w:t xml:space="preserve"> -4ºС;</w:t>
      </w:r>
    </w:p>
    <w:p w14:paraId="218C0ED7" w14:textId="3751776C" w:rsidR="006B05CA" w:rsidRPr="00BD7A11" w:rsidRDefault="006B05CA" w:rsidP="006B05CA">
      <w:pPr>
        <w:ind w:firstLine="0"/>
        <w:rPr>
          <w:lang w:val="en-GB"/>
        </w:rPr>
      </w:pPr>
      <w:r w:rsidRPr="00BD7A11">
        <w:rPr>
          <w:lang w:val="en-GB"/>
        </w:rPr>
        <w:t xml:space="preserve">      </w:t>
      </w:r>
      <w:r w:rsidRPr="00BD7A11">
        <w:rPr>
          <w:lang w:val="en-GB"/>
        </w:rPr>
        <w:sym w:font="Symbol" w:char="F0B7"/>
      </w:r>
      <w:r w:rsidRPr="00BD7A11">
        <w:rPr>
          <w:lang w:val="en-GB"/>
        </w:rPr>
        <w:t xml:space="preserve">    </w:t>
      </w:r>
      <w:r w:rsidR="00FC61EE" w:rsidRPr="00BD7A11">
        <w:rPr>
          <w:lang w:val="en-GB"/>
        </w:rPr>
        <w:t>Wind speed and direction around 3 km/h</w:t>
      </w:r>
      <w:r w:rsidRPr="00BD7A11">
        <w:rPr>
          <w:lang w:val="en-GB"/>
        </w:rPr>
        <w:t>;</w:t>
      </w:r>
    </w:p>
    <w:p w14:paraId="152219C9" w14:textId="55B8B436" w:rsidR="006B05CA" w:rsidRPr="00BD7A11" w:rsidRDefault="006B05CA" w:rsidP="006B05CA">
      <w:pPr>
        <w:ind w:firstLine="0"/>
        <w:rPr>
          <w:lang w:val="en-GB"/>
        </w:rPr>
      </w:pPr>
      <w:r w:rsidRPr="00BD7A11">
        <w:rPr>
          <w:lang w:val="en-GB"/>
        </w:rPr>
        <w:t xml:space="preserve">      </w:t>
      </w:r>
      <w:r w:rsidRPr="00BD7A11">
        <w:rPr>
          <w:lang w:val="en-GB"/>
        </w:rPr>
        <w:sym w:font="Symbol" w:char="F0B7"/>
      </w:r>
      <w:r w:rsidR="00542E14" w:rsidRPr="00BD7A11">
        <w:rPr>
          <w:lang w:val="en-GB"/>
        </w:rPr>
        <w:t xml:space="preserve">  </w:t>
      </w:r>
      <w:r w:rsidR="006B78A5" w:rsidRPr="00BD7A11">
        <w:rPr>
          <w:lang w:val="en-GB"/>
        </w:rPr>
        <w:t xml:space="preserve">   Weather – cloudy with raining/snowing with normal visibility of the signals;</w:t>
      </w:r>
    </w:p>
    <w:p w14:paraId="3561AA3F" w14:textId="2E325A83" w:rsidR="00542E14" w:rsidRPr="00BD7A11" w:rsidRDefault="00542E14" w:rsidP="006B05CA">
      <w:pPr>
        <w:ind w:firstLine="0"/>
        <w:rPr>
          <w:lang w:val="en-GB"/>
        </w:rPr>
      </w:pPr>
      <w:r w:rsidRPr="00BD7A11">
        <w:rPr>
          <w:lang w:val="en-GB"/>
        </w:rPr>
        <w:t xml:space="preserve">      </w:t>
      </w:r>
      <w:r w:rsidRPr="00BD7A11">
        <w:rPr>
          <w:lang w:val="en-GB"/>
        </w:rPr>
        <w:sym w:font="Symbol" w:char="F0B7"/>
      </w:r>
      <w:r w:rsidRPr="00BD7A11">
        <w:rPr>
          <w:lang w:val="en-GB"/>
        </w:rPr>
        <w:t xml:space="preserve">    </w:t>
      </w:r>
      <w:r w:rsidR="006B78A5" w:rsidRPr="00BD7A11">
        <w:rPr>
          <w:lang w:val="en-GB"/>
        </w:rPr>
        <w:t>Iliyantsi station is geographically located in the Western part of the rail network</w:t>
      </w:r>
      <w:r w:rsidRPr="00BD7A11">
        <w:rPr>
          <w:lang w:val="en-GB"/>
        </w:rPr>
        <w:t>.</w:t>
      </w:r>
      <w:r w:rsidRPr="00BD7A11">
        <w:rPr>
          <w:lang w:val="en-GB"/>
        </w:rPr>
        <w:tab/>
      </w:r>
    </w:p>
    <w:p w14:paraId="2A52134D" w14:textId="60AB2417" w:rsidR="00623D2C" w:rsidRPr="00BD7A11" w:rsidRDefault="00390C81" w:rsidP="0012247B">
      <w:pPr>
        <w:pStyle w:val="ab"/>
        <w:numPr>
          <w:ilvl w:val="3"/>
          <w:numId w:val="13"/>
        </w:numPr>
        <w:tabs>
          <w:tab w:val="left" w:pos="1560"/>
        </w:tabs>
        <w:ind w:left="709" w:firstLine="0"/>
        <w:rPr>
          <w:i/>
          <w:iCs/>
          <w:lang w:val="en-GB"/>
        </w:rPr>
      </w:pPr>
      <w:r w:rsidRPr="00BD7A11">
        <w:rPr>
          <w:i/>
          <w:iCs/>
          <w:lang w:val="en-GB"/>
        </w:rPr>
        <w:t>Construction works, performed on the spot or in very proximity</w:t>
      </w:r>
      <w:r w:rsidR="00623D2C" w:rsidRPr="00BD7A11">
        <w:rPr>
          <w:i/>
          <w:iCs/>
          <w:lang w:val="en-GB"/>
        </w:rPr>
        <w:t>.</w:t>
      </w:r>
    </w:p>
    <w:p w14:paraId="29BB4259" w14:textId="5C58DFD7" w:rsidR="00445CF4" w:rsidRPr="00BD7A11" w:rsidRDefault="00390C81" w:rsidP="00445CF4">
      <w:pPr>
        <w:pStyle w:val="ab"/>
        <w:ind w:left="0"/>
        <w:rPr>
          <w:lang w:val="en-GB"/>
        </w:rPr>
      </w:pPr>
      <w:r w:rsidRPr="00BD7A11">
        <w:rPr>
          <w:lang w:val="en-GB"/>
        </w:rPr>
        <w:t>Not applicable</w:t>
      </w:r>
      <w:r w:rsidR="00480DAA" w:rsidRPr="00BD7A11">
        <w:rPr>
          <w:lang w:val="en-GB"/>
        </w:rPr>
        <w:t>.</w:t>
      </w:r>
    </w:p>
    <w:p w14:paraId="0FED0DDA" w14:textId="72642042" w:rsidR="00623D2C" w:rsidRPr="00BD7A11" w:rsidRDefault="00B4417B" w:rsidP="0012247B">
      <w:pPr>
        <w:pStyle w:val="ab"/>
        <w:numPr>
          <w:ilvl w:val="2"/>
          <w:numId w:val="13"/>
        </w:numPr>
        <w:spacing w:before="120"/>
        <w:ind w:left="1225" w:hanging="505"/>
        <w:contextualSpacing w:val="0"/>
        <w:rPr>
          <w:i/>
          <w:iCs/>
          <w:lang w:val="en-GB"/>
        </w:rPr>
      </w:pPr>
      <w:r w:rsidRPr="00BD7A11">
        <w:rPr>
          <w:i/>
          <w:iCs/>
          <w:lang w:val="en-GB"/>
        </w:rPr>
        <w:t>Any other significant factor for the investigation objectives</w:t>
      </w:r>
      <w:r w:rsidR="00445CF4" w:rsidRPr="00BD7A11">
        <w:rPr>
          <w:i/>
          <w:iCs/>
          <w:lang w:val="en-GB"/>
        </w:rPr>
        <w:t>.</w:t>
      </w:r>
    </w:p>
    <w:p w14:paraId="14391C8B" w14:textId="5B96E574" w:rsidR="00707F14" w:rsidRPr="00BD7A11" w:rsidRDefault="00B4417B" w:rsidP="00707F14">
      <w:pPr>
        <w:rPr>
          <w:lang w:val="en-GB"/>
        </w:rPr>
      </w:pPr>
      <w:r w:rsidRPr="00BD7A11">
        <w:rPr>
          <w:lang w:val="en-GB"/>
        </w:rPr>
        <w:t>Not applicable</w:t>
      </w:r>
      <w:r w:rsidR="00D271A4" w:rsidRPr="00BD7A11">
        <w:rPr>
          <w:lang w:val="en-GB"/>
        </w:rPr>
        <w:t>.</w:t>
      </w:r>
    </w:p>
    <w:p w14:paraId="6E08CABF" w14:textId="565BE0A2" w:rsidR="00445CF4" w:rsidRPr="00BD7A11" w:rsidRDefault="000D24F8" w:rsidP="0012247B">
      <w:pPr>
        <w:pStyle w:val="ab"/>
        <w:numPr>
          <w:ilvl w:val="1"/>
          <w:numId w:val="13"/>
        </w:numPr>
        <w:tabs>
          <w:tab w:val="left" w:pos="993"/>
          <w:tab w:val="left" w:pos="1134"/>
        </w:tabs>
        <w:ind w:left="0" w:firstLine="709"/>
        <w:contextualSpacing w:val="0"/>
        <w:rPr>
          <w:b/>
          <w:i/>
          <w:iCs/>
          <w:lang w:val="en-GB"/>
        </w:rPr>
      </w:pPr>
      <w:r w:rsidRPr="00BD7A11">
        <w:rPr>
          <w:b/>
          <w:i/>
          <w:iCs/>
          <w:lang w:val="en-GB"/>
        </w:rPr>
        <w:t xml:space="preserve"> </w:t>
      </w:r>
      <w:r w:rsidR="00484741" w:rsidRPr="00BD7A11">
        <w:rPr>
          <w:b/>
          <w:i/>
          <w:iCs/>
          <w:lang w:val="en-GB"/>
        </w:rPr>
        <w:t>Feedback and control mechanisms, including risk and safety management, as well as monitoring processes</w:t>
      </w:r>
      <w:r w:rsidR="00445CF4" w:rsidRPr="00BD7A11">
        <w:rPr>
          <w:b/>
          <w:i/>
          <w:iCs/>
          <w:lang w:val="en-GB"/>
        </w:rPr>
        <w:t>:</w:t>
      </w:r>
    </w:p>
    <w:p w14:paraId="625701D0" w14:textId="01905071" w:rsidR="00445CF4" w:rsidRPr="00BD7A11" w:rsidRDefault="00484741" w:rsidP="0012247B">
      <w:pPr>
        <w:pStyle w:val="ab"/>
        <w:numPr>
          <w:ilvl w:val="2"/>
          <w:numId w:val="13"/>
        </w:numPr>
        <w:tabs>
          <w:tab w:val="left" w:pos="1276"/>
        </w:tabs>
        <w:ind w:left="0" w:firstLine="709"/>
        <w:contextualSpacing w:val="0"/>
        <w:rPr>
          <w:i/>
          <w:iCs/>
          <w:lang w:val="en-GB"/>
        </w:rPr>
      </w:pPr>
      <w:r w:rsidRPr="00BD7A11">
        <w:rPr>
          <w:i/>
          <w:iCs/>
          <w:lang w:val="en-GB"/>
        </w:rPr>
        <w:t>Regulatory framework conditions</w:t>
      </w:r>
      <w:r w:rsidR="00445CF4" w:rsidRPr="00BD7A11">
        <w:rPr>
          <w:i/>
          <w:iCs/>
          <w:lang w:val="en-GB"/>
        </w:rPr>
        <w:t>.</w:t>
      </w:r>
    </w:p>
    <w:p w14:paraId="4AB5C7D7" w14:textId="5EF87B28" w:rsidR="00D271A4" w:rsidRPr="00BD7A11" w:rsidRDefault="00484741" w:rsidP="00D271A4">
      <w:pPr>
        <w:pStyle w:val="ab"/>
        <w:ind w:left="0"/>
        <w:rPr>
          <w:lang w:val="en-GB"/>
        </w:rPr>
      </w:pPr>
      <w:r w:rsidRPr="00BD7A11">
        <w:rPr>
          <w:lang w:val="en-GB"/>
        </w:rPr>
        <w:t>Commission Delegated Regulation (EU) 2018/761 of 16 February 2018 establishing common safety methods for supervision by national safety authorities after the issue of a single safety certificate or a safety authorisation pursuant to Directive (EU) 2016/798 of the European Parliament and of the Council and repealing Commission Regulation (EU) No 1077/2012</w:t>
      </w:r>
    </w:p>
    <w:p w14:paraId="6D75E9A6" w14:textId="7D73B417" w:rsidR="00D00593" w:rsidRPr="00BD7A11" w:rsidRDefault="00246E71" w:rsidP="00D00593">
      <w:pPr>
        <w:rPr>
          <w:lang w:val="en-GB"/>
        </w:rPr>
      </w:pPr>
      <w:r w:rsidRPr="00BD7A11">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3AC069E8" w14:textId="184A8B19" w:rsidR="00D271A4" w:rsidRPr="00BD7A11" w:rsidRDefault="00246E71" w:rsidP="00D271A4">
      <w:pPr>
        <w:pStyle w:val="ab"/>
        <w:ind w:left="0"/>
        <w:rPr>
          <w:lang w:val="en-GB"/>
        </w:rPr>
      </w:pPr>
      <w:r w:rsidRPr="00BD7A11">
        <w:rPr>
          <w:lang w:val="en-GB"/>
        </w:rPr>
        <w:t>ORDINANCE No 59 dated 5.12.2006 on the railway transport safety management</w:t>
      </w:r>
      <w:r w:rsidR="00D271A4" w:rsidRPr="00BD7A11">
        <w:rPr>
          <w:lang w:val="en-GB"/>
        </w:rPr>
        <w:t>.</w:t>
      </w:r>
    </w:p>
    <w:p w14:paraId="35D344D9" w14:textId="10FFE0BA" w:rsidR="00445CF4" w:rsidRPr="00BD7A11" w:rsidRDefault="00E5358D" w:rsidP="0012247B">
      <w:pPr>
        <w:pStyle w:val="ab"/>
        <w:numPr>
          <w:ilvl w:val="2"/>
          <w:numId w:val="13"/>
        </w:numPr>
        <w:tabs>
          <w:tab w:val="left" w:pos="1276"/>
        </w:tabs>
        <w:spacing w:before="120"/>
        <w:ind w:left="709" w:firstLine="0"/>
        <w:contextualSpacing w:val="0"/>
        <w:rPr>
          <w:i/>
          <w:iCs/>
          <w:lang w:val="en-GB"/>
        </w:rPr>
      </w:pPr>
      <w:r w:rsidRPr="00BD7A11">
        <w:rPr>
          <w:i/>
          <w:iCs/>
          <w:lang w:val="en-GB"/>
        </w:rPr>
        <w:lastRenderedPageBreak/>
        <w:t>Processes, methods and results from the activities on the risk assessment and monitoring that the involved entities performed</w:t>
      </w:r>
      <w:r w:rsidR="00445CF4" w:rsidRPr="00BD7A11">
        <w:rPr>
          <w:i/>
          <w:iCs/>
          <w:lang w:val="en-GB"/>
        </w:rPr>
        <w:t>:</w:t>
      </w:r>
    </w:p>
    <w:p w14:paraId="0504FFF1" w14:textId="2C465EEF" w:rsidR="00445CF4" w:rsidRPr="00BD7A11" w:rsidRDefault="00144CBA" w:rsidP="0012247B">
      <w:pPr>
        <w:pStyle w:val="ab"/>
        <w:numPr>
          <w:ilvl w:val="3"/>
          <w:numId w:val="13"/>
        </w:numPr>
        <w:ind w:left="1418" w:hanging="709"/>
        <w:rPr>
          <w:i/>
          <w:iCs/>
          <w:lang w:val="en-GB"/>
        </w:rPr>
      </w:pPr>
      <w:r w:rsidRPr="00BD7A11">
        <w:rPr>
          <w:i/>
          <w:iCs/>
          <w:lang w:val="en-GB"/>
        </w:rPr>
        <w:t xml:space="preserve"> </w:t>
      </w:r>
      <w:r w:rsidR="00D455CE" w:rsidRPr="00BD7A11">
        <w:rPr>
          <w:i/>
          <w:iCs/>
          <w:lang w:val="en-GB"/>
        </w:rPr>
        <w:t>Railway undertakings</w:t>
      </w:r>
      <w:r w:rsidR="00445CF4" w:rsidRPr="00BD7A11">
        <w:rPr>
          <w:i/>
          <w:iCs/>
          <w:lang w:val="en-GB"/>
        </w:rPr>
        <w:t>.</w:t>
      </w:r>
    </w:p>
    <w:p w14:paraId="3E5AC153" w14:textId="77777777" w:rsidR="00D455CE" w:rsidRPr="00BD7A11" w:rsidRDefault="00D455CE" w:rsidP="00D455CE">
      <w:pPr>
        <w:rPr>
          <w:lang w:val="en-GB"/>
        </w:rPr>
      </w:pPr>
      <w:r w:rsidRPr="00BD7A11">
        <w:rPr>
          <w:lang w:val="en-GB"/>
        </w:rPr>
        <w:t>Bulmarket Rail Cargo EOOD applies the following procedures, part of the SMS:</w:t>
      </w:r>
    </w:p>
    <w:p w14:paraId="3AB75575" w14:textId="77777777" w:rsidR="00D455CE" w:rsidRPr="00BD7A11" w:rsidRDefault="00D455CE" w:rsidP="00D455CE">
      <w:pPr>
        <w:rPr>
          <w:lang w:val="en-GB"/>
        </w:rPr>
      </w:pPr>
      <w:r w:rsidRPr="00BD7A11">
        <w:rPr>
          <w:lang w:val="en-GB"/>
        </w:rPr>
        <w:t>- SP 5.1.3 procedures for determining the level of risk;</w:t>
      </w:r>
    </w:p>
    <w:p w14:paraId="26564E36" w14:textId="77777777" w:rsidR="00D455CE" w:rsidRPr="00BD7A11" w:rsidRDefault="00D455CE" w:rsidP="00D455CE">
      <w:pPr>
        <w:pStyle w:val="ab"/>
        <w:ind w:firstLine="0"/>
        <w:rPr>
          <w:lang w:val="en-GB"/>
        </w:rPr>
      </w:pPr>
      <w:r w:rsidRPr="00BD7A11">
        <w:rPr>
          <w:lang w:val="en-GB"/>
        </w:rPr>
        <w:t>- SP 5.2.3 procedure and method for determination the level of risk in case of significant changes;</w:t>
      </w:r>
    </w:p>
    <w:p w14:paraId="1B15F2F5" w14:textId="4CD63C7E" w:rsidR="00D271A4" w:rsidRPr="00BD7A11" w:rsidRDefault="00D455CE" w:rsidP="00D455CE">
      <w:pPr>
        <w:pStyle w:val="ab"/>
        <w:ind w:left="0"/>
        <w:rPr>
          <w:lang w:val="en-GB"/>
        </w:rPr>
      </w:pPr>
      <w:r w:rsidRPr="00BD7A11">
        <w:rPr>
          <w:lang w:val="en-GB"/>
        </w:rPr>
        <w:t>- SP 5.3.3 safety management procedure through hazard register.</w:t>
      </w:r>
    </w:p>
    <w:p w14:paraId="1F29C942" w14:textId="3007564A" w:rsidR="00445CF4" w:rsidRPr="00BD7A11" w:rsidRDefault="00D455CE" w:rsidP="0012247B">
      <w:pPr>
        <w:pStyle w:val="ab"/>
        <w:numPr>
          <w:ilvl w:val="3"/>
          <w:numId w:val="13"/>
        </w:numPr>
        <w:ind w:left="1418" w:hanging="709"/>
        <w:rPr>
          <w:i/>
          <w:iCs/>
          <w:lang w:val="en-GB"/>
        </w:rPr>
      </w:pPr>
      <w:r w:rsidRPr="00BD7A11">
        <w:rPr>
          <w:i/>
          <w:iCs/>
          <w:lang w:val="en-GB"/>
        </w:rPr>
        <w:t>Railway Infrastructure</w:t>
      </w:r>
      <w:r w:rsidR="00445CF4" w:rsidRPr="00BD7A11">
        <w:rPr>
          <w:i/>
          <w:iCs/>
          <w:lang w:val="en-GB"/>
        </w:rPr>
        <w:t>.</w:t>
      </w:r>
    </w:p>
    <w:p w14:paraId="2840727C" w14:textId="3A935B69" w:rsidR="00D271A4" w:rsidRPr="00BD7A11" w:rsidRDefault="00D455CE" w:rsidP="00D271A4">
      <w:pPr>
        <w:ind w:firstLine="720"/>
        <w:rPr>
          <w:lang w:val="en-GB"/>
        </w:rPr>
      </w:pPr>
      <w:r w:rsidRPr="00BD7A11">
        <w:rPr>
          <w:lang w:val="en-GB"/>
        </w:rPr>
        <w:t>SE NRIC applies Safety Procedure SP 2.09 "Methodology for identification, assessment and risk management" version 05 in force from 01.03.2019 which is part of the SMS</w:t>
      </w:r>
      <w:r w:rsidR="00D271A4" w:rsidRPr="00BD7A11">
        <w:rPr>
          <w:lang w:val="en-GB"/>
        </w:rPr>
        <w:t>.</w:t>
      </w:r>
    </w:p>
    <w:p w14:paraId="16696EE0" w14:textId="2F31827C" w:rsidR="00445CF4" w:rsidRPr="00BD7A11" w:rsidRDefault="00530D4C" w:rsidP="0012247B">
      <w:pPr>
        <w:pStyle w:val="ab"/>
        <w:numPr>
          <w:ilvl w:val="3"/>
          <w:numId w:val="13"/>
        </w:numPr>
        <w:ind w:left="1418" w:hanging="709"/>
        <w:rPr>
          <w:i/>
          <w:iCs/>
          <w:lang w:val="en-GB"/>
        </w:rPr>
      </w:pPr>
      <w:r w:rsidRPr="00BD7A11">
        <w:rPr>
          <w:i/>
          <w:iCs/>
          <w:lang w:val="en-GB"/>
        </w:rPr>
        <w:t>Entities in charge of the technical maintenance</w:t>
      </w:r>
      <w:r w:rsidR="00707F14" w:rsidRPr="00BD7A11">
        <w:rPr>
          <w:i/>
          <w:iCs/>
          <w:lang w:val="en-GB"/>
        </w:rPr>
        <w:t>.</w:t>
      </w:r>
    </w:p>
    <w:p w14:paraId="3DFA6B1F" w14:textId="57662B2A" w:rsidR="00D271A4" w:rsidRPr="00BD7A11" w:rsidRDefault="00C47505" w:rsidP="007D2F18">
      <w:pPr>
        <w:rPr>
          <w:iCs/>
          <w:lang w:val="en-GB"/>
        </w:rPr>
      </w:pPr>
      <w:r w:rsidRPr="00BD7A11">
        <w:rPr>
          <w:iCs/>
          <w:lang w:val="en-GB"/>
        </w:rPr>
        <w:t>SE NRIC and Bulmarket Rail Cargo EOOD are certified ECM</w:t>
      </w:r>
      <w:r w:rsidR="00D271A4" w:rsidRPr="00BD7A11">
        <w:rPr>
          <w:iCs/>
          <w:lang w:val="en-GB"/>
        </w:rPr>
        <w:t xml:space="preserve">. </w:t>
      </w:r>
    </w:p>
    <w:p w14:paraId="4AEC4E5E" w14:textId="33AF8258" w:rsidR="00D271A4" w:rsidRPr="00BD7A11" w:rsidRDefault="00C47505" w:rsidP="007D2F18">
      <w:pPr>
        <w:rPr>
          <w:iCs/>
          <w:lang w:val="en-GB"/>
        </w:rPr>
      </w:pPr>
      <w:r w:rsidRPr="00BD7A11">
        <w:rPr>
          <w:iCs/>
          <w:lang w:val="en-GB"/>
        </w:rPr>
        <w:t>SE NRIC applies Safety Procedure SP 2.09 "Methodology for identification, assessment and risk management" version 05 in force from 01.03.2019 which is part of the SMS</w:t>
      </w:r>
      <w:r w:rsidR="00D271A4" w:rsidRPr="00BD7A11">
        <w:rPr>
          <w:iCs/>
          <w:lang w:val="en-GB"/>
        </w:rPr>
        <w:t>.</w:t>
      </w:r>
    </w:p>
    <w:p w14:paraId="5995F46D" w14:textId="1306A707" w:rsidR="00707F14" w:rsidRPr="00BD7A11" w:rsidRDefault="00C47505" w:rsidP="0012247B">
      <w:pPr>
        <w:pStyle w:val="ab"/>
        <w:numPr>
          <w:ilvl w:val="3"/>
          <w:numId w:val="13"/>
        </w:numPr>
        <w:ind w:left="1418" w:hanging="709"/>
        <w:rPr>
          <w:i/>
          <w:iCs/>
          <w:lang w:val="en-GB"/>
        </w:rPr>
      </w:pPr>
      <w:r w:rsidRPr="00BD7A11">
        <w:rPr>
          <w:i/>
          <w:iCs/>
          <w:lang w:val="en-GB"/>
        </w:rPr>
        <w:t>Manufacturers and all other participants</w:t>
      </w:r>
      <w:r w:rsidR="00707F14" w:rsidRPr="00BD7A11">
        <w:rPr>
          <w:i/>
          <w:iCs/>
          <w:lang w:val="en-GB"/>
        </w:rPr>
        <w:t>.</w:t>
      </w:r>
    </w:p>
    <w:p w14:paraId="68CEEABD" w14:textId="72AF1E0E" w:rsidR="00707F14" w:rsidRPr="00BD7A11" w:rsidRDefault="00B9713B" w:rsidP="00707F14">
      <w:pPr>
        <w:pStyle w:val="ab"/>
        <w:ind w:left="0"/>
        <w:rPr>
          <w:lang w:val="en-GB"/>
        </w:rPr>
      </w:pPr>
      <w:r w:rsidRPr="00BD7A11">
        <w:rPr>
          <w:lang w:val="en-GB"/>
        </w:rPr>
        <w:t>Not applicable</w:t>
      </w:r>
      <w:r w:rsidR="00D271A4" w:rsidRPr="00BD7A11">
        <w:rPr>
          <w:lang w:val="en-GB"/>
        </w:rPr>
        <w:t>.</w:t>
      </w:r>
    </w:p>
    <w:p w14:paraId="65103923" w14:textId="7570A50A" w:rsidR="00707F14" w:rsidRPr="00BD7A11" w:rsidRDefault="002C7840" w:rsidP="0012247B">
      <w:pPr>
        <w:pStyle w:val="ab"/>
        <w:numPr>
          <w:ilvl w:val="3"/>
          <w:numId w:val="13"/>
        </w:numPr>
        <w:ind w:left="1418" w:hanging="709"/>
        <w:rPr>
          <w:i/>
          <w:iCs/>
          <w:lang w:val="en-GB"/>
        </w:rPr>
      </w:pPr>
      <w:r w:rsidRPr="00BD7A11">
        <w:rPr>
          <w:i/>
          <w:iCs/>
          <w:lang w:val="en-GB"/>
        </w:rPr>
        <w:t>Reports for independent risk assessment</w:t>
      </w:r>
      <w:r w:rsidR="00707F14" w:rsidRPr="00BD7A11">
        <w:rPr>
          <w:i/>
          <w:iCs/>
          <w:lang w:val="en-GB"/>
        </w:rPr>
        <w:t>.</w:t>
      </w:r>
    </w:p>
    <w:p w14:paraId="3A6CE3CF" w14:textId="386245A5" w:rsidR="00707F14" w:rsidRPr="00BD7A11" w:rsidRDefault="002C7840" w:rsidP="00707F14">
      <w:pPr>
        <w:pStyle w:val="ab"/>
        <w:ind w:left="0"/>
        <w:rPr>
          <w:lang w:val="en-GB"/>
        </w:rPr>
      </w:pPr>
      <w:r w:rsidRPr="00BD7A11">
        <w:rPr>
          <w:iCs/>
          <w:lang w:val="en-GB"/>
        </w:rPr>
        <w:t>No assessment has been made by an Independent Assessor (AsBo) of any changes in operating conditions or factors relevant to the occurred accident</w:t>
      </w:r>
      <w:r w:rsidR="00D271A4" w:rsidRPr="00BD7A11">
        <w:rPr>
          <w:iCs/>
          <w:lang w:val="en-GB"/>
        </w:rPr>
        <w:t>.</w:t>
      </w:r>
    </w:p>
    <w:p w14:paraId="7E6C4BD8" w14:textId="663FDE0A" w:rsidR="00707F14" w:rsidRPr="00BD7A11" w:rsidRDefault="00D846EE" w:rsidP="0012247B">
      <w:pPr>
        <w:pStyle w:val="ab"/>
        <w:numPr>
          <w:ilvl w:val="2"/>
          <w:numId w:val="13"/>
        </w:numPr>
        <w:spacing w:before="120"/>
        <w:ind w:left="1225" w:hanging="505"/>
        <w:contextualSpacing w:val="0"/>
        <w:rPr>
          <w:i/>
          <w:iCs/>
          <w:lang w:val="en-GB"/>
        </w:rPr>
      </w:pPr>
      <w:r w:rsidRPr="00BD7A11">
        <w:rPr>
          <w:bCs/>
          <w:i/>
          <w:iCs/>
          <w:lang w:val="en-GB"/>
        </w:rPr>
        <w:t>Safety management system of the involved</w:t>
      </w:r>
      <w:r w:rsidR="00707F14" w:rsidRPr="00BD7A11">
        <w:rPr>
          <w:i/>
          <w:iCs/>
          <w:lang w:val="en-GB"/>
        </w:rPr>
        <w:t>:</w:t>
      </w:r>
    </w:p>
    <w:p w14:paraId="1BA6A0E5" w14:textId="2F880A2D" w:rsidR="00707F14" w:rsidRPr="00BD7A11" w:rsidRDefault="00144CBA" w:rsidP="0012247B">
      <w:pPr>
        <w:pStyle w:val="ab"/>
        <w:numPr>
          <w:ilvl w:val="3"/>
          <w:numId w:val="13"/>
        </w:numPr>
        <w:ind w:left="1418" w:hanging="709"/>
        <w:rPr>
          <w:i/>
          <w:iCs/>
          <w:lang w:val="en-GB"/>
        </w:rPr>
      </w:pPr>
      <w:r w:rsidRPr="00BD7A11">
        <w:rPr>
          <w:i/>
          <w:iCs/>
          <w:lang w:val="en-GB"/>
        </w:rPr>
        <w:t xml:space="preserve"> </w:t>
      </w:r>
      <w:r w:rsidR="00893BC6" w:rsidRPr="00BD7A11">
        <w:rPr>
          <w:i/>
          <w:iCs/>
          <w:lang w:val="en-GB"/>
        </w:rPr>
        <w:t>Railway undertakings</w:t>
      </w:r>
      <w:r w:rsidR="00707F14" w:rsidRPr="00BD7A11">
        <w:rPr>
          <w:i/>
          <w:iCs/>
          <w:lang w:val="en-GB"/>
        </w:rPr>
        <w:t>.</w:t>
      </w:r>
    </w:p>
    <w:p w14:paraId="327A2828" w14:textId="37FA53B0" w:rsidR="00F80FE3" w:rsidRPr="00BD7A11" w:rsidRDefault="00893BC6" w:rsidP="00E96962">
      <w:pPr>
        <w:ind w:left="426"/>
        <w:rPr>
          <w:iCs/>
          <w:lang w:val="en-GB"/>
        </w:rPr>
      </w:pPr>
      <w:r w:rsidRPr="00BD7A11">
        <w:rPr>
          <w:iCs/>
          <w:lang w:val="en-GB"/>
        </w:rPr>
        <w:t>The latest annual planned supervision over the SMS of Bulmarket Rail Cargo EOOD was performed in the period 27 ÷ 31.07.2020. In 2021 several specialized audits were performed - the latest one was in the period 08 ÷ 10.09.2021.</w:t>
      </w:r>
    </w:p>
    <w:p w14:paraId="133BDDF7" w14:textId="4EABA569" w:rsidR="00707F14" w:rsidRPr="00BD7A11" w:rsidRDefault="00F80FE3" w:rsidP="0012247B">
      <w:pPr>
        <w:pStyle w:val="ab"/>
        <w:numPr>
          <w:ilvl w:val="3"/>
          <w:numId w:val="13"/>
        </w:numPr>
        <w:ind w:left="0" w:firstLine="709"/>
        <w:contextualSpacing w:val="0"/>
        <w:rPr>
          <w:i/>
          <w:iCs/>
          <w:lang w:val="en-GB"/>
        </w:rPr>
      </w:pPr>
      <w:r w:rsidRPr="00BD7A11">
        <w:rPr>
          <w:i/>
          <w:iCs/>
          <w:lang w:val="en-GB"/>
        </w:rPr>
        <w:t xml:space="preserve"> </w:t>
      </w:r>
      <w:r w:rsidR="006E4B9C" w:rsidRPr="00BD7A11">
        <w:rPr>
          <w:i/>
          <w:iCs/>
          <w:lang w:val="en-GB"/>
        </w:rPr>
        <w:t>Railway Infrastructure</w:t>
      </w:r>
      <w:r w:rsidR="00707F14" w:rsidRPr="00BD7A11">
        <w:rPr>
          <w:i/>
          <w:iCs/>
          <w:lang w:val="en-GB"/>
        </w:rPr>
        <w:t>.</w:t>
      </w:r>
    </w:p>
    <w:p w14:paraId="7ABEFC75" w14:textId="03E82AC7" w:rsidR="00707F14" w:rsidRPr="00BD7A11" w:rsidRDefault="006E4B9C" w:rsidP="00DB7227">
      <w:pPr>
        <w:pStyle w:val="ab"/>
        <w:ind w:left="0"/>
        <w:contextualSpacing w:val="0"/>
        <w:rPr>
          <w:lang w:val="en-GB"/>
        </w:rPr>
      </w:pPr>
      <w:r w:rsidRPr="00BD7A11">
        <w:rPr>
          <w:iCs/>
          <w:lang w:val="en-GB"/>
        </w:rPr>
        <w:t>The latest annual planned supervision of the SMS of SE NRIC was performed in the period from 19.10.2020 to 30.10.2020</w:t>
      </w:r>
      <w:r w:rsidR="00D271A4" w:rsidRPr="00BD7A11">
        <w:rPr>
          <w:iCs/>
          <w:lang w:val="en-GB"/>
        </w:rPr>
        <w:t>.</w:t>
      </w:r>
    </w:p>
    <w:p w14:paraId="0BE80965" w14:textId="4C684FA1" w:rsidR="00707F14" w:rsidRPr="00BD7A11" w:rsidRDefault="008E06DD" w:rsidP="0012247B">
      <w:pPr>
        <w:pStyle w:val="ab"/>
        <w:numPr>
          <w:ilvl w:val="2"/>
          <w:numId w:val="13"/>
        </w:numPr>
        <w:ind w:left="0" w:firstLine="709"/>
        <w:contextualSpacing w:val="0"/>
        <w:rPr>
          <w:i/>
          <w:iCs/>
          <w:lang w:val="en-GB"/>
        </w:rPr>
      </w:pPr>
      <w:r w:rsidRPr="00BD7A11">
        <w:rPr>
          <w:i/>
          <w:iCs/>
          <w:lang w:val="en-GB"/>
        </w:rPr>
        <w:t>Safety Management System of the entities in charge of the technical maintenance</w:t>
      </w:r>
      <w:r w:rsidR="00707F14" w:rsidRPr="00BD7A11">
        <w:rPr>
          <w:i/>
          <w:iCs/>
          <w:lang w:val="en-GB"/>
        </w:rPr>
        <w:t>.</w:t>
      </w:r>
    </w:p>
    <w:p w14:paraId="5FBD28F4" w14:textId="24FB465A" w:rsidR="00707F14" w:rsidRPr="00BD7A11" w:rsidRDefault="008E06DD" w:rsidP="00DB7227">
      <w:pPr>
        <w:rPr>
          <w:lang w:val="en-GB"/>
        </w:rPr>
      </w:pPr>
      <w:r w:rsidRPr="00BD7A11">
        <w:rPr>
          <w:lang w:val="en-GB"/>
        </w:rPr>
        <w:t>Not applicable</w:t>
      </w:r>
      <w:r w:rsidR="00D271A4" w:rsidRPr="00BD7A11">
        <w:rPr>
          <w:lang w:val="en-GB"/>
        </w:rPr>
        <w:t>.</w:t>
      </w:r>
    </w:p>
    <w:p w14:paraId="76D8FA7E" w14:textId="324ADE7B" w:rsidR="00707F14" w:rsidRPr="00BD7A11" w:rsidRDefault="0001204E" w:rsidP="0012247B">
      <w:pPr>
        <w:pStyle w:val="ab"/>
        <w:numPr>
          <w:ilvl w:val="2"/>
          <w:numId w:val="13"/>
        </w:numPr>
        <w:ind w:left="0" w:firstLine="709"/>
        <w:contextualSpacing w:val="0"/>
        <w:rPr>
          <w:i/>
          <w:iCs/>
          <w:lang w:val="en-GB"/>
        </w:rPr>
      </w:pPr>
      <w:r w:rsidRPr="00BD7A11">
        <w:rPr>
          <w:i/>
          <w:iCs/>
          <w:lang w:val="en-GB"/>
        </w:rPr>
        <w:t>Results from the supervision, performed by the National Safety Authority</w:t>
      </w:r>
      <w:r w:rsidR="00707F14" w:rsidRPr="00BD7A11">
        <w:rPr>
          <w:i/>
          <w:iCs/>
          <w:lang w:val="en-GB"/>
        </w:rPr>
        <w:t>.</w:t>
      </w:r>
    </w:p>
    <w:p w14:paraId="38378A0A" w14:textId="51A7DF8C" w:rsidR="005B7B72" w:rsidRPr="00BD7A11" w:rsidRDefault="005B7B72" w:rsidP="00707F14">
      <w:pPr>
        <w:pStyle w:val="ab"/>
        <w:ind w:left="0"/>
        <w:rPr>
          <w:lang w:val="en-GB"/>
        </w:rPr>
      </w:pPr>
      <w:r w:rsidRPr="00BD7A11">
        <w:rPr>
          <w:lang w:val="en-GB"/>
        </w:rPr>
        <w:t>The results from the performed audits and inspections referring the functionality of the Safety Management System of SE NRIC and Bulmarket Rail Cargo EOOD as per the requirements of Regulation (EU) 2018/761, Regulation (EU) No 1169/2010, Ordinance No 56 and Ordinance No 59 on respect of the specific requirements of the European legislation and national rules for design, maintenance and operation of the managed railway infrastructure demonstrate that the entities maintain SMS and are able to respect the requirements, envisaged in the respective normative documents.</w:t>
      </w:r>
    </w:p>
    <w:p w14:paraId="396300D3" w14:textId="2F92CDF2" w:rsidR="00707F14" w:rsidRPr="00BD7A11" w:rsidRDefault="00346D1D" w:rsidP="0012247B">
      <w:pPr>
        <w:pStyle w:val="ab"/>
        <w:numPr>
          <w:ilvl w:val="2"/>
          <w:numId w:val="13"/>
        </w:numPr>
        <w:spacing w:before="120"/>
        <w:ind w:left="709" w:firstLine="0"/>
        <w:contextualSpacing w:val="0"/>
        <w:rPr>
          <w:i/>
          <w:iCs/>
          <w:lang w:val="en-GB"/>
        </w:rPr>
      </w:pPr>
      <w:r w:rsidRPr="00BD7A11">
        <w:rPr>
          <w:i/>
          <w:iCs/>
          <w:lang w:val="en-GB"/>
        </w:rPr>
        <w:t>Permits, certificates and assessment reports, provided by the National Safety Authority or other Conformity Assessment Bodies:</w:t>
      </w:r>
    </w:p>
    <w:p w14:paraId="262375A5" w14:textId="738DEDB1" w:rsidR="00707F14" w:rsidRPr="00BD7A11" w:rsidRDefault="0067796B" w:rsidP="0012247B">
      <w:pPr>
        <w:pStyle w:val="ab"/>
        <w:numPr>
          <w:ilvl w:val="3"/>
          <w:numId w:val="13"/>
        </w:numPr>
        <w:tabs>
          <w:tab w:val="left" w:pos="1560"/>
        </w:tabs>
        <w:ind w:left="709" w:firstLine="0"/>
        <w:rPr>
          <w:i/>
          <w:iCs/>
          <w:lang w:val="en-GB"/>
        </w:rPr>
      </w:pPr>
      <w:r w:rsidRPr="00BD7A11">
        <w:rPr>
          <w:i/>
          <w:iCs/>
          <w:lang w:val="en-GB"/>
        </w:rPr>
        <w:t>Safety certificates of the involved railway infrastructure managers</w:t>
      </w:r>
    </w:p>
    <w:p w14:paraId="3965105C" w14:textId="7E62BC10" w:rsidR="00707F14" w:rsidRPr="00BD7A11" w:rsidRDefault="00F500A1" w:rsidP="00707F14">
      <w:pPr>
        <w:rPr>
          <w:lang w:val="en-GB"/>
        </w:rPr>
      </w:pPr>
      <w:r w:rsidRPr="00BD7A11">
        <w:rPr>
          <w:iCs/>
          <w:lang w:val="en-GB"/>
        </w:rPr>
        <w:t>Safety Authorization No BG 21/2018/0001 valid from 01.07.2018 to 30.06.2023</w:t>
      </w:r>
      <w:r w:rsidR="00D271A4" w:rsidRPr="00BD7A11">
        <w:rPr>
          <w:iCs/>
          <w:lang w:val="en-GB"/>
        </w:rPr>
        <w:t>.</w:t>
      </w:r>
    </w:p>
    <w:p w14:paraId="753175F5" w14:textId="51FFCAF2" w:rsidR="00707F14" w:rsidRPr="00BD7A11" w:rsidRDefault="00707F14" w:rsidP="0012247B">
      <w:pPr>
        <w:pStyle w:val="ab"/>
        <w:numPr>
          <w:ilvl w:val="3"/>
          <w:numId w:val="13"/>
        </w:numPr>
        <w:ind w:left="1560" w:hanging="851"/>
        <w:rPr>
          <w:i/>
          <w:iCs/>
          <w:lang w:val="en-GB"/>
        </w:rPr>
      </w:pPr>
      <w:r w:rsidRPr="00BD7A11">
        <w:rPr>
          <w:i/>
          <w:iCs/>
          <w:lang w:val="en-GB"/>
        </w:rPr>
        <w:t>Сертификати за безопас</w:t>
      </w:r>
      <w:r w:rsidR="00E96962" w:rsidRPr="00BD7A11">
        <w:rPr>
          <w:i/>
          <w:iCs/>
          <w:lang w:val="en-GB"/>
        </w:rPr>
        <w:t xml:space="preserve">ност на участващите железопътни </w:t>
      </w:r>
      <w:r w:rsidRPr="00BD7A11">
        <w:rPr>
          <w:i/>
          <w:iCs/>
          <w:lang w:val="en-GB"/>
        </w:rPr>
        <w:t>предприятия.</w:t>
      </w:r>
    </w:p>
    <w:p w14:paraId="7159AC42" w14:textId="5D850DBC" w:rsidR="00D00593" w:rsidRPr="00BD7A11" w:rsidRDefault="004760AA" w:rsidP="00D271A4">
      <w:pPr>
        <w:pStyle w:val="ab"/>
        <w:ind w:left="0"/>
        <w:rPr>
          <w:lang w:val="en-GB"/>
        </w:rPr>
      </w:pPr>
      <w:r w:rsidRPr="00BD7A11">
        <w:rPr>
          <w:lang w:val="en-GB"/>
        </w:rPr>
        <w:t>,Bulmarket Rail Cargo EOOD holds single Safety Certificate SIN № BG 1020200048, valid until 05.08.2025.</w:t>
      </w:r>
    </w:p>
    <w:p w14:paraId="2BA467B2" w14:textId="0025FED8" w:rsidR="00707F14" w:rsidRPr="00BD7A11" w:rsidRDefault="00113027" w:rsidP="0012247B">
      <w:pPr>
        <w:pStyle w:val="ab"/>
        <w:numPr>
          <w:ilvl w:val="3"/>
          <w:numId w:val="13"/>
        </w:numPr>
        <w:tabs>
          <w:tab w:val="left" w:pos="1560"/>
        </w:tabs>
        <w:ind w:left="709" w:firstLine="0"/>
        <w:rPr>
          <w:i/>
          <w:iCs/>
          <w:lang w:val="en-GB"/>
        </w:rPr>
      </w:pPr>
      <w:r w:rsidRPr="00BD7A11">
        <w:rPr>
          <w:i/>
          <w:iCs/>
          <w:lang w:val="en-GB"/>
        </w:rPr>
        <w:t>Safety certificates of the involved railway undertakings</w:t>
      </w:r>
    </w:p>
    <w:p w14:paraId="5D2ADAF3" w14:textId="73A8327E" w:rsidR="00707F14" w:rsidRPr="00BD7A11" w:rsidRDefault="00113027" w:rsidP="00707F14">
      <w:pPr>
        <w:pStyle w:val="ab"/>
        <w:ind w:left="0"/>
        <w:rPr>
          <w:lang w:val="en-GB"/>
        </w:rPr>
      </w:pPr>
      <w:r w:rsidRPr="00BD7A11">
        <w:rPr>
          <w:lang w:val="en-GB"/>
        </w:rPr>
        <w:t>Not applicable</w:t>
      </w:r>
      <w:r w:rsidR="00D271A4" w:rsidRPr="00BD7A11">
        <w:rPr>
          <w:lang w:val="en-GB"/>
        </w:rPr>
        <w:t>.</w:t>
      </w:r>
    </w:p>
    <w:p w14:paraId="501E7A76" w14:textId="091E9453" w:rsidR="00707F14" w:rsidRPr="00BD7A11" w:rsidRDefault="00C866E5" w:rsidP="0012247B">
      <w:pPr>
        <w:pStyle w:val="ab"/>
        <w:numPr>
          <w:ilvl w:val="3"/>
          <w:numId w:val="13"/>
        </w:numPr>
        <w:ind w:left="1560" w:hanging="851"/>
        <w:rPr>
          <w:i/>
          <w:iCs/>
          <w:lang w:val="en-GB"/>
        </w:rPr>
      </w:pPr>
      <w:r w:rsidRPr="00BD7A11">
        <w:rPr>
          <w:i/>
          <w:iCs/>
          <w:lang w:val="en-GB"/>
        </w:rPr>
        <w:t>Entities in charge of the technical maintenance</w:t>
      </w:r>
      <w:r w:rsidR="00707F14" w:rsidRPr="00BD7A11">
        <w:rPr>
          <w:i/>
          <w:iCs/>
          <w:lang w:val="en-GB"/>
        </w:rPr>
        <w:t>.</w:t>
      </w:r>
    </w:p>
    <w:p w14:paraId="42F85CB5" w14:textId="044141C2" w:rsidR="00D271A4" w:rsidRPr="00BD7A11" w:rsidRDefault="00C866E5" w:rsidP="00D271A4">
      <w:pPr>
        <w:pStyle w:val="ab"/>
        <w:ind w:left="0"/>
        <w:rPr>
          <w:lang w:val="en-GB"/>
        </w:rPr>
      </w:pPr>
      <w:r w:rsidRPr="00BD7A11">
        <w:rPr>
          <w:lang w:val="en-GB"/>
        </w:rPr>
        <w:t xml:space="preserve">Bulmarket Rail Cargo EOOD has a Certificate of ECM for railway vehicles BG/31/0020/0005 valid </w:t>
      </w:r>
      <w:r w:rsidR="00BC5FEC" w:rsidRPr="00BD7A11">
        <w:rPr>
          <w:lang w:val="en-GB"/>
        </w:rPr>
        <w:t>until 11.12.2025</w:t>
      </w:r>
      <w:r w:rsidR="00D271A4" w:rsidRPr="00BD7A11">
        <w:rPr>
          <w:lang w:val="en-GB"/>
        </w:rPr>
        <w:t xml:space="preserve">; </w:t>
      </w:r>
    </w:p>
    <w:p w14:paraId="3C4CE712" w14:textId="328E98D6" w:rsidR="00707F14" w:rsidRPr="00BD7A11" w:rsidRDefault="00BC5FEC" w:rsidP="00D271A4">
      <w:pPr>
        <w:pStyle w:val="ab"/>
        <w:ind w:left="0"/>
        <w:rPr>
          <w:lang w:val="en-GB"/>
        </w:rPr>
      </w:pPr>
      <w:r w:rsidRPr="00BD7A11">
        <w:rPr>
          <w:lang w:val="en-GB"/>
        </w:rPr>
        <w:lastRenderedPageBreak/>
        <w:t>SE NRIC is responsible for the repair, maintenance and operation of the national railway infrastructure</w:t>
      </w:r>
      <w:r w:rsidR="00D271A4" w:rsidRPr="00BD7A11">
        <w:rPr>
          <w:lang w:val="en-GB"/>
        </w:rPr>
        <w:t>.</w:t>
      </w:r>
    </w:p>
    <w:p w14:paraId="6D496E16" w14:textId="5CD7FD24" w:rsidR="00707F14" w:rsidRPr="00BD7A11" w:rsidRDefault="00300DFE" w:rsidP="0012247B">
      <w:pPr>
        <w:pStyle w:val="ab"/>
        <w:numPr>
          <w:ilvl w:val="2"/>
          <w:numId w:val="13"/>
        </w:numPr>
        <w:ind w:left="709" w:firstLine="0"/>
        <w:contextualSpacing w:val="0"/>
        <w:rPr>
          <w:i/>
          <w:iCs/>
          <w:lang w:val="en-GB"/>
        </w:rPr>
      </w:pPr>
      <w:r w:rsidRPr="00BD7A11">
        <w:rPr>
          <w:i/>
          <w:iCs/>
          <w:lang w:val="en-GB"/>
        </w:rPr>
        <w:t>Other system factors</w:t>
      </w:r>
      <w:r w:rsidR="00707F14" w:rsidRPr="00BD7A11">
        <w:rPr>
          <w:i/>
          <w:iCs/>
          <w:lang w:val="en-GB"/>
        </w:rPr>
        <w:t>.</w:t>
      </w:r>
    </w:p>
    <w:p w14:paraId="12F89358" w14:textId="7EDD1C2B" w:rsidR="00C95E7A" w:rsidRPr="00BD7A11" w:rsidRDefault="00300DFE" w:rsidP="002A2022">
      <w:pPr>
        <w:rPr>
          <w:lang w:val="en-GB"/>
        </w:rPr>
      </w:pPr>
      <w:r w:rsidRPr="00BD7A11">
        <w:rPr>
          <w:lang w:val="en-GB"/>
        </w:rPr>
        <w:t>Not applicable.</w:t>
      </w:r>
    </w:p>
    <w:p w14:paraId="6DE99ABD" w14:textId="649FD54D" w:rsidR="00707F14" w:rsidRPr="00BD7A11" w:rsidRDefault="00FC0B18" w:rsidP="0012247B">
      <w:pPr>
        <w:pStyle w:val="ab"/>
        <w:numPr>
          <w:ilvl w:val="1"/>
          <w:numId w:val="13"/>
        </w:numPr>
        <w:tabs>
          <w:tab w:val="left" w:pos="1134"/>
        </w:tabs>
        <w:spacing w:before="120"/>
        <w:ind w:left="788" w:hanging="79"/>
        <w:contextualSpacing w:val="0"/>
        <w:rPr>
          <w:b/>
          <w:i/>
          <w:iCs/>
          <w:lang w:val="en-GB"/>
        </w:rPr>
      </w:pPr>
      <w:r w:rsidRPr="00BD7A11">
        <w:rPr>
          <w:b/>
          <w:i/>
          <w:iCs/>
          <w:lang w:val="en-GB"/>
        </w:rPr>
        <w:t>Previous similar cases</w:t>
      </w:r>
      <w:r w:rsidR="00707F14" w:rsidRPr="00BD7A11">
        <w:rPr>
          <w:b/>
          <w:i/>
          <w:iCs/>
          <w:lang w:val="en-GB"/>
        </w:rPr>
        <w:t>.</w:t>
      </w:r>
    </w:p>
    <w:p w14:paraId="3B702C8B" w14:textId="0B4AB798" w:rsidR="00B13615" w:rsidRPr="00BD7A11" w:rsidRDefault="00713A21" w:rsidP="002A2022">
      <w:pPr>
        <w:rPr>
          <w:lang w:val="en-GB"/>
        </w:rPr>
      </w:pPr>
      <w:r w:rsidRPr="00BD7A11">
        <w:rPr>
          <w:lang w:val="en-GB"/>
        </w:rPr>
        <w:t>The NAMRTAIB has not investigated accidents of similar nature so far.</w:t>
      </w:r>
      <w:r w:rsidR="00445CF4" w:rsidRPr="00BD7A11">
        <w:rPr>
          <w:lang w:val="en-GB"/>
        </w:rPr>
        <w:br w:type="page"/>
      </w:r>
    </w:p>
    <w:p w14:paraId="380EAD8E" w14:textId="5DE07309" w:rsidR="00445CF4" w:rsidRPr="00BD7A11" w:rsidRDefault="00C06A41" w:rsidP="0012247B">
      <w:pPr>
        <w:pStyle w:val="ab"/>
        <w:numPr>
          <w:ilvl w:val="0"/>
          <w:numId w:val="13"/>
        </w:numPr>
        <w:tabs>
          <w:tab w:val="left" w:pos="993"/>
        </w:tabs>
        <w:ind w:firstLine="169"/>
        <w:rPr>
          <w:b/>
          <w:bCs/>
          <w:sz w:val="28"/>
          <w:szCs w:val="22"/>
          <w:lang w:val="en-GB"/>
        </w:rPr>
      </w:pPr>
      <w:r w:rsidRPr="00BD7A11">
        <w:rPr>
          <w:b/>
          <w:bCs/>
          <w:sz w:val="28"/>
          <w:szCs w:val="22"/>
          <w:lang w:val="en-GB"/>
        </w:rPr>
        <w:lastRenderedPageBreak/>
        <w:t>Conclusions</w:t>
      </w:r>
    </w:p>
    <w:p w14:paraId="2624F016" w14:textId="0B0A708F" w:rsidR="00F12C70" w:rsidRPr="00BD7A11" w:rsidRDefault="00F2203B" w:rsidP="0012247B">
      <w:pPr>
        <w:pStyle w:val="ab"/>
        <w:numPr>
          <w:ilvl w:val="1"/>
          <w:numId w:val="13"/>
        </w:numPr>
        <w:tabs>
          <w:tab w:val="left" w:pos="1134"/>
        </w:tabs>
        <w:spacing w:before="120"/>
        <w:ind w:left="788" w:hanging="79"/>
        <w:contextualSpacing w:val="0"/>
        <w:rPr>
          <w:b/>
          <w:i/>
          <w:iCs/>
          <w:lang w:val="en-GB"/>
        </w:rPr>
      </w:pPr>
      <w:r w:rsidRPr="00BD7A11">
        <w:rPr>
          <w:b/>
          <w:i/>
          <w:iCs/>
          <w:lang w:val="en-GB"/>
        </w:rPr>
        <w:t>Summary of the analysis for the event causes</w:t>
      </w:r>
      <w:r w:rsidR="00F12C70" w:rsidRPr="00BD7A11">
        <w:rPr>
          <w:b/>
          <w:i/>
          <w:iCs/>
          <w:lang w:val="en-GB"/>
        </w:rPr>
        <w:t>.</w:t>
      </w:r>
    </w:p>
    <w:p w14:paraId="5E78B95B" w14:textId="065C725E" w:rsidR="00F2203B" w:rsidRPr="00BD7A11" w:rsidRDefault="00F2203B" w:rsidP="00F2203B">
      <w:pPr>
        <w:ind w:firstLine="720"/>
        <w:rPr>
          <w:lang w:val="en-GB"/>
        </w:rPr>
      </w:pPr>
      <w:r w:rsidRPr="00BD7A11">
        <w:rPr>
          <w:lang w:val="en-GB"/>
        </w:rPr>
        <w:t>The Investigation Commission visited the place of the accident several times, got acquainted with the collected and provided documentation for the repair and maintenance of the locomotives, as well as examined the human factor of the locomotive staff in the railway undertaking.</w:t>
      </w:r>
    </w:p>
    <w:p w14:paraId="586BADC7" w14:textId="70776F71" w:rsidR="00F2203B" w:rsidRPr="00BD7A11" w:rsidRDefault="00F2203B" w:rsidP="00F2203B">
      <w:pPr>
        <w:ind w:firstLine="720"/>
        <w:rPr>
          <w:lang w:val="en-GB"/>
        </w:rPr>
      </w:pPr>
      <w:r w:rsidRPr="00BD7A11">
        <w:rPr>
          <w:lang w:val="en-GB"/>
        </w:rPr>
        <w:t xml:space="preserve">The </w:t>
      </w:r>
      <w:r w:rsidR="006F0ECF" w:rsidRPr="00BD7A11">
        <w:rPr>
          <w:lang w:val="en-GB"/>
        </w:rPr>
        <w:t xml:space="preserve">Investigation Commission </w:t>
      </w:r>
      <w:r w:rsidRPr="00BD7A11">
        <w:rPr>
          <w:lang w:val="en-GB"/>
        </w:rPr>
        <w:t>took note of the documentation provided on the technical condition of the derailed locomotives № 91522086001-8 and № 91522086005-9.</w:t>
      </w:r>
    </w:p>
    <w:p w14:paraId="35F67D57" w14:textId="0B9FFB99" w:rsidR="00F2203B" w:rsidRPr="00BD7A11" w:rsidRDefault="00F2203B" w:rsidP="00F2203B">
      <w:pPr>
        <w:ind w:firstLine="720"/>
        <w:rPr>
          <w:lang w:val="en-GB"/>
        </w:rPr>
      </w:pPr>
      <w:r w:rsidRPr="00BD7A11">
        <w:rPr>
          <w:lang w:val="en-GB"/>
        </w:rPr>
        <w:t xml:space="preserve">The </w:t>
      </w:r>
      <w:r w:rsidR="006F0ECF" w:rsidRPr="00BD7A11">
        <w:rPr>
          <w:lang w:val="en-GB"/>
        </w:rPr>
        <w:t xml:space="preserve">Investigation Commission </w:t>
      </w:r>
      <w:r w:rsidRPr="00BD7A11">
        <w:rPr>
          <w:lang w:val="en-GB"/>
        </w:rPr>
        <w:t>got acquainted with the situation on the spot, made several detailed and careful inspections and measurements of the railway, the rolling stock, conducted an interview with the locomotive and station st</w:t>
      </w:r>
      <w:r w:rsidR="006F0ECF" w:rsidRPr="00BD7A11">
        <w:rPr>
          <w:lang w:val="en-GB"/>
        </w:rPr>
        <w:t>aff involved in the accident. The Commission</w:t>
      </w:r>
      <w:r w:rsidRPr="00BD7A11">
        <w:rPr>
          <w:lang w:val="en-GB"/>
        </w:rPr>
        <w:t xml:space="preserve"> </w:t>
      </w:r>
      <w:r w:rsidR="006F0ECF" w:rsidRPr="00BD7A11">
        <w:rPr>
          <w:lang w:val="en-GB"/>
        </w:rPr>
        <w:t xml:space="preserve">analyzed </w:t>
      </w:r>
      <w:r w:rsidRPr="00BD7A11">
        <w:rPr>
          <w:lang w:val="en-GB"/>
        </w:rPr>
        <w:t>thoroughly all the circumstances related to the accident and made a summary.</w:t>
      </w:r>
    </w:p>
    <w:p w14:paraId="51B5D098" w14:textId="203D2EC7" w:rsidR="00F2203B" w:rsidRPr="00BD7A11" w:rsidRDefault="00F2203B" w:rsidP="00F2203B">
      <w:pPr>
        <w:ind w:firstLine="720"/>
        <w:rPr>
          <w:lang w:val="en-GB"/>
        </w:rPr>
      </w:pPr>
      <w:r w:rsidRPr="00BD7A11">
        <w:rPr>
          <w:lang w:val="en-GB"/>
        </w:rPr>
        <w:t xml:space="preserve">The accident occurred </w:t>
      </w:r>
      <w:r w:rsidR="006F0ECF" w:rsidRPr="00BD7A11">
        <w:rPr>
          <w:lang w:val="en-GB"/>
        </w:rPr>
        <w:t>because</w:t>
      </w:r>
      <w:r w:rsidRPr="00BD7A11">
        <w:rPr>
          <w:lang w:val="en-GB"/>
        </w:rPr>
        <w:t xml:space="preserve"> </w:t>
      </w:r>
      <w:r w:rsidR="006F0ECF" w:rsidRPr="00BD7A11">
        <w:rPr>
          <w:lang w:val="en-GB"/>
        </w:rPr>
        <w:t>of unauthorized departure of DFT</w:t>
      </w:r>
      <w:r w:rsidRPr="00BD7A11">
        <w:rPr>
          <w:lang w:val="en-GB"/>
        </w:rPr>
        <w:t xml:space="preserve"> № 20698 without meeting the regulatory requirements for sending trains, in adverse weather conditions in the dark</w:t>
      </w:r>
      <w:r w:rsidR="00F4236D" w:rsidRPr="00BD7A11">
        <w:rPr>
          <w:lang w:val="en-GB"/>
        </w:rPr>
        <w:t xml:space="preserve"> part of the day</w:t>
      </w:r>
      <w:r w:rsidRPr="00BD7A11">
        <w:rPr>
          <w:lang w:val="en-GB"/>
        </w:rPr>
        <w:t>.</w:t>
      </w:r>
    </w:p>
    <w:p w14:paraId="1C1D908C" w14:textId="22B0AAF0" w:rsidR="00F12C70" w:rsidRPr="00BD7A11" w:rsidRDefault="00C01FC7" w:rsidP="0012247B">
      <w:pPr>
        <w:pStyle w:val="ab"/>
        <w:numPr>
          <w:ilvl w:val="1"/>
          <w:numId w:val="13"/>
        </w:numPr>
        <w:tabs>
          <w:tab w:val="left" w:pos="1134"/>
        </w:tabs>
        <w:spacing w:before="120"/>
        <w:ind w:left="0" w:firstLine="709"/>
        <w:contextualSpacing w:val="0"/>
        <w:rPr>
          <w:b/>
          <w:i/>
          <w:iCs/>
          <w:lang w:val="en-GB"/>
        </w:rPr>
      </w:pPr>
      <w:r w:rsidRPr="00BD7A11">
        <w:rPr>
          <w:b/>
          <w:i/>
          <w:iCs/>
          <w:lang w:val="en-GB"/>
        </w:rPr>
        <w:t>Undertaken measures after the event occurrence</w:t>
      </w:r>
      <w:r w:rsidR="00F12C70" w:rsidRPr="00BD7A11">
        <w:rPr>
          <w:b/>
          <w:i/>
          <w:iCs/>
          <w:lang w:val="en-GB"/>
        </w:rPr>
        <w:t>.</w:t>
      </w:r>
    </w:p>
    <w:p w14:paraId="4A55B1FB" w14:textId="3742FF61" w:rsidR="00C01FC7" w:rsidRPr="00BD7A11" w:rsidRDefault="00C01FC7" w:rsidP="00C01FC7">
      <w:pPr>
        <w:pStyle w:val="ab"/>
        <w:ind w:left="0"/>
        <w:rPr>
          <w:lang w:val="en-GB"/>
        </w:rPr>
      </w:pPr>
      <w:r w:rsidRPr="00BD7A11">
        <w:rPr>
          <w:lang w:val="en-GB"/>
        </w:rPr>
        <w:t>The manager of the railway infrastructure undertook the restoration of the damaged section of the rail track, the railway switch № 39, the signalling equipment and the catenary in Iliyantsi station in the period 21 ÷ 22.01.2022.</w:t>
      </w:r>
    </w:p>
    <w:p w14:paraId="5499C106" w14:textId="7878BC35" w:rsidR="00C01FC7" w:rsidRPr="00BD7A11" w:rsidRDefault="00C01FC7" w:rsidP="00C01FC7">
      <w:pPr>
        <w:pStyle w:val="ab"/>
        <w:ind w:left="0"/>
        <w:rPr>
          <w:lang w:val="en-GB"/>
        </w:rPr>
      </w:pPr>
      <w:r w:rsidRPr="00BD7A11">
        <w:rPr>
          <w:lang w:val="en-GB"/>
        </w:rPr>
        <w:t>The damaged locomotives, af</w:t>
      </w:r>
      <w:r w:rsidR="00F66B5C" w:rsidRPr="00BD7A11">
        <w:rPr>
          <w:lang w:val="en-GB"/>
        </w:rPr>
        <w:t>ter their lifting of the rail track</w:t>
      </w:r>
      <w:r w:rsidRPr="00BD7A11">
        <w:rPr>
          <w:lang w:val="en-GB"/>
        </w:rPr>
        <w:t>, were sent for repair and assessment of the damages to "Express S</w:t>
      </w:r>
      <w:r w:rsidR="00F66B5C" w:rsidRPr="00BD7A11">
        <w:rPr>
          <w:lang w:val="en-GB"/>
        </w:rPr>
        <w:t>ervice" Ltd. Ruse, certified ECM</w:t>
      </w:r>
      <w:r w:rsidRPr="00BD7A11">
        <w:rPr>
          <w:lang w:val="en-GB"/>
        </w:rPr>
        <w:t>, which under contract maintains the traction rolling stock of the railway co</w:t>
      </w:r>
      <w:r w:rsidR="00F66B5C" w:rsidRPr="00BD7A11">
        <w:rPr>
          <w:lang w:val="en-GB"/>
        </w:rPr>
        <w:t>mpany "Bulmarket Rail Cargo" EOOD</w:t>
      </w:r>
      <w:r w:rsidRPr="00BD7A11">
        <w:rPr>
          <w:lang w:val="en-GB"/>
        </w:rPr>
        <w:t>. .</w:t>
      </w:r>
    </w:p>
    <w:p w14:paraId="298EF107" w14:textId="2B0F10A9" w:rsidR="00C01FC7" w:rsidRPr="00BD7A11" w:rsidRDefault="00C01FC7" w:rsidP="00C01FC7">
      <w:pPr>
        <w:pStyle w:val="ab"/>
        <w:ind w:left="0"/>
        <w:rPr>
          <w:lang w:val="en-GB"/>
        </w:rPr>
      </w:pPr>
      <w:r w:rsidRPr="00BD7A11">
        <w:rPr>
          <w:lang w:val="en-GB"/>
        </w:rPr>
        <w:t xml:space="preserve">The Investigation </w:t>
      </w:r>
      <w:r w:rsidR="00180093" w:rsidRPr="00BD7A11">
        <w:rPr>
          <w:lang w:val="en-GB"/>
        </w:rPr>
        <w:t xml:space="preserve">Commission </w:t>
      </w:r>
      <w:r w:rsidRPr="00BD7A11">
        <w:rPr>
          <w:lang w:val="en-GB"/>
        </w:rPr>
        <w:t xml:space="preserve">in the </w:t>
      </w:r>
      <w:r w:rsidR="00F66B5C" w:rsidRPr="00BD7A11">
        <w:rPr>
          <w:lang w:val="en-GB"/>
        </w:rPr>
        <w:t>NAMRTAIB</w:t>
      </w:r>
      <w:r w:rsidRPr="00BD7A11">
        <w:rPr>
          <w:lang w:val="en-GB"/>
        </w:rPr>
        <w:t xml:space="preserve"> requested and performed control medical and psychological examinations in a specialized medical institution for the transport of the locomotive driver of a locomotive № 91522</w:t>
      </w:r>
      <w:r w:rsidR="00180093" w:rsidRPr="00BD7A11">
        <w:rPr>
          <w:lang w:val="en-GB"/>
        </w:rPr>
        <w:t>086005-9, departed from the 9</w:t>
      </w:r>
      <w:r w:rsidR="00180093" w:rsidRPr="00BD7A11">
        <w:rPr>
          <w:vertAlign w:val="superscript"/>
          <w:lang w:val="en-GB"/>
        </w:rPr>
        <w:t>th</w:t>
      </w:r>
      <w:r w:rsidR="00180093" w:rsidRPr="00BD7A11">
        <w:rPr>
          <w:lang w:val="en-GB"/>
        </w:rPr>
        <w:t xml:space="preserve"> </w:t>
      </w:r>
      <w:r w:rsidRPr="00BD7A11">
        <w:rPr>
          <w:lang w:val="en-GB"/>
        </w:rPr>
        <w:t>track without a permit signal.</w:t>
      </w:r>
    </w:p>
    <w:p w14:paraId="2C41B9F9" w14:textId="7684392A" w:rsidR="00C01FC7" w:rsidRPr="00BD7A11" w:rsidRDefault="00C01FC7" w:rsidP="00C01FC7">
      <w:pPr>
        <w:pStyle w:val="ab"/>
        <w:ind w:left="0"/>
        <w:rPr>
          <w:lang w:val="en-GB"/>
        </w:rPr>
      </w:pPr>
      <w:r w:rsidRPr="00BD7A11">
        <w:rPr>
          <w:lang w:val="en-GB"/>
        </w:rPr>
        <w:t xml:space="preserve">Medical and psychological examinations and tests of the locomotive driver were performed at the National Multidisciplinary Transport Hospital "Tsar Boris III" - Sofia. The Commission received all the results of the specialized medical examinations and a report on the psychological tests performed. The </w:t>
      </w:r>
      <w:r w:rsidR="006177AC" w:rsidRPr="00BD7A11">
        <w:rPr>
          <w:lang w:val="en-GB"/>
        </w:rPr>
        <w:t>Investigation Commission</w:t>
      </w:r>
      <w:r w:rsidRPr="00BD7A11">
        <w:rPr>
          <w:lang w:val="en-GB"/>
        </w:rPr>
        <w:t>, together with the expert on the human and organizational factor, analyzed the results of the research and found that there were no deviations from the health norms for the position - locomotive driver.</w:t>
      </w:r>
    </w:p>
    <w:p w14:paraId="29525DD3" w14:textId="660BC2DB" w:rsidR="00AE62F9" w:rsidRPr="00BD7A11" w:rsidRDefault="00AE62F9" w:rsidP="00AE62F9">
      <w:pPr>
        <w:pStyle w:val="ab"/>
        <w:spacing w:before="120"/>
        <w:ind w:left="0"/>
        <w:contextualSpacing w:val="0"/>
        <w:rPr>
          <w:b/>
          <w:i/>
          <w:lang w:val="en-GB"/>
        </w:rPr>
      </w:pPr>
      <w:r w:rsidRPr="00BD7A11">
        <w:rPr>
          <w:b/>
          <w:lang w:val="en-GB"/>
        </w:rPr>
        <w:t>5.3.</w:t>
      </w:r>
      <w:r w:rsidRPr="00BD7A11">
        <w:rPr>
          <w:lang w:val="en-GB"/>
        </w:rPr>
        <w:t xml:space="preserve"> </w:t>
      </w:r>
      <w:r w:rsidR="00E62F10" w:rsidRPr="00BD7A11">
        <w:rPr>
          <w:b/>
          <w:i/>
          <w:lang w:val="en-GB"/>
        </w:rPr>
        <w:t>Additional findings</w:t>
      </w:r>
      <w:r w:rsidRPr="00BD7A11">
        <w:rPr>
          <w:b/>
          <w:i/>
          <w:lang w:val="en-GB"/>
        </w:rPr>
        <w:t>.</w:t>
      </w:r>
    </w:p>
    <w:p w14:paraId="11A5C7C8" w14:textId="7C4BF50F" w:rsidR="00F12C70" w:rsidRPr="00BD7A11" w:rsidRDefault="00E62F10" w:rsidP="005C51F7">
      <w:pPr>
        <w:rPr>
          <w:lang w:val="en-GB"/>
        </w:rPr>
      </w:pPr>
      <w:r w:rsidRPr="00BD7A11">
        <w:rPr>
          <w:lang w:val="en-GB"/>
        </w:rPr>
        <w:t xml:space="preserve">The </w:t>
      </w:r>
      <w:r w:rsidR="00D84C6F" w:rsidRPr="00BD7A11">
        <w:rPr>
          <w:lang w:val="en-GB"/>
        </w:rPr>
        <w:t xml:space="preserve">Investigation </w:t>
      </w:r>
      <w:r w:rsidRPr="00BD7A11">
        <w:rPr>
          <w:lang w:val="en-GB"/>
        </w:rPr>
        <w:t xml:space="preserve">Commission in </w:t>
      </w:r>
      <w:r w:rsidR="00D84C6F" w:rsidRPr="00BD7A11">
        <w:rPr>
          <w:lang w:val="en-GB"/>
        </w:rPr>
        <w:t>NAMRTAIB ordered the entities</w:t>
      </w:r>
      <w:r w:rsidRPr="00BD7A11">
        <w:rPr>
          <w:lang w:val="en-GB"/>
        </w:rPr>
        <w:t xml:space="preserve"> involved in the accident on 03.02.2022 to perform measurements of the locomotives № 91522086001-8, № 91522086005-9, № 9</w:t>
      </w:r>
      <w:r w:rsidR="00D84C6F" w:rsidRPr="00BD7A11">
        <w:rPr>
          <w:lang w:val="en-GB"/>
        </w:rPr>
        <w:t>1520085005-4, servicing DFT № 20691 and DFT 20698. The measurements were performed in</w:t>
      </w:r>
      <w:r w:rsidRPr="00BD7A11">
        <w:rPr>
          <w:lang w:val="en-GB"/>
        </w:rPr>
        <w:t xml:space="preserve"> Express Service OOD, Ruse, from the submitted </w:t>
      </w:r>
      <w:r w:rsidR="00D84C6F" w:rsidRPr="00BD7A11">
        <w:rPr>
          <w:lang w:val="en-GB"/>
        </w:rPr>
        <w:t xml:space="preserve">Statement of </w:t>
      </w:r>
      <w:r w:rsidR="00BD7A11" w:rsidRPr="00BD7A11">
        <w:rPr>
          <w:lang w:val="en-GB"/>
        </w:rPr>
        <w:t>findings;</w:t>
      </w:r>
      <w:r w:rsidR="00D84C6F" w:rsidRPr="00BD7A11">
        <w:rPr>
          <w:lang w:val="en-GB"/>
        </w:rPr>
        <w:t xml:space="preserve"> the Commission found no deviations in the technical norms parameters</w:t>
      </w:r>
      <w:r w:rsidR="007A7AA2" w:rsidRPr="00BD7A11">
        <w:rPr>
          <w:lang w:val="en-GB"/>
        </w:rPr>
        <w:t>.</w:t>
      </w:r>
      <w:r w:rsidR="00F12C70" w:rsidRPr="00BD7A11">
        <w:rPr>
          <w:lang w:val="en-GB"/>
        </w:rPr>
        <w:br w:type="page"/>
      </w:r>
    </w:p>
    <w:p w14:paraId="1FEDFB55" w14:textId="3EAEADEA" w:rsidR="00F12C70" w:rsidRPr="00BD7A11" w:rsidRDefault="000C5DD3" w:rsidP="0012247B">
      <w:pPr>
        <w:pStyle w:val="ab"/>
        <w:numPr>
          <w:ilvl w:val="0"/>
          <w:numId w:val="13"/>
        </w:numPr>
        <w:tabs>
          <w:tab w:val="left" w:pos="993"/>
        </w:tabs>
        <w:ind w:hanging="11"/>
        <w:rPr>
          <w:b/>
          <w:bCs/>
          <w:sz w:val="28"/>
          <w:szCs w:val="22"/>
          <w:lang w:val="en-GB"/>
        </w:rPr>
      </w:pPr>
      <w:bookmarkStart w:id="5" w:name="препоръки"/>
      <w:bookmarkStart w:id="6" w:name="_Hlk77604211"/>
      <w:bookmarkEnd w:id="5"/>
      <w:r w:rsidRPr="00BD7A11">
        <w:rPr>
          <w:b/>
          <w:bCs/>
          <w:sz w:val="28"/>
          <w:szCs w:val="22"/>
          <w:lang w:val="en-GB"/>
        </w:rPr>
        <w:lastRenderedPageBreak/>
        <w:t>Safety recommendations</w:t>
      </w:r>
    </w:p>
    <w:p w14:paraId="3C227E0F" w14:textId="4D91FF78" w:rsidR="00732F16" w:rsidRPr="00BD7A11" w:rsidRDefault="00732F16" w:rsidP="00732F16">
      <w:pPr>
        <w:tabs>
          <w:tab w:val="left" w:pos="851"/>
        </w:tabs>
        <w:rPr>
          <w:szCs w:val="24"/>
          <w:lang w:val="en-GB"/>
        </w:rPr>
      </w:pPr>
      <w:r w:rsidRPr="00BD7A11">
        <w:rPr>
          <w:szCs w:val="24"/>
          <w:lang w:val="en-GB"/>
        </w:rPr>
        <w:t>In order to improve the safety in the rail transport, the Investigation Commission at NAMRATIB proposes to the Railway Administration Executive Agency the following safety recommendations adapted to SE NRIC and Bulmarket Rail Cargo EOOD.</w:t>
      </w:r>
    </w:p>
    <w:p w14:paraId="3B57C0C0"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Recommendation 1 proposes that SE NRIC and Bulmarket Rail Cargo EOOD shall acquaint the interested staff with the content of this report.</w:t>
      </w:r>
    </w:p>
    <w:p w14:paraId="308A5314"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Recommendation 2 proposes Bulmarket Rail Cargo EOOD to assess the psychological human factor of the locomotive staff in order to improve teamwork in a positive atmosphere.</w:t>
      </w:r>
    </w:p>
    <w:p w14:paraId="45A1EB20"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Recommendation 3 proposes Bulmarket Rail Cargo EOOD to hold periodically interviews with the locomotive staff in the presence of a psychologist to discuss the development and promotion of collective good practices.</w:t>
      </w:r>
    </w:p>
    <w:p w14:paraId="6FC601B0"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Recommendation 4 proposes RAEA to assess the functioning of the Safety Management Systems with regard to the performance of pre-shift briefings and checks on alcohol and other intoxicants of locomotive staff in railway undertakings carrying freights and passengers and, at its discretion and need to restore the points for carrying out pre-travel medical examinations.</w:t>
      </w:r>
    </w:p>
    <w:p w14:paraId="1A3BBFB1"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 xml:space="preserve"> Recommendation 5 proposes in case when assessing the functioning of the Safety Management Systems of the railway undertakings, discrepancies or omissions are established regarding compliance with the requirements of item 4.2 Competence, item 4.6 Integration of the human and organizational factor from Annex 1 of Commission Delegated Regulation (EU) 2018/762, RAEA to issue mandatory instructions to railway undertakings to organize training of staff on the formation of mechanisms such as resilience to stress, personal stability and dynamic balance of psychological state, building and playing a subjective sense of control.</w:t>
      </w:r>
    </w:p>
    <w:p w14:paraId="01359B6F" w14:textId="77777777" w:rsidR="00732F16" w:rsidRPr="00BD7A11" w:rsidRDefault="00732F16" w:rsidP="00732F16">
      <w:pPr>
        <w:tabs>
          <w:tab w:val="left" w:pos="851"/>
        </w:tabs>
        <w:rPr>
          <w:szCs w:val="24"/>
          <w:lang w:val="en-GB"/>
        </w:rPr>
      </w:pPr>
      <w:r w:rsidRPr="00BD7A11">
        <w:rPr>
          <w:szCs w:val="24"/>
          <w:lang w:val="en-GB"/>
        </w:rPr>
        <w:t>•</w:t>
      </w:r>
      <w:r w:rsidRPr="00BD7A11">
        <w:rPr>
          <w:szCs w:val="24"/>
          <w:lang w:val="en-GB"/>
        </w:rPr>
        <w:tab/>
        <w:t>Recommendation 6 proposes RAEA to carry out an inspection regarding the type of signalling at Iliyantsi station and together with SE NRIC to take action to comply with the requirements of Art. 305 of Ordinance № 58.</w:t>
      </w:r>
    </w:p>
    <w:p w14:paraId="73B1E53A" w14:textId="749908A0" w:rsidR="00732F16" w:rsidRPr="00BD7A11" w:rsidRDefault="00732F16" w:rsidP="00732F16">
      <w:pPr>
        <w:tabs>
          <w:tab w:val="left" w:pos="851"/>
        </w:tabs>
        <w:ind w:firstLine="567"/>
        <w:rPr>
          <w:lang w:val="en-GB"/>
        </w:rPr>
      </w:pPr>
      <w:r w:rsidRPr="00BD7A11">
        <w:rPr>
          <w:lang w:val="en-GB"/>
        </w:rPr>
        <w:t>In accordance with the requirements of Art. 24 (2) of Directive (EU) 798/2016 and Art. 91, para. 3 of Ordinance № 59 of 5.12.2006, the Chairperson of the Investigation Commission in NAMRATIB, provides a final report containing information on the circumstances and causes that led to the accident with formulated safety recommendations.</w:t>
      </w:r>
    </w:p>
    <w:p w14:paraId="20656A7B" w14:textId="4F627AA7" w:rsidR="00732F16" w:rsidRDefault="00732F16" w:rsidP="00732F16">
      <w:pPr>
        <w:tabs>
          <w:tab w:val="left" w:pos="851"/>
        </w:tabs>
        <w:ind w:firstLine="567"/>
        <w:rPr>
          <w:lang w:val="en-GB"/>
        </w:rPr>
      </w:pPr>
      <w:r w:rsidRPr="00BD7A11">
        <w:rPr>
          <w:lang w:val="en-GB"/>
        </w:rPr>
        <w:t>The investigation aims to improve the railway safety and prevent accidents by giving priority to the prevention of serious accidents.</w:t>
      </w:r>
    </w:p>
    <w:p w14:paraId="10084A7D" w14:textId="2F150BD8" w:rsidR="000224EA" w:rsidRPr="00025F3B" w:rsidRDefault="00586B97" w:rsidP="00732F16">
      <w:pPr>
        <w:tabs>
          <w:tab w:val="left" w:pos="851"/>
        </w:tabs>
        <w:ind w:firstLine="567"/>
        <w:rPr>
          <w:b/>
          <w:i/>
          <w:lang w:val="en-GB"/>
        </w:rPr>
      </w:pPr>
      <w:r w:rsidRPr="00025F3B">
        <w:rPr>
          <w:b/>
          <w:i/>
          <w:lang w:val="en-GB"/>
        </w:rPr>
        <w:t>The Commission at NAMRTAIB, proposes a final report with safety recommendations on 31.05.2022.</w:t>
      </w:r>
    </w:p>
    <w:p w14:paraId="55743403" w14:textId="77777777" w:rsidR="00586B97" w:rsidRPr="00BD7A11" w:rsidRDefault="00586B97" w:rsidP="00732F16">
      <w:pPr>
        <w:tabs>
          <w:tab w:val="left" w:pos="851"/>
        </w:tabs>
        <w:ind w:firstLine="567"/>
        <w:rPr>
          <w:lang w:val="en-GB"/>
        </w:rPr>
      </w:pPr>
    </w:p>
    <w:p w14:paraId="61D40208" w14:textId="44021ED3" w:rsidR="00DD3766" w:rsidRPr="00BD7A11" w:rsidRDefault="00707813" w:rsidP="00732F16">
      <w:pPr>
        <w:tabs>
          <w:tab w:val="left" w:pos="851"/>
        </w:tabs>
        <w:ind w:firstLine="567"/>
        <w:rPr>
          <w:lang w:val="en-GB"/>
        </w:rPr>
      </w:pPr>
      <w:r w:rsidRPr="00BD7A11">
        <w:rPr>
          <w:lang w:val="en-GB"/>
        </w:rPr>
        <w:t xml:space="preserve"> </w:t>
      </w:r>
      <w:r w:rsidR="004A1850" w:rsidRPr="00BD7A11">
        <w:rPr>
          <w:lang w:val="en-GB"/>
        </w:rPr>
        <w:t xml:space="preserve"> </w:t>
      </w:r>
      <w:r w:rsidRPr="00BD7A11">
        <w:rPr>
          <w:lang w:val="en-GB"/>
        </w:rPr>
        <w:t xml:space="preserve">                                                                  </w:t>
      </w:r>
      <w:bookmarkStart w:id="7" w:name="_GoBack"/>
      <w:bookmarkEnd w:id="7"/>
      <w:r w:rsidRPr="00BD7A11">
        <w:rPr>
          <w:lang w:val="en-GB"/>
        </w:rPr>
        <w:t xml:space="preserve">                                                                                                                                                                                                                                                                                                                                                                                                                                                                                                                                                                                                                                                                                                                                                                                                                                                                                                                                                                                                                                                                                                                                                                                                                                                                                                                                                                                                                                                                                                                                                                                                                                                                                                                                                                                                                                                                                                                                                                                                                                                                                                                                                                                                                                                                                                                                                                                                                                                                                                                                                                                                                                                                                                                                                                                                                                                                                                                                                                                                                                                                                                                                                                                                                                                                                                                                                                                                                                                                                                                                                                                                                                                                                                                                                                                                                                                                                                                                                                                                                                                                                                                                                                                                                                                           </w:t>
      </w:r>
      <w:r w:rsidR="004A1850" w:rsidRPr="00BD7A11">
        <w:rPr>
          <w:lang w:val="en-GB"/>
        </w:rPr>
        <w:t xml:space="preserve">       </w:t>
      </w:r>
      <w:r w:rsidRPr="00BD7A11">
        <w:rPr>
          <w:lang w:val="en-GB"/>
        </w:rPr>
        <w:t xml:space="preserve">                                                           </w:t>
      </w:r>
    </w:p>
    <w:bookmarkEnd w:id="6"/>
    <w:p w14:paraId="5EA8A41F" w14:textId="77777777" w:rsidR="00732F16" w:rsidRPr="00BD7A11" w:rsidRDefault="00732F16" w:rsidP="00732F16">
      <w:pPr>
        <w:ind w:firstLine="0"/>
        <w:rPr>
          <w:b/>
          <w:bCs/>
          <w:sz w:val="28"/>
          <w:szCs w:val="22"/>
          <w:lang w:val="en-GB"/>
        </w:rPr>
      </w:pPr>
      <w:r w:rsidRPr="00BD7A11">
        <w:rPr>
          <w:b/>
          <w:bCs/>
          <w:sz w:val="28"/>
          <w:szCs w:val="22"/>
          <w:lang w:val="en-GB"/>
        </w:rPr>
        <w:t>Chairperson:</w:t>
      </w:r>
    </w:p>
    <w:p w14:paraId="06AD10C8" w14:textId="77777777" w:rsidR="00732F16" w:rsidRPr="00BD7A11" w:rsidRDefault="00732F16" w:rsidP="00732F16">
      <w:pPr>
        <w:spacing w:before="120"/>
        <w:ind w:firstLine="0"/>
        <w:rPr>
          <w:b/>
          <w:bCs/>
          <w:sz w:val="28"/>
          <w:szCs w:val="22"/>
          <w:lang w:val="en-GB"/>
        </w:rPr>
      </w:pPr>
      <w:r w:rsidRPr="00BD7A11">
        <w:rPr>
          <w:b/>
          <w:szCs w:val="24"/>
          <w:lang w:val="en-GB"/>
        </w:rPr>
        <w:t>Dr. Eng. Boycho Skrobanski</w:t>
      </w:r>
    </w:p>
    <w:p w14:paraId="38698221" w14:textId="77777777" w:rsidR="00732F16" w:rsidRPr="00BD7A11" w:rsidRDefault="00732F16" w:rsidP="00732F16">
      <w:pPr>
        <w:ind w:firstLine="0"/>
        <w:rPr>
          <w:i/>
          <w:szCs w:val="24"/>
          <w:lang w:val="en-GB"/>
        </w:rPr>
      </w:pPr>
      <w:r w:rsidRPr="00BD7A11">
        <w:rPr>
          <w:i/>
          <w:szCs w:val="24"/>
          <w:lang w:val="en-GB"/>
        </w:rPr>
        <w:t>Deputy President of the NAMRTAIB AB</w:t>
      </w:r>
    </w:p>
    <w:p w14:paraId="71D751B7" w14:textId="46CB970E" w:rsidR="00D73F17" w:rsidRPr="00BD7A11" w:rsidRDefault="00D73F17" w:rsidP="00732F16">
      <w:pPr>
        <w:spacing w:before="240"/>
        <w:ind w:firstLine="0"/>
        <w:rPr>
          <w:b/>
          <w:bCs/>
          <w:lang w:val="en-GB"/>
        </w:rPr>
      </w:pPr>
    </w:p>
    <w:sectPr w:rsidR="00D73F17" w:rsidRPr="00BD7A11" w:rsidSect="00265092">
      <w:footerReference w:type="default" r:id="rId68"/>
      <w:headerReference w:type="first" r:id="rId69"/>
      <w:pgSz w:w="12240" w:h="15840"/>
      <w:pgMar w:top="851" w:right="1134" w:bottom="142" w:left="1134"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235FD7" w16cex:dateUtc="2022-05-09T06:39:00Z"/>
  <w16cex:commentExtensible w16cex:durableId="26236168" w16cex:dateUtc="2022-05-09T06:46:00Z"/>
  <w16cex:commentExtensible w16cex:durableId="262365AB" w16cex:dateUtc="2022-05-09T07:04:00Z"/>
  <w16cex:commentExtensible w16cex:durableId="26238064" w16cex:dateUtc="2022-05-09T08:58:00Z"/>
  <w16cex:commentExtensible w16cex:durableId="2623677B" w16cex:dateUtc="2022-05-09T07:12:00Z"/>
  <w16cex:commentExtensible w16cex:durableId="262367D5" w16cex:dateUtc="2022-05-09T07:13:00Z"/>
  <w16cex:commentExtensible w16cex:durableId="26236A50" w16cex:dateUtc="2022-05-09T07:24:00Z"/>
  <w16cex:commentExtensible w16cex:durableId="26236B6D" w16cex:dateUtc="2022-05-09T07:29:00Z"/>
  <w16cex:commentExtensible w16cex:durableId="26236D20" w16cex:dateUtc="2022-05-09T07:36:00Z"/>
  <w16cex:commentExtensible w16cex:durableId="26237E89" w16cex:dateUtc="2022-05-09T08:50:00Z"/>
  <w16cex:commentExtensible w16cex:durableId="26238B8C" w16cex:dateUtc="2022-05-09T09:46:00Z"/>
  <w16cex:commentExtensible w16cex:durableId="262388E3" w16cex:dateUtc="2022-05-09T09:34:00Z"/>
  <w16cex:commentExtensible w16cex:durableId="262386C3" w16cex:dateUtc="2022-05-09T09: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1ECF0D3" w16cid:durableId="26235FD7"/>
  <w16cid:commentId w16cid:paraId="25610CEC" w16cid:durableId="26236168"/>
  <w16cid:commentId w16cid:paraId="0DEF5638" w16cid:durableId="262365AB"/>
  <w16cid:commentId w16cid:paraId="14E1293C" w16cid:durableId="26238064"/>
  <w16cid:commentId w16cid:paraId="07E3222A" w16cid:durableId="2623677B"/>
  <w16cid:commentId w16cid:paraId="705CF129" w16cid:durableId="262367D5"/>
  <w16cid:commentId w16cid:paraId="76989CD4" w16cid:durableId="26236A50"/>
  <w16cid:commentId w16cid:paraId="3280B645" w16cid:durableId="26236B6D"/>
  <w16cid:commentId w16cid:paraId="00AB75A4" w16cid:durableId="26236D20"/>
  <w16cid:commentId w16cid:paraId="7E4ED75A" w16cid:durableId="26237E89"/>
  <w16cid:commentId w16cid:paraId="69AD0197" w16cid:durableId="26238B8C"/>
  <w16cid:commentId w16cid:paraId="2E55DA8F" w16cid:durableId="262388E3"/>
  <w16cid:commentId w16cid:paraId="48D2F5D7" w16cid:durableId="262386C3"/>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AAE9BD" w14:textId="77777777" w:rsidR="00C955B1" w:rsidRDefault="00C955B1" w:rsidP="005624C6">
      <w:r>
        <w:separator/>
      </w:r>
    </w:p>
  </w:endnote>
  <w:endnote w:type="continuationSeparator" w:id="0">
    <w:p w14:paraId="141535B6" w14:textId="77777777" w:rsidR="00C955B1" w:rsidRDefault="00C955B1"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1A2E75DB" w14:textId="71DFE267" w:rsidR="00B00716" w:rsidRDefault="00B00716">
            <w:pPr>
              <w:pStyle w:val="a5"/>
              <w:jc w:val="right"/>
            </w:pPr>
            <w:r>
              <w:t xml:space="preserve">Page </w:t>
            </w:r>
            <w:r>
              <w:rPr>
                <w:b/>
                <w:bCs/>
                <w:szCs w:val="24"/>
              </w:rPr>
              <w:fldChar w:fldCharType="begin"/>
            </w:r>
            <w:r>
              <w:rPr>
                <w:b/>
                <w:bCs/>
              </w:rPr>
              <w:instrText xml:space="preserve"> PAGE </w:instrText>
            </w:r>
            <w:r>
              <w:rPr>
                <w:b/>
                <w:bCs/>
                <w:szCs w:val="24"/>
              </w:rPr>
              <w:fldChar w:fldCharType="separate"/>
            </w:r>
            <w:r w:rsidR="00025F3B">
              <w:rPr>
                <w:b/>
                <w:bCs/>
                <w:noProof/>
              </w:rPr>
              <w:t>42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025F3B">
              <w:rPr>
                <w:b/>
                <w:bCs/>
                <w:noProof/>
              </w:rPr>
              <w:t>43</w:t>
            </w:r>
            <w:r>
              <w:rPr>
                <w:b/>
                <w:bCs/>
                <w:szCs w:val="24"/>
              </w:rPr>
              <w:fldChar w:fldCharType="end"/>
            </w:r>
          </w:p>
        </w:sdtContent>
      </w:sdt>
    </w:sdtContent>
  </w:sdt>
  <w:p w14:paraId="176BE123" w14:textId="77777777" w:rsidR="00B00716" w:rsidRDefault="00B0071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7C1C49" w14:textId="77777777" w:rsidR="00C955B1" w:rsidRDefault="00C955B1" w:rsidP="005624C6">
      <w:r>
        <w:separator/>
      </w:r>
    </w:p>
  </w:footnote>
  <w:footnote w:type="continuationSeparator" w:id="0">
    <w:p w14:paraId="44FBCE90" w14:textId="77777777" w:rsidR="00C955B1" w:rsidRDefault="00C955B1"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30C8A" w14:textId="77777777" w:rsidR="00B00716" w:rsidRDefault="00C955B1" w:rsidP="005624C6">
    <w:pPr>
      <w:pStyle w:val="a7"/>
      <w:ind w:right="28"/>
      <w:jc w:val="center"/>
      <w:rPr>
        <w:color w:val="auto"/>
      </w:rPr>
    </w:pPr>
    <w:bookmarkStart w:id="8"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16993600" r:id="rId2"/>
      </w:object>
    </w:r>
  </w:p>
  <w:p w14:paraId="0D64DF41" w14:textId="77777777" w:rsidR="00B00716" w:rsidRDefault="00B00716" w:rsidP="005624C6">
    <w:pPr>
      <w:pStyle w:val="a7"/>
      <w:ind w:right="28"/>
      <w:jc w:val="center"/>
      <w:rPr>
        <w:color w:val="auto"/>
      </w:rPr>
    </w:pPr>
  </w:p>
  <w:p w14:paraId="71D58146" w14:textId="6E455CF7" w:rsidR="00B00716" w:rsidRPr="00586900" w:rsidRDefault="00B00716" w:rsidP="005624C6">
    <w:pPr>
      <w:pStyle w:val="a7"/>
      <w:ind w:right="28"/>
      <w:jc w:val="center"/>
      <w:rPr>
        <w:color w:val="auto"/>
        <w:sz w:val="28"/>
        <w:szCs w:val="28"/>
      </w:rPr>
    </w:pPr>
    <w:bookmarkStart w:id="9" w:name="_Hlk56546068"/>
    <w:r>
      <w:rPr>
        <w:sz w:val="28"/>
        <w:szCs w:val="28"/>
      </w:rPr>
      <w:t xml:space="preserve">R </w:t>
    </w:r>
    <w:r w:rsidRPr="00324F8F">
      <w:rPr>
        <w:sz w:val="28"/>
        <w:szCs w:val="28"/>
      </w:rPr>
      <w:t>E P U B L I C  OF  B U L G A R I A</w:t>
    </w:r>
  </w:p>
  <w:p w14:paraId="12AFC993" w14:textId="77777777" w:rsidR="00B00716" w:rsidRPr="00CC6AA3" w:rsidRDefault="00B00716" w:rsidP="00CC6AA3">
    <w:pPr>
      <w:pStyle w:val="a7"/>
      <w:ind w:right="28"/>
      <w:jc w:val="center"/>
      <w:rPr>
        <w:color w:val="auto"/>
        <w:sz w:val="24"/>
        <w:szCs w:val="24"/>
      </w:rPr>
    </w:pPr>
    <w:r w:rsidRPr="00CC6AA3">
      <w:rPr>
        <w:color w:val="auto"/>
        <w:sz w:val="24"/>
        <w:szCs w:val="24"/>
      </w:rPr>
      <w:t xml:space="preserve">NATIONAL AIR, MARITIME AND RAILWAY ACCIDENTS </w:t>
    </w:r>
  </w:p>
  <w:p w14:paraId="2DB37AD7" w14:textId="7CD4B5D6" w:rsidR="00B00716" w:rsidRPr="00586900" w:rsidRDefault="00B00716" w:rsidP="00CC6AA3">
    <w:pPr>
      <w:pStyle w:val="a7"/>
      <w:ind w:right="28"/>
      <w:jc w:val="center"/>
      <w:rPr>
        <w:color w:val="auto"/>
        <w:sz w:val="24"/>
        <w:szCs w:val="24"/>
      </w:rPr>
    </w:pPr>
    <w:r w:rsidRPr="00CC6AA3">
      <w:rPr>
        <w:color w:val="auto"/>
        <w:sz w:val="24"/>
        <w:szCs w:val="24"/>
      </w:rPr>
      <w:t>INVESTIGATION BOARD</w:t>
    </w:r>
  </w:p>
  <w:p w14:paraId="597C5B7A" w14:textId="77777777" w:rsidR="00B00716" w:rsidRPr="00C5759D" w:rsidRDefault="00B00716"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224AE7A"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000633A9" w14:textId="6858F50A" w:rsidR="00B00716" w:rsidRDefault="00B00716" w:rsidP="00C560EF">
    <w:pPr>
      <w:ind w:right="-279" w:firstLine="142"/>
      <w:rPr>
        <w:sz w:val="16"/>
        <w:szCs w:val="16"/>
        <w:lang w:val="bg-BG"/>
      </w:rPr>
    </w:pPr>
    <w:bookmarkStart w:id="10" w:name="_Hlt46744128"/>
    <w:r w:rsidRPr="008B1DE2">
      <w:rPr>
        <w:sz w:val="16"/>
        <w:szCs w:val="16"/>
        <w:lang w:val="bg-BG"/>
      </w:rPr>
      <w:t>9 Dyakon Ignatiy str., Sofia 1000</w:t>
    </w:r>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A23FF2">
      <w:rPr>
        <w:sz w:val="16"/>
        <w:szCs w:val="16"/>
        <w:lang w:val="bg-BG"/>
      </w:rPr>
      <w:t>bskrobanski@mtitc.government.bg</w:t>
    </w:r>
    <w:r w:rsidRPr="00AA5D98">
      <w:rPr>
        <w:sz w:val="16"/>
        <w:szCs w:val="16"/>
        <w:lang w:val="bg-BG"/>
      </w:rPr>
      <w:tab/>
    </w:r>
    <w:bookmarkEnd w:id="10"/>
  </w:p>
  <w:p w14:paraId="12CE3B34" w14:textId="1B7729D4" w:rsidR="00B00716" w:rsidRPr="00AA5D98" w:rsidRDefault="00B00716" w:rsidP="00C560EF">
    <w:pPr>
      <w:ind w:right="-279" w:firstLine="142"/>
      <w:rPr>
        <w:spacing w:val="4"/>
        <w:sz w:val="16"/>
        <w:szCs w:val="16"/>
        <w:lang w:val="bg-BG"/>
      </w:rPr>
    </w:pPr>
    <w:r w:rsidRPr="00C27429">
      <w:rPr>
        <w:sz w:val="16"/>
        <w:szCs w:val="16"/>
        <w:lang w:val="bg-BG"/>
      </w:rPr>
      <w:t>tel.</w:t>
    </w:r>
    <w:r w:rsidRPr="00A23FF2">
      <w:rPr>
        <w:sz w:val="16"/>
        <w:szCs w:val="16"/>
        <w:lang w:val="bg-BG"/>
      </w:rPr>
      <w:t xml:space="preserve"> (+359 2) 940 9317</w:t>
    </w:r>
    <w:r>
      <w:rPr>
        <w:sz w:val="16"/>
        <w:szCs w:val="16"/>
        <w:lang w:val="bg-BG"/>
      </w:rPr>
      <w:t xml:space="preserve">                                                                                                                             </w:t>
    </w:r>
    <w:r w:rsidRPr="00A23FF2">
      <w:rPr>
        <w:sz w:val="16"/>
        <w:szCs w:val="16"/>
        <w:lang w:val="bg-BG"/>
      </w:rPr>
      <w:t>mail@mtitc.government.bg</w:t>
    </w:r>
  </w:p>
  <w:p w14:paraId="0CC1F23D" w14:textId="22C3F1C2" w:rsidR="00B00716" w:rsidRPr="00A23FF2" w:rsidRDefault="00B00716" w:rsidP="00C560EF">
    <w:pPr>
      <w:tabs>
        <w:tab w:val="left" w:pos="284"/>
      </w:tabs>
      <w:ind w:firstLine="0"/>
      <w:rPr>
        <w:sz w:val="16"/>
        <w:szCs w:val="16"/>
        <w:lang w:val="bg-BG"/>
      </w:rPr>
    </w:pPr>
    <w:r>
      <w:rPr>
        <w:b/>
        <w:sz w:val="16"/>
        <w:szCs w:val="16"/>
        <w:lang w:val="bg-BG"/>
      </w:rPr>
      <w:t xml:space="preserve">   </w:t>
    </w:r>
    <w:r>
      <w:rPr>
        <w:sz w:val="16"/>
        <w:szCs w:val="16"/>
        <w:lang w:val="bg-BG"/>
      </w:rPr>
      <w:t>fax</w:t>
    </w:r>
    <w:r w:rsidRPr="00A23FF2">
      <w:rPr>
        <w:sz w:val="16"/>
        <w:szCs w:val="16"/>
        <w:lang w:val="bg-BG"/>
      </w:rPr>
      <w:t xml:space="preserve">: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8"/>
    <w:bookmarkEnd w:id="9"/>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E5A01"/>
    <w:multiLevelType w:val="multilevel"/>
    <w:tmpl w:val="DEE0E364"/>
    <w:lvl w:ilvl="0">
      <w:start w:val="3"/>
      <w:numFmt w:val="decimal"/>
      <w:suff w:val="space"/>
      <w:lvlText w:val="%1."/>
      <w:lvlJc w:val="left"/>
      <w:pPr>
        <w:ind w:left="720" w:hanging="720"/>
      </w:pPr>
      <w:rPr>
        <w:rFonts w:hint="default"/>
      </w:rPr>
    </w:lvl>
    <w:lvl w:ilvl="1">
      <w:start w:val="1"/>
      <w:numFmt w:val="decimal"/>
      <w:lvlText w:val="%1.%2."/>
      <w:lvlJc w:val="left"/>
      <w:pPr>
        <w:ind w:left="956"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 w15:restartNumberingAfterBreak="0">
    <w:nsid w:val="15B44D6C"/>
    <w:multiLevelType w:val="multilevel"/>
    <w:tmpl w:val="D250CBB2"/>
    <w:lvl w:ilvl="0">
      <w:start w:val="4"/>
      <w:numFmt w:val="decimal"/>
      <w:lvlText w:val="%1."/>
      <w:lvlJc w:val="left"/>
      <w:pPr>
        <w:ind w:left="540" w:hanging="540"/>
      </w:pPr>
      <w:rPr>
        <w:rFonts w:hint="default"/>
      </w:rPr>
    </w:lvl>
    <w:lvl w:ilvl="1">
      <w:start w:val="1"/>
      <w:numFmt w:val="decimal"/>
      <w:lvlText w:val="%1.%2."/>
      <w:lvlJc w:val="left"/>
      <w:pPr>
        <w:ind w:left="894" w:hanging="540"/>
      </w:pPr>
      <w:rPr>
        <w:rFonts w:hint="default"/>
      </w:rPr>
    </w:lvl>
    <w:lvl w:ilvl="2">
      <w:start w:val="7"/>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3"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4" w15:restartNumberingAfterBreak="0">
    <w:nsid w:val="52F4171F"/>
    <w:multiLevelType w:val="multilevel"/>
    <w:tmpl w:val="6770A8D6"/>
    <w:lvl w:ilvl="0">
      <w:start w:val="3"/>
      <w:numFmt w:val="decimal"/>
      <w:lvlText w:val="%1."/>
      <w:lvlJc w:val="left"/>
      <w:pPr>
        <w:ind w:left="720" w:hanging="720"/>
      </w:pPr>
      <w:rPr>
        <w:rFonts w:hint="default"/>
      </w:rPr>
    </w:lvl>
    <w:lvl w:ilvl="1">
      <w:start w:val="1"/>
      <w:numFmt w:val="decimal"/>
      <w:lvlText w:val="%1.%2."/>
      <w:lvlJc w:val="left"/>
      <w:pPr>
        <w:ind w:left="956" w:hanging="720"/>
      </w:pPr>
      <w:rPr>
        <w:rFonts w:hint="default"/>
      </w:rPr>
    </w:lvl>
    <w:lvl w:ilvl="2">
      <w:start w:val="2"/>
      <w:numFmt w:val="decimal"/>
      <w:lvlText w:val="%1.%2.%3."/>
      <w:lvlJc w:val="left"/>
      <w:pPr>
        <w:ind w:left="1192" w:hanging="720"/>
      </w:pPr>
      <w:rPr>
        <w:rFonts w:hint="default"/>
      </w:rPr>
    </w:lvl>
    <w:lvl w:ilvl="3">
      <w:start w:val="2"/>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5" w15:restartNumberingAfterBreak="0">
    <w:nsid w:val="56E024C4"/>
    <w:multiLevelType w:val="hybridMultilevel"/>
    <w:tmpl w:val="07C6AAFE"/>
    <w:lvl w:ilvl="0" w:tplc="0402000F">
      <w:start w:val="1"/>
      <w:numFmt w:val="decimal"/>
      <w:lvlText w:val="%1."/>
      <w:lvlJc w:val="left"/>
      <w:pPr>
        <w:ind w:left="720" w:hanging="360"/>
      </w:pPr>
      <w:rPr>
        <w:rFonts w:hint="default"/>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 w15:restartNumberingAfterBreak="0">
    <w:nsid w:val="571C27AE"/>
    <w:multiLevelType w:val="multilevel"/>
    <w:tmpl w:val="09EC0716"/>
    <w:lvl w:ilvl="0">
      <w:start w:val="4"/>
      <w:numFmt w:val="decimal"/>
      <w:lvlText w:val="%1."/>
      <w:lvlJc w:val="left"/>
      <w:pPr>
        <w:ind w:left="720" w:hanging="720"/>
      </w:pPr>
      <w:rPr>
        <w:rFonts w:hint="default"/>
      </w:rPr>
    </w:lvl>
    <w:lvl w:ilvl="1">
      <w:start w:val="1"/>
      <w:numFmt w:val="decimal"/>
      <w:lvlText w:val="%1.%2."/>
      <w:lvlJc w:val="left"/>
      <w:pPr>
        <w:ind w:left="963" w:hanging="720"/>
      </w:pPr>
      <w:rPr>
        <w:rFonts w:hint="default"/>
      </w:rPr>
    </w:lvl>
    <w:lvl w:ilvl="2">
      <w:start w:val="2"/>
      <w:numFmt w:val="decimal"/>
      <w:lvlText w:val="%1.%2.%3."/>
      <w:lvlJc w:val="left"/>
      <w:pPr>
        <w:ind w:left="1206" w:hanging="720"/>
      </w:pPr>
      <w:rPr>
        <w:rFonts w:hint="default"/>
      </w:rPr>
    </w:lvl>
    <w:lvl w:ilvl="3">
      <w:start w:val="1"/>
      <w:numFmt w:val="decimal"/>
      <w:lvlText w:val="%1.%2.%3.%4."/>
      <w:lvlJc w:val="left"/>
      <w:pPr>
        <w:ind w:left="1449" w:hanging="720"/>
      </w:pPr>
      <w:rPr>
        <w:rFonts w:hint="default"/>
      </w:rPr>
    </w:lvl>
    <w:lvl w:ilvl="4">
      <w:start w:val="1"/>
      <w:numFmt w:val="decimal"/>
      <w:lvlText w:val="%1.%2.%3.%4.%5."/>
      <w:lvlJc w:val="left"/>
      <w:pPr>
        <w:ind w:left="2052" w:hanging="1080"/>
      </w:pPr>
      <w:rPr>
        <w:rFonts w:hint="default"/>
      </w:rPr>
    </w:lvl>
    <w:lvl w:ilvl="5">
      <w:start w:val="1"/>
      <w:numFmt w:val="decimal"/>
      <w:lvlText w:val="%1.%2.%3.%4.%5.%6."/>
      <w:lvlJc w:val="left"/>
      <w:pPr>
        <w:ind w:left="2295" w:hanging="1080"/>
      </w:pPr>
      <w:rPr>
        <w:rFonts w:hint="default"/>
      </w:rPr>
    </w:lvl>
    <w:lvl w:ilvl="6">
      <w:start w:val="1"/>
      <w:numFmt w:val="decimal"/>
      <w:lvlText w:val="%1.%2.%3.%4.%5.%6.%7."/>
      <w:lvlJc w:val="left"/>
      <w:pPr>
        <w:ind w:left="2898" w:hanging="1440"/>
      </w:pPr>
      <w:rPr>
        <w:rFonts w:hint="default"/>
      </w:rPr>
    </w:lvl>
    <w:lvl w:ilvl="7">
      <w:start w:val="1"/>
      <w:numFmt w:val="decimal"/>
      <w:lvlText w:val="%1.%2.%3.%4.%5.%6.%7.%8."/>
      <w:lvlJc w:val="left"/>
      <w:pPr>
        <w:ind w:left="3141" w:hanging="1440"/>
      </w:pPr>
      <w:rPr>
        <w:rFonts w:hint="default"/>
      </w:rPr>
    </w:lvl>
    <w:lvl w:ilvl="8">
      <w:start w:val="1"/>
      <w:numFmt w:val="decimal"/>
      <w:lvlText w:val="%1.%2.%3.%4.%5.%6.%7.%8.%9."/>
      <w:lvlJc w:val="left"/>
      <w:pPr>
        <w:ind w:left="3744" w:hanging="1800"/>
      </w:pPr>
      <w:rPr>
        <w:rFonts w:hint="default"/>
      </w:rPr>
    </w:lvl>
  </w:abstractNum>
  <w:abstractNum w:abstractNumId="7"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725C0F9E"/>
    <w:multiLevelType w:val="hybridMultilevel"/>
    <w:tmpl w:val="A748EECE"/>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1" w15:restartNumberingAfterBreak="0">
    <w:nsid w:val="75AB6756"/>
    <w:multiLevelType w:val="multilevel"/>
    <w:tmpl w:val="A07AEA96"/>
    <w:lvl w:ilvl="0">
      <w:start w:val="1"/>
      <w:numFmt w:val="decimal"/>
      <w:suff w:val="space"/>
      <w:lvlText w:val="%1."/>
      <w:lvlJc w:val="left"/>
      <w:pPr>
        <w:ind w:left="360" w:hanging="360"/>
      </w:pPr>
      <w:rPr>
        <w:rFonts w:hint="default"/>
      </w:rPr>
    </w:lvl>
    <w:lvl w:ilvl="1">
      <w:start w:val="1"/>
      <w:numFmt w:val="decimal"/>
      <w:suff w:val="space"/>
      <w:lvlText w:val="%1.%2."/>
      <w:lvlJc w:val="left"/>
      <w:pPr>
        <w:ind w:left="1142" w:hanging="432"/>
      </w:pPr>
      <w:rPr>
        <w:rFonts w:hint="default"/>
        <w:b/>
        <w:color w:val="auto"/>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11"/>
  </w:num>
  <w:num w:numId="2">
    <w:abstractNumId w:val="12"/>
  </w:num>
  <w:num w:numId="3">
    <w:abstractNumId w:val="3"/>
  </w:num>
  <w:num w:numId="4">
    <w:abstractNumId w:val="2"/>
  </w:num>
  <w:num w:numId="5">
    <w:abstractNumId w:val="8"/>
  </w:num>
  <w:num w:numId="6">
    <w:abstractNumId w:val="9"/>
  </w:num>
  <w:num w:numId="7">
    <w:abstractNumId w:val="7"/>
  </w:num>
  <w:num w:numId="8">
    <w:abstractNumId w:val="0"/>
  </w:num>
  <w:num w:numId="9">
    <w:abstractNumId w:val="10"/>
  </w:num>
  <w:num w:numId="10">
    <w:abstractNumId w:val="4"/>
  </w:num>
  <w:num w:numId="11">
    <w:abstractNumId w:val="5"/>
  </w:num>
  <w:num w:numId="12">
    <w:abstractNumId w:val="6"/>
  </w:num>
  <w:num w:numId="13">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04E8"/>
    <w:rsid w:val="000036CA"/>
    <w:rsid w:val="00003F92"/>
    <w:rsid w:val="00004AD4"/>
    <w:rsid w:val="0000714E"/>
    <w:rsid w:val="000104D0"/>
    <w:rsid w:val="000108F7"/>
    <w:rsid w:val="0001176F"/>
    <w:rsid w:val="0001204E"/>
    <w:rsid w:val="0001258D"/>
    <w:rsid w:val="00014B75"/>
    <w:rsid w:val="00016282"/>
    <w:rsid w:val="000221FE"/>
    <w:rsid w:val="000224EA"/>
    <w:rsid w:val="0002454F"/>
    <w:rsid w:val="000254EC"/>
    <w:rsid w:val="00025C1E"/>
    <w:rsid w:val="00025F3B"/>
    <w:rsid w:val="00026490"/>
    <w:rsid w:val="000271AD"/>
    <w:rsid w:val="000315B1"/>
    <w:rsid w:val="000325FA"/>
    <w:rsid w:val="000334E7"/>
    <w:rsid w:val="00033EEF"/>
    <w:rsid w:val="000371D2"/>
    <w:rsid w:val="0003743F"/>
    <w:rsid w:val="00042105"/>
    <w:rsid w:val="0004262F"/>
    <w:rsid w:val="00042F01"/>
    <w:rsid w:val="00043038"/>
    <w:rsid w:val="000449EE"/>
    <w:rsid w:val="000459BF"/>
    <w:rsid w:val="00045DC5"/>
    <w:rsid w:val="00046DBA"/>
    <w:rsid w:val="00046E3C"/>
    <w:rsid w:val="00050088"/>
    <w:rsid w:val="000500BE"/>
    <w:rsid w:val="000516D9"/>
    <w:rsid w:val="00052C1F"/>
    <w:rsid w:val="00053226"/>
    <w:rsid w:val="0005373A"/>
    <w:rsid w:val="00053B15"/>
    <w:rsid w:val="00053F85"/>
    <w:rsid w:val="0005522E"/>
    <w:rsid w:val="00055E53"/>
    <w:rsid w:val="00056377"/>
    <w:rsid w:val="000636AC"/>
    <w:rsid w:val="00063F23"/>
    <w:rsid w:val="000659A0"/>
    <w:rsid w:val="00065E66"/>
    <w:rsid w:val="00071E53"/>
    <w:rsid w:val="00073E8A"/>
    <w:rsid w:val="000750FD"/>
    <w:rsid w:val="000759F9"/>
    <w:rsid w:val="00076806"/>
    <w:rsid w:val="000775BF"/>
    <w:rsid w:val="00077E1A"/>
    <w:rsid w:val="00080C35"/>
    <w:rsid w:val="00080CC4"/>
    <w:rsid w:val="00082BC0"/>
    <w:rsid w:val="00083566"/>
    <w:rsid w:val="00084832"/>
    <w:rsid w:val="00084875"/>
    <w:rsid w:val="0009399C"/>
    <w:rsid w:val="0009784F"/>
    <w:rsid w:val="0009788A"/>
    <w:rsid w:val="00097EBA"/>
    <w:rsid w:val="000A05F9"/>
    <w:rsid w:val="000A0627"/>
    <w:rsid w:val="000A23CA"/>
    <w:rsid w:val="000A2496"/>
    <w:rsid w:val="000A2ED2"/>
    <w:rsid w:val="000A3DE1"/>
    <w:rsid w:val="000A3F74"/>
    <w:rsid w:val="000A3F8C"/>
    <w:rsid w:val="000A5850"/>
    <w:rsid w:val="000A7F6E"/>
    <w:rsid w:val="000B0C11"/>
    <w:rsid w:val="000B107F"/>
    <w:rsid w:val="000B1204"/>
    <w:rsid w:val="000B19D9"/>
    <w:rsid w:val="000B2001"/>
    <w:rsid w:val="000B3FF8"/>
    <w:rsid w:val="000C05DE"/>
    <w:rsid w:val="000C1E6D"/>
    <w:rsid w:val="000C2A86"/>
    <w:rsid w:val="000C5714"/>
    <w:rsid w:val="000C5859"/>
    <w:rsid w:val="000C59D7"/>
    <w:rsid w:val="000C5C91"/>
    <w:rsid w:val="000C5DD3"/>
    <w:rsid w:val="000D24F8"/>
    <w:rsid w:val="000D5469"/>
    <w:rsid w:val="000D66EF"/>
    <w:rsid w:val="000D6CA2"/>
    <w:rsid w:val="000E0598"/>
    <w:rsid w:val="000E0B38"/>
    <w:rsid w:val="000E5759"/>
    <w:rsid w:val="000E5FA3"/>
    <w:rsid w:val="000E7411"/>
    <w:rsid w:val="000F1984"/>
    <w:rsid w:val="000F1D57"/>
    <w:rsid w:val="000F22AF"/>
    <w:rsid w:val="000F31A6"/>
    <w:rsid w:val="000F3DE7"/>
    <w:rsid w:val="000F40A2"/>
    <w:rsid w:val="000F4E0C"/>
    <w:rsid w:val="000F4FF2"/>
    <w:rsid w:val="000F517C"/>
    <w:rsid w:val="000F6097"/>
    <w:rsid w:val="000F6B80"/>
    <w:rsid w:val="00101D31"/>
    <w:rsid w:val="00104481"/>
    <w:rsid w:val="00104F49"/>
    <w:rsid w:val="00110E4D"/>
    <w:rsid w:val="00112777"/>
    <w:rsid w:val="00113027"/>
    <w:rsid w:val="00113441"/>
    <w:rsid w:val="0012247B"/>
    <w:rsid w:val="00122C10"/>
    <w:rsid w:val="0012306E"/>
    <w:rsid w:val="001237F6"/>
    <w:rsid w:val="00123E95"/>
    <w:rsid w:val="001265E5"/>
    <w:rsid w:val="0013131F"/>
    <w:rsid w:val="00135B36"/>
    <w:rsid w:val="00136210"/>
    <w:rsid w:val="0014294A"/>
    <w:rsid w:val="00144CBA"/>
    <w:rsid w:val="00145B2F"/>
    <w:rsid w:val="00146363"/>
    <w:rsid w:val="001467BD"/>
    <w:rsid w:val="00147C5C"/>
    <w:rsid w:val="001505E7"/>
    <w:rsid w:val="00150A30"/>
    <w:rsid w:val="00151120"/>
    <w:rsid w:val="001523D4"/>
    <w:rsid w:val="0015426C"/>
    <w:rsid w:val="00154C3C"/>
    <w:rsid w:val="00154DF5"/>
    <w:rsid w:val="00161BBD"/>
    <w:rsid w:val="00161E3F"/>
    <w:rsid w:val="00162913"/>
    <w:rsid w:val="001633AA"/>
    <w:rsid w:val="00167F77"/>
    <w:rsid w:val="00174322"/>
    <w:rsid w:val="001765DB"/>
    <w:rsid w:val="0017715D"/>
    <w:rsid w:val="00180093"/>
    <w:rsid w:val="001815C4"/>
    <w:rsid w:val="0018477E"/>
    <w:rsid w:val="00184BE4"/>
    <w:rsid w:val="001851C4"/>
    <w:rsid w:val="0018663D"/>
    <w:rsid w:val="00186678"/>
    <w:rsid w:val="001873E8"/>
    <w:rsid w:val="001919E6"/>
    <w:rsid w:val="001926B4"/>
    <w:rsid w:val="00192F26"/>
    <w:rsid w:val="00194FEB"/>
    <w:rsid w:val="00195C25"/>
    <w:rsid w:val="00196D1B"/>
    <w:rsid w:val="0019714A"/>
    <w:rsid w:val="001A072C"/>
    <w:rsid w:val="001A1395"/>
    <w:rsid w:val="001A2DD2"/>
    <w:rsid w:val="001A3B0E"/>
    <w:rsid w:val="001A4D8E"/>
    <w:rsid w:val="001A532E"/>
    <w:rsid w:val="001A54EF"/>
    <w:rsid w:val="001B04C9"/>
    <w:rsid w:val="001B15F4"/>
    <w:rsid w:val="001B4DF5"/>
    <w:rsid w:val="001B60BF"/>
    <w:rsid w:val="001B7258"/>
    <w:rsid w:val="001B7D34"/>
    <w:rsid w:val="001B7E39"/>
    <w:rsid w:val="001C00C8"/>
    <w:rsid w:val="001C14B0"/>
    <w:rsid w:val="001C21BE"/>
    <w:rsid w:val="001C4D5B"/>
    <w:rsid w:val="001C546C"/>
    <w:rsid w:val="001C583A"/>
    <w:rsid w:val="001C6B93"/>
    <w:rsid w:val="001C79AB"/>
    <w:rsid w:val="001D077D"/>
    <w:rsid w:val="001D0A37"/>
    <w:rsid w:val="001D1E10"/>
    <w:rsid w:val="001D23FA"/>
    <w:rsid w:val="001D313A"/>
    <w:rsid w:val="001D3853"/>
    <w:rsid w:val="001D3AA7"/>
    <w:rsid w:val="001D463F"/>
    <w:rsid w:val="001D4C3E"/>
    <w:rsid w:val="001D567C"/>
    <w:rsid w:val="001D58E3"/>
    <w:rsid w:val="001D5E69"/>
    <w:rsid w:val="001D7B85"/>
    <w:rsid w:val="001E0F21"/>
    <w:rsid w:val="001E1453"/>
    <w:rsid w:val="001E3DCF"/>
    <w:rsid w:val="001E3DF4"/>
    <w:rsid w:val="001E41E4"/>
    <w:rsid w:val="001E7E0F"/>
    <w:rsid w:val="001F02ED"/>
    <w:rsid w:val="001F1202"/>
    <w:rsid w:val="001F19AA"/>
    <w:rsid w:val="001F242D"/>
    <w:rsid w:val="001F2B3D"/>
    <w:rsid w:val="001F3213"/>
    <w:rsid w:val="001F33B4"/>
    <w:rsid w:val="001F5A12"/>
    <w:rsid w:val="001F69F0"/>
    <w:rsid w:val="001F6DF0"/>
    <w:rsid w:val="001F73C4"/>
    <w:rsid w:val="00200284"/>
    <w:rsid w:val="00200503"/>
    <w:rsid w:val="002007F1"/>
    <w:rsid w:val="00201088"/>
    <w:rsid w:val="00201109"/>
    <w:rsid w:val="00204275"/>
    <w:rsid w:val="00204768"/>
    <w:rsid w:val="00204DDD"/>
    <w:rsid w:val="0020500E"/>
    <w:rsid w:val="00206A65"/>
    <w:rsid w:val="0020755D"/>
    <w:rsid w:val="00210857"/>
    <w:rsid w:val="002108A9"/>
    <w:rsid w:val="00210B78"/>
    <w:rsid w:val="002120FA"/>
    <w:rsid w:val="002125A9"/>
    <w:rsid w:val="00213C48"/>
    <w:rsid w:val="00214232"/>
    <w:rsid w:val="00214439"/>
    <w:rsid w:val="0021465B"/>
    <w:rsid w:val="00215DF0"/>
    <w:rsid w:val="0021672E"/>
    <w:rsid w:val="00216A0E"/>
    <w:rsid w:val="002200D8"/>
    <w:rsid w:val="00220662"/>
    <w:rsid w:val="002214E6"/>
    <w:rsid w:val="00221C3C"/>
    <w:rsid w:val="00221D7B"/>
    <w:rsid w:val="00223BFA"/>
    <w:rsid w:val="00225A89"/>
    <w:rsid w:val="00226C89"/>
    <w:rsid w:val="0022772B"/>
    <w:rsid w:val="00230969"/>
    <w:rsid w:val="00230C42"/>
    <w:rsid w:val="0023180D"/>
    <w:rsid w:val="00232FB8"/>
    <w:rsid w:val="002330E2"/>
    <w:rsid w:val="00233DB8"/>
    <w:rsid w:val="0023483F"/>
    <w:rsid w:val="00236A27"/>
    <w:rsid w:val="002406FE"/>
    <w:rsid w:val="00240B7E"/>
    <w:rsid w:val="002419DC"/>
    <w:rsid w:val="0024480E"/>
    <w:rsid w:val="002450C1"/>
    <w:rsid w:val="0024595A"/>
    <w:rsid w:val="00246083"/>
    <w:rsid w:val="00246E71"/>
    <w:rsid w:val="002506B3"/>
    <w:rsid w:val="00251122"/>
    <w:rsid w:val="00251529"/>
    <w:rsid w:val="002518CA"/>
    <w:rsid w:val="002522AA"/>
    <w:rsid w:val="00253A2F"/>
    <w:rsid w:val="00253C41"/>
    <w:rsid w:val="002551F8"/>
    <w:rsid w:val="00255F31"/>
    <w:rsid w:val="00256240"/>
    <w:rsid w:val="002572A0"/>
    <w:rsid w:val="00257E78"/>
    <w:rsid w:val="00260599"/>
    <w:rsid w:val="00260B11"/>
    <w:rsid w:val="00261137"/>
    <w:rsid w:val="0026259B"/>
    <w:rsid w:val="00262E95"/>
    <w:rsid w:val="00265092"/>
    <w:rsid w:val="0026601B"/>
    <w:rsid w:val="00266B90"/>
    <w:rsid w:val="00267649"/>
    <w:rsid w:val="002720CA"/>
    <w:rsid w:val="00273818"/>
    <w:rsid w:val="00274C87"/>
    <w:rsid w:val="00275EA0"/>
    <w:rsid w:val="002761DC"/>
    <w:rsid w:val="00276994"/>
    <w:rsid w:val="00276C68"/>
    <w:rsid w:val="00277880"/>
    <w:rsid w:val="00280A44"/>
    <w:rsid w:val="002852AB"/>
    <w:rsid w:val="0029097C"/>
    <w:rsid w:val="0029230D"/>
    <w:rsid w:val="00293554"/>
    <w:rsid w:val="00294373"/>
    <w:rsid w:val="002957C2"/>
    <w:rsid w:val="00295AD6"/>
    <w:rsid w:val="00295BEA"/>
    <w:rsid w:val="00296F45"/>
    <w:rsid w:val="002A0B0A"/>
    <w:rsid w:val="002A2022"/>
    <w:rsid w:val="002A29D6"/>
    <w:rsid w:val="002A3CF1"/>
    <w:rsid w:val="002A46A3"/>
    <w:rsid w:val="002A56D2"/>
    <w:rsid w:val="002A66A2"/>
    <w:rsid w:val="002A70B7"/>
    <w:rsid w:val="002B0D82"/>
    <w:rsid w:val="002B1128"/>
    <w:rsid w:val="002B2D95"/>
    <w:rsid w:val="002B61D4"/>
    <w:rsid w:val="002C02FA"/>
    <w:rsid w:val="002C03FD"/>
    <w:rsid w:val="002C04F0"/>
    <w:rsid w:val="002C3644"/>
    <w:rsid w:val="002C3935"/>
    <w:rsid w:val="002C42F9"/>
    <w:rsid w:val="002C58E1"/>
    <w:rsid w:val="002C6D9B"/>
    <w:rsid w:val="002C7840"/>
    <w:rsid w:val="002C7B95"/>
    <w:rsid w:val="002C7E28"/>
    <w:rsid w:val="002C7E8E"/>
    <w:rsid w:val="002D0D1B"/>
    <w:rsid w:val="002D17BE"/>
    <w:rsid w:val="002D25CA"/>
    <w:rsid w:val="002D2DC9"/>
    <w:rsid w:val="002D5B60"/>
    <w:rsid w:val="002D6D41"/>
    <w:rsid w:val="002E05A2"/>
    <w:rsid w:val="002E1923"/>
    <w:rsid w:val="002E1B2F"/>
    <w:rsid w:val="002E38AC"/>
    <w:rsid w:val="002E3C93"/>
    <w:rsid w:val="002F1B76"/>
    <w:rsid w:val="002F2680"/>
    <w:rsid w:val="002F4ED0"/>
    <w:rsid w:val="002F641A"/>
    <w:rsid w:val="002F67E1"/>
    <w:rsid w:val="002F7ABC"/>
    <w:rsid w:val="0030007A"/>
    <w:rsid w:val="00300C43"/>
    <w:rsid w:val="00300CBF"/>
    <w:rsid w:val="00300DFE"/>
    <w:rsid w:val="00301D32"/>
    <w:rsid w:val="00302F91"/>
    <w:rsid w:val="00304C76"/>
    <w:rsid w:val="0031004A"/>
    <w:rsid w:val="003118C0"/>
    <w:rsid w:val="00311B61"/>
    <w:rsid w:val="0031414D"/>
    <w:rsid w:val="00314B80"/>
    <w:rsid w:val="00315360"/>
    <w:rsid w:val="00316636"/>
    <w:rsid w:val="00316855"/>
    <w:rsid w:val="0032040E"/>
    <w:rsid w:val="00320E59"/>
    <w:rsid w:val="00321BCC"/>
    <w:rsid w:val="0032320F"/>
    <w:rsid w:val="00323925"/>
    <w:rsid w:val="00323B3F"/>
    <w:rsid w:val="00323DBA"/>
    <w:rsid w:val="003249F8"/>
    <w:rsid w:val="00331A1E"/>
    <w:rsid w:val="0033225B"/>
    <w:rsid w:val="003325A0"/>
    <w:rsid w:val="00336065"/>
    <w:rsid w:val="0033685B"/>
    <w:rsid w:val="0034074C"/>
    <w:rsid w:val="00343395"/>
    <w:rsid w:val="0034380E"/>
    <w:rsid w:val="00345642"/>
    <w:rsid w:val="0034640A"/>
    <w:rsid w:val="003469F1"/>
    <w:rsid w:val="00346AE6"/>
    <w:rsid w:val="00346D1D"/>
    <w:rsid w:val="00347B28"/>
    <w:rsid w:val="00350532"/>
    <w:rsid w:val="003519AD"/>
    <w:rsid w:val="00352035"/>
    <w:rsid w:val="00352B0D"/>
    <w:rsid w:val="003530EC"/>
    <w:rsid w:val="003538B3"/>
    <w:rsid w:val="003557A9"/>
    <w:rsid w:val="00360FAD"/>
    <w:rsid w:val="00361383"/>
    <w:rsid w:val="00361E97"/>
    <w:rsid w:val="00361FBC"/>
    <w:rsid w:val="00362042"/>
    <w:rsid w:val="0036259C"/>
    <w:rsid w:val="00363AC0"/>
    <w:rsid w:val="00363C62"/>
    <w:rsid w:val="003672CA"/>
    <w:rsid w:val="00367573"/>
    <w:rsid w:val="00367947"/>
    <w:rsid w:val="00371157"/>
    <w:rsid w:val="0037159A"/>
    <w:rsid w:val="00372407"/>
    <w:rsid w:val="00373FEE"/>
    <w:rsid w:val="003740BB"/>
    <w:rsid w:val="00377420"/>
    <w:rsid w:val="00377DE5"/>
    <w:rsid w:val="00380A5B"/>
    <w:rsid w:val="00381E24"/>
    <w:rsid w:val="00382E2B"/>
    <w:rsid w:val="00383684"/>
    <w:rsid w:val="00385389"/>
    <w:rsid w:val="00386C0C"/>
    <w:rsid w:val="00386EA0"/>
    <w:rsid w:val="00390A33"/>
    <w:rsid w:val="00390AE7"/>
    <w:rsid w:val="00390C81"/>
    <w:rsid w:val="003927A8"/>
    <w:rsid w:val="00392BE6"/>
    <w:rsid w:val="00392C4C"/>
    <w:rsid w:val="00396B0E"/>
    <w:rsid w:val="003A00C2"/>
    <w:rsid w:val="003A018F"/>
    <w:rsid w:val="003A075C"/>
    <w:rsid w:val="003A07D6"/>
    <w:rsid w:val="003A3123"/>
    <w:rsid w:val="003A482A"/>
    <w:rsid w:val="003A4B20"/>
    <w:rsid w:val="003A57BA"/>
    <w:rsid w:val="003B0B44"/>
    <w:rsid w:val="003B10DE"/>
    <w:rsid w:val="003B274F"/>
    <w:rsid w:val="003B36F9"/>
    <w:rsid w:val="003B393B"/>
    <w:rsid w:val="003B4287"/>
    <w:rsid w:val="003B60A7"/>
    <w:rsid w:val="003B6330"/>
    <w:rsid w:val="003B68FB"/>
    <w:rsid w:val="003B7993"/>
    <w:rsid w:val="003C2786"/>
    <w:rsid w:val="003C601E"/>
    <w:rsid w:val="003C706B"/>
    <w:rsid w:val="003D0500"/>
    <w:rsid w:val="003D5A99"/>
    <w:rsid w:val="003D5BA1"/>
    <w:rsid w:val="003D5EDF"/>
    <w:rsid w:val="003E023E"/>
    <w:rsid w:val="003E0EC5"/>
    <w:rsid w:val="003E101B"/>
    <w:rsid w:val="003E1662"/>
    <w:rsid w:val="003E1CFB"/>
    <w:rsid w:val="003E476A"/>
    <w:rsid w:val="003E60A6"/>
    <w:rsid w:val="003E69BC"/>
    <w:rsid w:val="003E6C14"/>
    <w:rsid w:val="003F02D6"/>
    <w:rsid w:val="003F29CF"/>
    <w:rsid w:val="003F41F2"/>
    <w:rsid w:val="003F4670"/>
    <w:rsid w:val="003F4CD2"/>
    <w:rsid w:val="003F5E32"/>
    <w:rsid w:val="003F68EC"/>
    <w:rsid w:val="003F6B8B"/>
    <w:rsid w:val="003F74A4"/>
    <w:rsid w:val="003F7A78"/>
    <w:rsid w:val="00400998"/>
    <w:rsid w:val="004019ED"/>
    <w:rsid w:val="00401C17"/>
    <w:rsid w:val="00401D76"/>
    <w:rsid w:val="00401DCC"/>
    <w:rsid w:val="00401E3C"/>
    <w:rsid w:val="00402712"/>
    <w:rsid w:val="004030C6"/>
    <w:rsid w:val="00403213"/>
    <w:rsid w:val="0040414A"/>
    <w:rsid w:val="00405610"/>
    <w:rsid w:val="00411CE1"/>
    <w:rsid w:val="00411DF1"/>
    <w:rsid w:val="00412CB4"/>
    <w:rsid w:val="004134D0"/>
    <w:rsid w:val="00414E3A"/>
    <w:rsid w:val="00415C6E"/>
    <w:rsid w:val="0041795C"/>
    <w:rsid w:val="00417D4A"/>
    <w:rsid w:val="0042153A"/>
    <w:rsid w:val="00421D86"/>
    <w:rsid w:val="004222A0"/>
    <w:rsid w:val="00430FAD"/>
    <w:rsid w:val="004319D3"/>
    <w:rsid w:val="004338A0"/>
    <w:rsid w:val="00434AB0"/>
    <w:rsid w:val="0043607B"/>
    <w:rsid w:val="00442654"/>
    <w:rsid w:val="004429F9"/>
    <w:rsid w:val="0044331D"/>
    <w:rsid w:val="0044432A"/>
    <w:rsid w:val="0044532C"/>
    <w:rsid w:val="004453F4"/>
    <w:rsid w:val="00445491"/>
    <w:rsid w:val="00445CF4"/>
    <w:rsid w:val="00446D2F"/>
    <w:rsid w:val="00447103"/>
    <w:rsid w:val="00450B57"/>
    <w:rsid w:val="0045133B"/>
    <w:rsid w:val="00451473"/>
    <w:rsid w:val="00451D08"/>
    <w:rsid w:val="00452115"/>
    <w:rsid w:val="0045287B"/>
    <w:rsid w:val="00453AB1"/>
    <w:rsid w:val="00454B7B"/>
    <w:rsid w:val="00455E4F"/>
    <w:rsid w:val="00457412"/>
    <w:rsid w:val="004600F7"/>
    <w:rsid w:val="0046066D"/>
    <w:rsid w:val="00461F6D"/>
    <w:rsid w:val="00462E91"/>
    <w:rsid w:val="00463709"/>
    <w:rsid w:val="004649C0"/>
    <w:rsid w:val="00466364"/>
    <w:rsid w:val="00466A3B"/>
    <w:rsid w:val="00472EB7"/>
    <w:rsid w:val="00473AB1"/>
    <w:rsid w:val="004760AA"/>
    <w:rsid w:val="00476877"/>
    <w:rsid w:val="00477510"/>
    <w:rsid w:val="00480AD3"/>
    <w:rsid w:val="00480DAA"/>
    <w:rsid w:val="00480EBC"/>
    <w:rsid w:val="00482E19"/>
    <w:rsid w:val="00482F12"/>
    <w:rsid w:val="00483039"/>
    <w:rsid w:val="00484741"/>
    <w:rsid w:val="0048545F"/>
    <w:rsid w:val="00485762"/>
    <w:rsid w:val="004867C3"/>
    <w:rsid w:val="004918AE"/>
    <w:rsid w:val="0049210C"/>
    <w:rsid w:val="00492A9B"/>
    <w:rsid w:val="00493650"/>
    <w:rsid w:val="00496EB7"/>
    <w:rsid w:val="0049775F"/>
    <w:rsid w:val="004A0316"/>
    <w:rsid w:val="004A1850"/>
    <w:rsid w:val="004A32E5"/>
    <w:rsid w:val="004A3E19"/>
    <w:rsid w:val="004A521C"/>
    <w:rsid w:val="004A6D20"/>
    <w:rsid w:val="004B1D5E"/>
    <w:rsid w:val="004B1D90"/>
    <w:rsid w:val="004B3D91"/>
    <w:rsid w:val="004B4635"/>
    <w:rsid w:val="004B5409"/>
    <w:rsid w:val="004B6410"/>
    <w:rsid w:val="004B67D4"/>
    <w:rsid w:val="004B69B8"/>
    <w:rsid w:val="004B6D51"/>
    <w:rsid w:val="004B6EE1"/>
    <w:rsid w:val="004C05F8"/>
    <w:rsid w:val="004C1397"/>
    <w:rsid w:val="004C1813"/>
    <w:rsid w:val="004C2363"/>
    <w:rsid w:val="004C2606"/>
    <w:rsid w:val="004C343C"/>
    <w:rsid w:val="004C37DC"/>
    <w:rsid w:val="004C473B"/>
    <w:rsid w:val="004C69E8"/>
    <w:rsid w:val="004C7F2E"/>
    <w:rsid w:val="004C7FF5"/>
    <w:rsid w:val="004D1A69"/>
    <w:rsid w:val="004D3046"/>
    <w:rsid w:val="004D473E"/>
    <w:rsid w:val="004D5AAC"/>
    <w:rsid w:val="004E00DE"/>
    <w:rsid w:val="004E2C72"/>
    <w:rsid w:val="004E44F0"/>
    <w:rsid w:val="004E45FC"/>
    <w:rsid w:val="004E596D"/>
    <w:rsid w:val="004E6E67"/>
    <w:rsid w:val="004F1F08"/>
    <w:rsid w:val="004F3F8A"/>
    <w:rsid w:val="004F641A"/>
    <w:rsid w:val="004F6653"/>
    <w:rsid w:val="00501253"/>
    <w:rsid w:val="005013BD"/>
    <w:rsid w:val="00501428"/>
    <w:rsid w:val="00502503"/>
    <w:rsid w:val="00503E95"/>
    <w:rsid w:val="00504E02"/>
    <w:rsid w:val="00504EE2"/>
    <w:rsid w:val="00506518"/>
    <w:rsid w:val="00506DDB"/>
    <w:rsid w:val="005071DF"/>
    <w:rsid w:val="00510023"/>
    <w:rsid w:val="005104EF"/>
    <w:rsid w:val="00510851"/>
    <w:rsid w:val="00511233"/>
    <w:rsid w:val="00511D5F"/>
    <w:rsid w:val="00512292"/>
    <w:rsid w:val="00512645"/>
    <w:rsid w:val="00514CAE"/>
    <w:rsid w:val="005158B5"/>
    <w:rsid w:val="00516A01"/>
    <w:rsid w:val="0051724C"/>
    <w:rsid w:val="00521078"/>
    <w:rsid w:val="005219CC"/>
    <w:rsid w:val="00523D06"/>
    <w:rsid w:val="00525C61"/>
    <w:rsid w:val="00526825"/>
    <w:rsid w:val="00526C33"/>
    <w:rsid w:val="00530153"/>
    <w:rsid w:val="00530D4C"/>
    <w:rsid w:val="005325DB"/>
    <w:rsid w:val="005340E8"/>
    <w:rsid w:val="00535116"/>
    <w:rsid w:val="005351BA"/>
    <w:rsid w:val="00535681"/>
    <w:rsid w:val="0053656F"/>
    <w:rsid w:val="0054234E"/>
    <w:rsid w:val="0054295E"/>
    <w:rsid w:val="00542E14"/>
    <w:rsid w:val="00543512"/>
    <w:rsid w:val="00543D97"/>
    <w:rsid w:val="00544290"/>
    <w:rsid w:val="005442B1"/>
    <w:rsid w:val="0054703D"/>
    <w:rsid w:val="00550B9F"/>
    <w:rsid w:val="00551EC2"/>
    <w:rsid w:val="00551F6C"/>
    <w:rsid w:val="0055278E"/>
    <w:rsid w:val="00552A21"/>
    <w:rsid w:val="00552E7D"/>
    <w:rsid w:val="00553B16"/>
    <w:rsid w:val="00554789"/>
    <w:rsid w:val="00554B1F"/>
    <w:rsid w:val="00556056"/>
    <w:rsid w:val="005566E5"/>
    <w:rsid w:val="00556FFC"/>
    <w:rsid w:val="0055742E"/>
    <w:rsid w:val="005577F0"/>
    <w:rsid w:val="00557ED3"/>
    <w:rsid w:val="00560926"/>
    <w:rsid w:val="00560A79"/>
    <w:rsid w:val="005624C6"/>
    <w:rsid w:val="00562784"/>
    <w:rsid w:val="00562D77"/>
    <w:rsid w:val="005654A9"/>
    <w:rsid w:val="00565D97"/>
    <w:rsid w:val="0056672F"/>
    <w:rsid w:val="0056681A"/>
    <w:rsid w:val="00567329"/>
    <w:rsid w:val="00571B92"/>
    <w:rsid w:val="0057413D"/>
    <w:rsid w:val="005764F7"/>
    <w:rsid w:val="005767AC"/>
    <w:rsid w:val="005769E9"/>
    <w:rsid w:val="0058165D"/>
    <w:rsid w:val="00581DC1"/>
    <w:rsid w:val="00586900"/>
    <w:rsid w:val="00586B97"/>
    <w:rsid w:val="0058734C"/>
    <w:rsid w:val="00587F97"/>
    <w:rsid w:val="005908BF"/>
    <w:rsid w:val="00591C60"/>
    <w:rsid w:val="0059318E"/>
    <w:rsid w:val="00593C59"/>
    <w:rsid w:val="00594C24"/>
    <w:rsid w:val="005966E2"/>
    <w:rsid w:val="00596E6C"/>
    <w:rsid w:val="005971A3"/>
    <w:rsid w:val="005A0DC9"/>
    <w:rsid w:val="005A2D63"/>
    <w:rsid w:val="005A2FE3"/>
    <w:rsid w:val="005A3107"/>
    <w:rsid w:val="005A3132"/>
    <w:rsid w:val="005A3482"/>
    <w:rsid w:val="005A58F8"/>
    <w:rsid w:val="005A6460"/>
    <w:rsid w:val="005A7B46"/>
    <w:rsid w:val="005B0046"/>
    <w:rsid w:val="005B15D4"/>
    <w:rsid w:val="005B1F9B"/>
    <w:rsid w:val="005B2268"/>
    <w:rsid w:val="005B5B7D"/>
    <w:rsid w:val="005B5CA5"/>
    <w:rsid w:val="005B67A3"/>
    <w:rsid w:val="005B7B72"/>
    <w:rsid w:val="005C2FA2"/>
    <w:rsid w:val="005C36D5"/>
    <w:rsid w:val="005C37E6"/>
    <w:rsid w:val="005C441F"/>
    <w:rsid w:val="005C51F7"/>
    <w:rsid w:val="005C6105"/>
    <w:rsid w:val="005C74DF"/>
    <w:rsid w:val="005C7715"/>
    <w:rsid w:val="005C7842"/>
    <w:rsid w:val="005D0794"/>
    <w:rsid w:val="005D1DEE"/>
    <w:rsid w:val="005D2293"/>
    <w:rsid w:val="005D2BD7"/>
    <w:rsid w:val="005D3076"/>
    <w:rsid w:val="005D3E80"/>
    <w:rsid w:val="005D4283"/>
    <w:rsid w:val="005D4399"/>
    <w:rsid w:val="005D4634"/>
    <w:rsid w:val="005D6189"/>
    <w:rsid w:val="005D6244"/>
    <w:rsid w:val="005E18E5"/>
    <w:rsid w:val="005E3703"/>
    <w:rsid w:val="005E39C9"/>
    <w:rsid w:val="005E40CC"/>
    <w:rsid w:val="005E4738"/>
    <w:rsid w:val="005E5728"/>
    <w:rsid w:val="005E7BBE"/>
    <w:rsid w:val="005E7DE1"/>
    <w:rsid w:val="005F087D"/>
    <w:rsid w:val="005F0EFF"/>
    <w:rsid w:val="005F1088"/>
    <w:rsid w:val="005F206F"/>
    <w:rsid w:val="005F3ECD"/>
    <w:rsid w:val="005F3FAF"/>
    <w:rsid w:val="005F467F"/>
    <w:rsid w:val="005F4751"/>
    <w:rsid w:val="005F70EB"/>
    <w:rsid w:val="005F758C"/>
    <w:rsid w:val="00600031"/>
    <w:rsid w:val="0060152B"/>
    <w:rsid w:val="00602BA4"/>
    <w:rsid w:val="00604DCD"/>
    <w:rsid w:val="00607BA4"/>
    <w:rsid w:val="006106E3"/>
    <w:rsid w:val="00611B58"/>
    <w:rsid w:val="00611CF8"/>
    <w:rsid w:val="00612039"/>
    <w:rsid w:val="006128D6"/>
    <w:rsid w:val="006128F2"/>
    <w:rsid w:val="00613479"/>
    <w:rsid w:val="00616613"/>
    <w:rsid w:val="00616C06"/>
    <w:rsid w:val="006177AC"/>
    <w:rsid w:val="00622CE6"/>
    <w:rsid w:val="006230E0"/>
    <w:rsid w:val="00623D2C"/>
    <w:rsid w:val="00624305"/>
    <w:rsid w:val="0062513B"/>
    <w:rsid w:val="006274E9"/>
    <w:rsid w:val="006274FB"/>
    <w:rsid w:val="00631167"/>
    <w:rsid w:val="00631368"/>
    <w:rsid w:val="006319E5"/>
    <w:rsid w:val="006321CE"/>
    <w:rsid w:val="006322A3"/>
    <w:rsid w:val="0063396C"/>
    <w:rsid w:val="006339AC"/>
    <w:rsid w:val="00636FEF"/>
    <w:rsid w:val="00637ED8"/>
    <w:rsid w:val="006411D0"/>
    <w:rsid w:val="00641D4B"/>
    <w:rsid w:val="006426A1"/>
    <w:rsid w:val="00644898"/>
    <w:rsid w:val="0064719B"/>
    <w:rsid w:val="006507E9"/>
    <w:rsid w:val="00651B35"/>
    <w:rsid w:val="006533E1"/>
    <w:rsid w:val="00653E56"/>
    <w:rsid w:val="006562E5"/>
    <w:rsid w:val="006568EA"/>
    <w:rsid w:val="00656B6C"/>
    <w:rsid w:val="00657A26"/>
    <w:rsid w:val="00660309"/>
    <w:rsid w:val="00662686"/>
    <w:rsid w:val="006629FF"/>
    <w:rsid w:val="00663F88"/>
    <w:rsid w:val="00664D3E"/>
    <w:rsid w:val="00665909"/>
    <w:rsid w:val="00665FB0"/>
    <w:rsid w:val="006673F9"/>
    <w:rsid w:val="00670AA3"/>
    <w:rsid w:val="006723F3"/>
    <w:rsid w:val="006731BD"/>
    <w:rsid w:val="00674688"/>
    <w:rsid w:val="00674A8D"/>
    <w:rsid w:val="0067796B"/>
    <w:rsid w:val="00680F37"/>
    <w:rsid w:val="006828BF"/>
    <w:rsid w:val="00684B22"/>
    <w:rsid w:val="00684D27"/>
    <w:rsid w:val="006872F7"/>
    <w:rsid w:val="006900F6"/>
    <w:rsid w:val="00690540"/>
    <w:rsid w:val="006913F1"/>
    <w:rsid w:val="006944C9"/>
    <w:rsid w:val="00694A08"/>
    <w:rsid w:val="00695539"/>
    <w:rsid w:val="006960FE"/>
    <w:rsid w:val="00696A06"/>
    <w:rsid w:val="006A26B9"/>
    <w:rsid w:val="006A2F1F"/>
    <w:rsid w:val="006A3593"/>
    <w:rsid w:val="006A4588"/>
    <w:rsid w:val="006A4760"/>
    <w:rsid w:val="006A4DE2"/>
    <w:rsid w:val="006A64F4"/>
    <w:rsid w:val="006B020B"/>
    <w:rsid w:val="006B0524"/>
    <w:rsid w:val="006B05CA"/>
    <w:rsid w:val="006B0BD1"/>
    <w:rsid w:val="006B2970"/>
    <w:rsid w:val="006B2DCF"/>
    <w:rsid w:val="006B41C6"/>
    <w:rsid w:val="006B5B67"/>
    <w:rsid w:val="006B6D9E"/>
    <w:rsid w:val="006B78A5"/>
    <w:rsid w:val="006B798A"/>
    <w:rsid w:val="006C016B"/>
    <w:rsid w:val="006C0528"/>
    <w:rsid w:val="006C1359"/>
    <w:rsid w:val="006C3D6A"/>
    <w:rsid w:val="006C46B3"/>
    <w:rsid w:val="006C6928"/>
    <w:rsid w:val="006C6D26"/>
    <w:rsid w:val="006C79F6"/>
    <w:rsid w:val="006D05DF"/>
    <w:rsid w:val="006D0FA3"/>
    <w:rsid w:val="006D156C"/>
    <w:rsid w:val="006D360B"/>
    <w:rsid w:val="006D476B"/>
    <w:rsid w:val="006D4B81"/>
    <w:rsid w:val="006D5EC0"/>
    <w:rsid w:val="006D733C"/>
    <w:rsid w:val="006D7E6F"/>
    <w:rsid w:val="006E0BC1"/>
    <w:rsid w:val="006E0D6D"/>
    <w:rsid w:val="006E0E8B"/>
    <w:rsid w:val="006E1558"/>
    <w:rsid w:val="006E48FE"/>
    <w:rsid w:val="006E4B9C"/>
    <w:rsid w:val="006E54ED"/>
    <w:rsid w:val="006E6F73"/>
    <w:rsid w:val="006E72EC"/>
    <w:rsid w:val="006E749B"/>
    <w:rsid w:val="006E7D0F"/>
    <w:rsid w:val="006F0ECF"/>
    <w:rsid w:val="006F1195"/>
    <w:rsid w:val="006F195C"/>
    <w:rsid w:val="006F2097"/>
    <w:rsid w:val="006F39F0"/>
    <w:rsid w:val="006F51A0"/>
    <w:rsid w:val="006F6757"/>
    <w:rsid w:val="007005AD"/>
    <w:rsid w:val="0070144B"/>
    <w:rsid w:val="00701CDE"/>
    <w:rsid w:val="00701E55"/>
    <w:rsid w:val="00703E3E"/>
    <w:rsid w:val="00704067"/>
    <w:rsid w:val="00705731"/>
    <w:rsid w:val="00707813"/>
    <w:rsid w:val="00707A69"/>
    <w:rsid w:val="00707C78"/>
    <w:rsid w:val="00707F14"/>
    <w:rsid w:val="00712266"/>
    <w:rsid w:val="00713A21"/>
    <w:rsid w:val="0071640E"/>
    <w:rsid w:val="00717888"/>
    <w:rsid w:val="0072053A"/>
    <w:rsid w:val="007209A9"/>
    <w:rsid w:val="00720C29"/>
    <w:rsid w:val="00722CA0"/>
    <w:rsid w:val="00724643"/>
    <w:rsid w:val="00725C45"/>
    <w:rsid w:val="0073021E"/>
    <w:rsid w:val="00730C86"/>
    <w:rsid w:val="007316AB"/>
    <w:rsid w:val="00731BA9"/>
    <w:rsid w:val="00732F16"/>
    <w:rsid w:val="00733345"/>
    <w:rsid w:val="0073465A"/>
    <w:rsid w:val="007348D7"/>
    <w:rsid w:val="0073759F"/>
    <w:rsid w:val="00737627"/>
    <w:rsid w:val="007418A9"/>
    <w:rsid w:val="007419D6"/>
    <w:rsid w:val="00741BED"/>
    <w:rsid w:val="007422A4"/>
    <w:rsid w:val="007440C5"/>
    <w:rsid w:val="007459CE"/>
    <w:rsid w:val="007474BB"/>
    <w:rsid w:val="00747F37"/>
    <w:rsid w:val="00754527"/>
    <w:rsid w:val="007557C5"/>
    <w:rsid w:val="00755BEB"/>
    <w:rsid w:val="007560AC"/>
    <w:rsid w:val="00757CE6"/>
    <w:rsid w:val="00761C0F"/>
    <w:rsid w:val="00763D94"/>
    <w:rsid w:val="0076461C"/>
    <w:rsid w:val="00766D1E"/>
    <w:rsid w:val="00767251"/>
    <w:rsid w:val="00770602"/>
    <w:rsid w:val="0077142D"/>
    <w:rsid w:val="00773F27"/>
    <w:rsid w:val="00776F89"/>
    <w:rsid w:val="0077766E"/>
    <w:rsid w:val="00777CEF"/>
    <w:rsid w:val="00781A0E"/>
    <w:rsid w:val="00781DA3"/>
    <w:rsid w:val="007854EB"/>
    <w:rsid w:val="00786EA5"/>
    <w:rsid w:val="00787F65"/>
    <w:rsid w:val="0079058B"/>
    <w:rsid w:val="0079205C"/>
    <w:rsid w:val="0079348D"/>
    <w:rsid w:val="0079363C"/>
    <w:rsid w:val="00796C1A"/>
    <w:rsid w:val="007A1167"/>
    <w:rsid w:val="007A58FC"/>
    <w:rsid w:val="007A7AA2"/>
    <w:rsid w:val="007B30F8"/>
    <w:rsid w:val="007B3AB9"/>
    <w:rsid w:val="007B3B10"/>
    <w:rsid w:val="007B3DDE"/>
    <w:rsid w:val="007B4A89"/>
    <w:rsid w:val="007B4ACE"/>
    <w:rsid w:val="007B59C5"/>
    <w:rsid w:val="007B5FA3"/>
    <w:rsid w:val="007B6976"/>
    <w:rsid w:val="007B6DB4"/>
    <w:rsid w:val="007C24E3"/>
    <w:rsid w:val="007C295F"/>
    <w:rsid w:val="007C2DDD"/>
    <w:rsid w:val="007C5468"/>
    <w:rsid w:val="007C5E91"/>
    <w:rsid w:val="007D0731"/>
    <w:rsid w:val="007D0902"/>
    <w:rsid w:val="007D094A"/>
    <w:rsid w:val="007D0D1E"/>
    <w:rsid w:val="007D25AA"/>
    <w:rsid w:val="007D2707"/>
    <w:rsid w:val="007D2F18"/>
    <w:rsid w:val="007D3C09"/>
    <w:rsid w:val="007D4E67"/>
    <w:rsid w:val="007D549D"/>
    <w:rsid w:val="007D5B58"/>
    <w:rsid w:val="007D62F0"/>
    <w:rsid w:val="007D6C5A"/>
    <w:rsid w:val="007D6CE7"/>
    <w:rsid w:val="007D73A4"/>
    <w:rsid w:val="007E0794"/>
    <w:rsid w:val="007E2212"/>
    <w:rsid w:val="007E296F"/>
    <w:rsid w:val="007E2B54"/>
    <w:rsid w:val="007E2E4D"/>
    <w:rsid w:val="007E511B"/>
    <w:rsid w:val="007E55C8"/>
    <w:rsid w:val="007E5887"/>
    <w:rsid w:val="007E687E"/>
    <w:rsid w:val="007E6DEC"/>
    <w:rsid w:val="007E7EAB"/>
    <w:rsid w:val="007F3A0F"/>
    <w:rsid w:val="007F3D43"/>
    <w:rsid w:val="007F799B"/>
    <w:rsid w:val="007F7E4D"/>
    <w:rsid w:val="00801994"/>
    <w:rsid w:val="0080441B"/>
    <w:rsid w:val="008044E6"/>
    <w:rsid w:val="0080479C"/>
    <w:rsid w:val="00805241"/>
    <w:rsid w:val="0080524D"/>
    <w:rsid w:val="008107BE"/>
    <w:rsid w:val="00810AB3"/>
    <w:rsid w:val="00811440"/>
    <w:rsid w:val="00816488"/>
    <w:rsid w:val="00817730"/>
    <w:rsid w:val="00820923"/>
    <w:rsid w:val="00821FA3"/>
    <w:rsid w:val="008233A1"/>
    <w:rsid w:val="008239B8"/>
    <w:rsid w:val="00823CAA"/>
    <w:rsid w:val="00825CC0"/>
    <w:rsid w:val="00826629"/>
    <w:rsid w:val="00827F4C"/>
    <w:rsid w:val="00830459"/>
    <w:rsid w:val="00830E36"/>
    <w:rsid w:val="0083123A"/>
    <w:rsid w:val="00832D1C"/>
    <w:rsid w:val="00834D13"/>
    <w:rsid w:val="00834F7A"/>
    <w:rsid w:val="008350FF"/>
    <w:rsid w:val="008353D4"/>
    <w:rsid w:val="00837DB6"/>
    <w:rsid w:val="00840296"/>
    <w:rsid w:val="00840EE1"/>
    <w:rsid w:val="0084105F"/>
    <w:rsid w:val="0084168F"/>
    <w:rsid w:val="00844943"/>
    <w:rsid w:val="00845B5C"/>
    <w:rsid w:val="00846944"/>
    <w:rsid w:val="0084702A"/>
    <w:rsid w:val="00852F75"/>
    <w:rsid w:val="008553A2"/>
    <w:rsid w:val="00855A5F"/>
    <w:rsid w:val="00855E35"/>
    <w:rsid w:val="00857B89"/>
    <w:rsid w:val="0086256F"/>
    <w:rsid w:val="00862E15"/>
    <w:rsid w:val="00863341"/>
    <w:rsid w:val="0086578F"/>
    <w:rsid w:val="008700BA"/>
    <w:rsid w:val="00870EB6"/>
    <w:rsid w:val="008711A8"/>
    <w:rsid w:val="00871BEF"/>
    <w:rsid w:val="008733D5"/>
    <w:rsid w:val="00873889"/>
    <w:rsid w:val="00873BE3"/>
    <w:rsid w:val="00873F23"/>
    <w:rsid w:val="0087435E"/>
    <w:rsid w:val="00875A8C"/>
    <w:rsid w:val="00876DF9"/>
    <w:rsid w:val="00877588"/>
    <w:rsid w:val="008775F5"/>
    <w:rsid w:val="00880AF3"/>
    <w:rsid w:val="00881030"/>
    <w:rsid w:val="008827BB"/>
    <w:rsid w:val="00884257"/>
    <w:rsid w:val="008861D4"/>
    <w:rsid w:val="00891CBF"/>
    <w:rsid w:val="00891E56"/>
    <w:rsid w:val="00892A41"/>
    <w:rsid w:val="00892B00"/>
    <w:rsid w:val="00892C90"/>
    <w:rsid w:val="00893171"/>
    <w:rsid w:val="00893BC6"/>
    <w:rsid w:val="00893D17"/>
    <w:rsid w:val="00893F98"/>
    <w:rsid w:val="0089435B"/>
    <w:rsid w:val="008943F8"/>
    <w:rsid w:val="00894701"/>
    <w:rsid w:val="00896324"/>
    <w:rsid w:val="008A1129"/>
    <w:rsid w:val="008A2622"/>
    <w:rsid w:val="008A2785"/>
    <w:rsid w:val="008A2869"/>
    <w:rsid w:val="008A2ACA"/>
    <w:rsid w:val="008A2EB7"/>
    <w:rsid w:val="008A50BD"/>
    <w:rsid w:val="008A5C62"/>
    <w:rsid w:val="008A67D3"/>
    <w:rsid w:val="008B0032"/>
    <w:rsid w:val="008B0DA1"/>
    <w:rsid w:val="008B1D62"/>
    <w:rsid w:val="008B1DE2"/>
    <w:rsid w:val="008B2542"/>
    <w:rsid w:val="008C03B8"/>
    <w:rsid w:val="008C0832"/>
    <w:rsid w:val="008C2AAA"/>
    <w:rsid w:val="008C2CD3"/>
    <w:rsid w:val="008D1D67"/>
    <w:rsid w:val="008D3B04"/>
    <w:rsid w:val="008D4112"/>
    <w:rsid w:val="008D44BD"/>
    <w:rsid w:val="008D4CD4"/>
    <w:rsid w:val="008E06DD"/>
    <w:rsid w:val="008E29D6"/>
    <w:rsid w:val="008E44FC"/>
    <w:rsid w:val="008E4757"/>
    <w:rsid w:val="008E48B3"/>
    <w:rsid w:val="008E4CD6"/>
    <w:rsid w:val="008E4FAC"/>
    <w:rsid w:val="008E745E"/>
    <w:rsid w:val="008F04DF"/>
    <w:rsid w:val="008F4A9C"/>
    <w:rsid w:val="008F4C36"/>
    <w:rsid w:val="008F57A6"/>
    <w:rsid w:val="008F5C92"/>
    <w:rsid w:val="008F7A25"/>
    <w:rsid w:val="0090101C"/>
    <w:rsid w:val="009102B4"/>
    <w:rsid w:val="00914877"/>
    <w:rsid w:val="00914C18"/>
    <w:rsid w:val="00921645"/>
    <w:rsid w:val="009219BD"/>
    <w:rsid w:val="00922C0A"/>
    <w:rsid w:val="00923B5A"/>
    <w:rsid w:val="009247D9"/>
    <w:rsid w:val="00924C0E"/>
    <w:rsid w:val="00924EFB"/>
    <w:rsid w:val="009256CD"/>
    <w:rsid w:val="0093000A"/>
    <w:rsid w:val="00930608"/>
    <w:rsid w:val="00930A57"/>
    <w:rsid w:val="00930E6A"/>
    <w:rsid w:val="009316E5"/>
    <w:rsid w:val="009351EE"/>
    <w:rsid w:val="009366CE"/>
    <w:rsid w:val="00940387"/>
    <w:rsid w:val="009425DA"/>
    <w:rsid w:val="00942E82"/>
    <w:rsid w:val="009430BC"/>
    <w:rsid w:val="009432D6"/>
    <w:rsid w:val="00943791"/>
    <w:rsid w:val="009440B8"/>
    <w:rsid w:val="0094473C"/>
    <w:rsid w:val="00945BAE"/>
    <w:rsid w:val="0095268B"/>
    <w:rsid w:val="009542B7"/>
    <w:rsid w:val="00954483"/>
    <w:rsid w:val="00954F48"/>
    <w:rsid w:val="00955A3C"/>
    <w:rsid w:val="0095605F"/>
    <w:rsid w:val="00960A74"/>
    <w:rsid w:val="00962D9B"/>
    <w:rsid w:val="00963FC0"/>
    <w:rsid w:val="009648EB"/>
    <w:rsid w:val="00965FB2"/>
    <w:rsid w:val="0096697B"/>
    <w:rsid w:val="00966BF7"/>
    <w:rsid w:val="0096759D"/>
    <w:rsid w:val="00967721"/>
    <w:rsid w:val="00970571"/>
    <w:rsid w:val="00972D66"/>
    <w:rsid w:val="00972DC3"/>
    <w:rsid w:val="00974BBB"/>
    <w:rsid w:val="00974E92"/>
    <w:rsid w:val="009757CE"/>
    <w:rsid w:val="00975C42"/>
    <w:rsid w:val="009770A6"/>
    <w:rsid w:val="009800AC"/>
    <w:rsid w:val="00980BA1"/>
    <w:rsid w:val="0098340C"/>
    <w:rsid w:val="00983488"/>
    <w:rsid w:val="009900D0"/>
    <w:rsid w:val="009941C9"/>
    <w:rsid w:val="00994FE9"/>
    <w:rsid w:val="0099501E"/>
    <w:rsid w:val="00996DF1"/>
    <w:rsid w:val="009A046F"/>
    <w:rsid w:val="009A0541"/>
    <w:rsid w:val="009A2BFB"/>
    <w:rsid w:val="009A37EB"/>
    <w:rsid w:val="009A3E01"/>
    <w:rsid w:val="009A5E38"/>
    <w:rsid w:val="009A5FD0"/>
    <w:rsid w:val="009A6920"/>
    <w:rsid w:val="009B2E93"/>
    <w:rsid w:val="009B353B"/>
    <w:rsid w:val="009B60FA"/>
    <w:rsid w:val="009B6DDD"/>
    <w:rsid w:val="009C1049"/>
    <w:rsid w:val="009C1053"/>
    <w:rsid w:val="009C51BD"/>
    <w:rsid w:val="009C5B5C"/>
    <w:rsid w:val="009D1286"/>
    <w:rsid w:val="009D390C"/>
    <w:rsid w:val="009D3FC1"/>
    <w:rsid w:val="009D49C9"/>
    <w:rsid w:val="009D4C01"/>
    <w:rsid w:val="009D52E7"/>
    <w:rsid w:val="009D70DA"/>
    <w:rsid w:val="009E0A70"/>
    <w:rsid w:val="009E13B5"/>
    <w:rsid w:val="009E15F5"/>
    <w:rsid w:val="009E270B"/>
    <w:rsid w:val="009E2C8C"/>
    <w:rsid w:val="009E3519"/>
    <w:rsid w:val="009E3F37"/>
    <w:rsid w:val="009E4E31"/>
    <w:rsid w:val="009E56DA"/>
    <w:rsid w:val="009E5864"/>
    <w:rsid w:val="009E74C9"/>
    <w:rsid w:val="009F008A"/>
    <w:rsid w:val="009F19AD"/>
    <w:rsid w:val="009F2BD8"/>
    <w:rsid w:val="009F58DD"/>
    <w:rsid w:val="00A005AA"/>
    <w:rsid w:val="00A01C3A"/>
    <w:rsid w:val="00A01D98"/>
    <w:rsid w:val="00A0273B"/>
    <w:rsid w:val="00A03B5B"/>
    <w:rsid w:val="00A05185"/>
    <w:rsid w:val="00A076AC"/>
    <w:rsid w:val="00A10215"/>
    <w:rsid w:val="00A106B5"/>
    <w:rsid w:val="00A10FF5"/>
    <w:rsid w:val="00A11130"/>
    <w:rsid w:val="00A1150F"/>
    <w:rsid w:val="00A11998"/>
    <w:rsid w:val="00A143CF"/>
    <w:rsid w:val="00A14485"/>
    <w:rsid w:val="00A14881"/>
    <w:rsid w:val="00A152E9"/>
    <w:rsid w:val="00A1707C"/>
    <w:rsid w:val="00A175FD"/>
    <w:rsid w:val="00A22472"/>
    <w:rsid w:val="00A2399E"/>
    <w:rsid w:val="00A23FF2"/>
    <w:rsid w:val="00A24481"/>
    <w:rsid w:val="00A24BA4"/>
    <w:rsid w:val="00A3180A"/>
    <w:rsid w:val="00A33ACD"/>
    <w:rsid w:val="00A33E85"/>
    <w:rsid w:val="00A345D0"/>
    <w:rsid w:val="00A40ABD"/>
    <w:rsid w:val="00A421CC"/>
    <w:rsid w:val="00A425A4"/>
    <w:rsid w:val="00A432EC"/>
    <w:rsid w:val="00A44ED8"/>
    <w:rsid w:val="00A46EB3"/>
    <w:rsid w:val="00A479CC"/>
    <w:rsid w:val="00A50714"/>
    <w:rsid w:val="00A50C76"/>
    <w:rsid w:val="00A52BCB"/>
    <w:rsid w:val="00A52D46"/>
    <w:rsid w:val="00A53643"/>
    <w:rsid w:val="00A54135"/>
    <w:rsid w:val="00A54AEB"/>
    <w:rsid w:val="00A565B3"/>
    <w:rsid w:val="00A5767A"/>
    <w:rsid w:val="00A60E3C"/>
    <w:rsid w:val="00A6173B"/>
    <w:rsid w:val="00A62F95"/>
    <w:rsid w:val="00A632B3"/>
    <w:rsid w:val="00A6439B"/>
    <w:rsid w:val="00A648AA"/>
    <w:rsid w:val="00A65A50"/>
    <w:rsid w:val="00A70FA2"/>
    <w:rsid w:val="00A75EC0"/>
    <w:rsid w:val="00A77B23"/>
    <w:rsid w:val="00A8030D"/>
    <w:rsid w:val="00A8075D"/>
    <w:rsid w:val="00A845A2"/>
    <w:rsid w:val="00A86301"/>
    <w:rsid w:val="00A86831"/>
    <w:rsid w:val="00A92BEA"/>
    <w:rsid w:val="00A96B34"/>
    <w:rsid w:val="00A96E0F"/>
    <w:rsid w:val="00A97E0B"/>
    <w:rsid w:val="00AA24E6"/>
    <w:rsid w:val="00AA5D98"/>
    <w:rsid w:val="00AA6CE1"/>
    <w:rsid w:val="00AB060E"/>
    <w:rsid w:val="00AB12E5"/>
    <w:rsid w:val="00AB438B"/>
    <w:rsid w:val="00AB71D3"/>
    <w:rsid w:val="00AB7D5E"/>
    <w:rsid w:val="00AC0015"/>
    <w:rsid w:val="00AC05C3"/>
    <w:rsid w:val="00AC140E"/>
    <w:rsid w:val="00AC1B57"/>
    <w:rsid w:val="00AC3219"/>
    <w:rsid w:val="00AC53F8"/>
    <w:rsid w:val="00AC59BB"/>
    <w:rsid w:val="00AD0A6E"/>
    <w:rsid w:val="00AD0F95"/>
    <w:rsid w:val="00AD24E9"/>
    <w:rsid w:val="00AD3077"/>
    <w:rsid w:val="00AD3C95"/>
    <w:rsid w:val="00AD46C3"/>
    <w:rsid w:val="00AD5001"/>
    <w:rsid w:val="00AD5D3B"/>
    <w:rsid w:val="00AD6EE3"/>
    <w:rsid w:val="00AD796D"/>
    <w:rsid w:val="00AE62F9"/>
    <w:rsid w:val="00AE6C14"/>
    <w:rsid w:val="00AE6D08"/>
    <w:rsid w:val="00AF03AB"/>
    <w:rsid w:val="00AF0A30"/>
    <w:rsid w:val="00AF1244"/>
    <w:rsid w:val="00AF1978"/>
    <w:rsid w:val="00AF1B4D"/>
    <w:rsid w:val="00AF216A"/>
    <w:rsid w:val="00AF24F6"/>
    <w:rsid w:val="00AF294C"/>
    <w:rsid w:val="00AF3860"/>
    <w:rsid w:val="00AF5659"/>
    <w:rsid w:val="00B00639"/>
    <w:rsid w:val="00B00716"/>
    <w:rsid w:val="00B028C4"/>
    <w:rsid w:val="00B03C78"/>
    <w:rsid w:val="00B053F0"/>
    <w:rsid w:val="00B0573C"/>
    <w:rsid w:val="00B0665C"/>
    <w:rsid w:val="00B10690"/>
    <w:rsid w:val="00B12D75"/>
    <w:rsid w:val="00B13615"/>
    <w:rsid w:val="00B13EC9"/>
    <w:rsid w:val="00B1566D"/>
    <w:rsid w:val="00B156AA"/>
    <w:rsid w:val="00B2147E"/>
    <w:rsid w:val="00B22AE2"/>
    <w:rsid w:val="00B231A2"/>
    <w:rsid w:val="00B24004"/>
    <w:rsid w:val="00B2435D"/>
    <w:rsid w:val="00B25037"/>
    <w:rsid w:val="00B25616"/>
    <w:rsid w:val="00B25943"/>
    <w:rsid w:val="00B25D08"/>
    <w:rsid w:val="00B25EE0"/>
    <w:rsid w:val="00B26496"/>
    <w:rsid w:val="00B276DF"/>
    <w:rsid w:val="00B30CDA"/>
    <w:rsid w:val="00B31B79"/>
    <w:rsid w:val="00B32115"/>
    <w:rsid w:val="00B32191"/>
    <w:rsid w:val="00B34D53"/>
    <w:rsid w:val="00B3625D"/>
    <w:rsid w:val="00B367EB"/>
    <w:rsid w:val="00B3693B"/>
    <w:rsid w:val="00B375DD"/>
    <w:rsid w:val="00B405EA"/>
    <w:rsid w:val="00B41E5C"/>
    <w:rsid w:val="00B42C99"/>
    <w:rsid w:val="00B4417B"/>
    <w:rsid w:val="00B44603"/>
    <w:rsid w:val="00B454AB"/>
    <w:rsid w:val="00B46705"/>
    <w:rsid w:val="00B51941"/>
    <w:rsid w:val="00B530D5"/>
    <w:rsid w:val="00B53A16"/>
    <w:rsid w:val="00B559EB"/>
    <w:rsid w:val="00B56391"/>
    <w:rsid w:val="00B563AC"/>
    <w:rsid w:val="00B56D4E"/>
    <w:rsid w:val="00B6077A"/>
    <w:rsid w:val="00B60BF6"/>
    <w:rsid w:val="00B62E56"/>
    <w:rsid w:val="00B62E76"/>
    <w:rsid w:val="00B653D9"/>
    <w:rsid w:val="00B707EE"/>
    <w:rsid w:val="00B736D3"/>
    <w:rsid w:val="00B748D1"/>
    <w:rsid w:val="00B7700D"/>
    <w:rsid w:val="00B80126"/>
    <w:rsid w:val="00B80B17"/>
    <w:rsid w:val="00B81751"/>
    <w:rsid w:val="00B827D4"/>
    <w:rsid w:val="00B837C4"/>
    <w:rsid w:val="00B84227"/>
    <w:rsid w:val="00B85124"/>
    <w:rsid w:val="00B90D20"/>
    <w:rsid w:val="00B92A46"/>
    <w:rsid w:val="00B95C49"/>
    <w:rsid w:val="00B964E3"/>
    <w:rsid w:val="00B9713B"/>
    <w:rsid w:val="00B979A8"/>
    <w:rsid w:val="00BA02B4"/>
    <w:rsid w:val="00BA0533"/>
    <w:rsid w:val="00BA09A7"/>
    <w:rsid w:val="00BA200F"/>
    <w:rsid w:val="00BA3F5E"/>
    <w:rsid w:val="00BA4F8D"/>
    <w:rsid w:val="00BA67C3"/>
    <w:rsid w:val="00BA6C1D"/>
    <w:rsid w:val="00BA7507"/>
    <w:rsid w:val="00BB1178"/>
    <w:rsid w:val="00BB2116"/>
    <w:rsid w:val="00BB2ED6"/>
    <w:rsid w:val="00BB39DF"/>
    <w:rsid w:val="00BB4832"/>
    <w:rsid w:val="00BB6892"/>
    <w:rsid w:val="00BB70CF"/>
    <w:rsid w:val="00BB727F"/>
    <w:rsid w:val="00BC0DA7"/>
    <w:rsid w:val="00BC1437"/>
    <w:rsid w:val="00BC4EB5"/>
    <w:rsid w:val="00BC5FEC"/>
    <w:rsid w:val="00BC6AFB"/>
    <w:rsid w:val="00BC7276"/>
    <w:rsid w:val="00BC74D9"/>
    <w:rsid w:val="00BC7AB8"/>
    <w:rsid w:val="00BD10F1"/>
    <w:rsid w:val="00BD18B1"/>
    <w:rsid w:val="00BD1E59"/>
    <w:rsid w:val="00BD2B5C"/>
    <w:rsid w:val="00BD388A"/>
    <w:rsid w:val="00BD3D62"/>
    <w:rsid w:val="00BD50E4"/>
    <w:rsid w:val="00BD5323"/>
    <w:rsid w:val="00BD5A0C"/>
    <w:rsid w:val="00BD63F2"/>
    <w:rsid w:val="00BD7A11"/>
    <w:rsid w:val="00BE120A"/>
    <w:rsid w:val="00BE3A52"/>
    <w:rsid w:val="00BE4A7C"/>
    <w:rsid w:val="00BE619F"/>
    <w:rsid w:val="00BE6803"/>
    <w:rsid w:val="00BE7BAE"/>
    <w:rsid w:val="00BF0362"/>
    <w:rsid w:val="00BF377C"/>
    <w:rsid w:val="00BF62D9"/>
    <w:rsid w:val="00BF6E24"/>
    <w:rsid w:val="00C009BE"/>
    <w:rsid w:val="00C01125"/>
    <w:rsid w:val="00C0116D"/>
    <w:rsid w:val="00C01FC7"/>
    <w:rsid w:val="00C02273"/>
    <w:rsid w:val="00C0293E"/>
    <w:rsid w:val="00C02F3A"/>
    <w:rsid w:val="00C0319B"/>
    <w:rsid w:val="00C048A9"/>
    <w:rsid w:val="00C064F0"/>
    <w:rsid w:val="00C06708"/>
    <w:rsid w:val="00C06876"/>
    <w:rsid w:val="00C06A41"/>
    <w:rsid w:val="00C06F9C"/>
    <w:rsid w:val="00C07ADD"/>
    <w:rsid w:val="00C10F81"/>
    <w:rsid w:val="00C113B9"/>
    <w:rsid w:val="00C116FD"/>
    <w:rsid w:val="00C117C8"/>
    <w:rsid w:val="00C1331D"/>
    <w:rsid w:val="00C13DD1"/>
    <w:rsid w:val="00C154DD"/>
    <w:rsid w:val="00C155E2"/>
    <w:rsid w:val="00C17B33"/>
    <w:rsid w:val="00C20C8D"/>
    <w:rsid w:val="00C215B7"/>
    <w:rsid w:val="00C2173E"/>
    <w:rsid w:val="00C22A4D"/>
    <w:rsid w:val="00C23E68"/>
    <w:rsid w:val="00C245F5"/>
    <w:rsid w:val="00C25377"/>
    <w:rsid w:val="00C26953"/>
    <w:rsid w:val="00C26C73"/>
    <w:rsid w:val="00C26F7E"/>
    <w:rsid w:val="00C27429"/>
    <w:rsid w:val="00C278CC"/>
    <w:rsid w:val="00C30206"/>
    <w:rsid w:val="00C31521"/>
    <w:rsid w:val="00C32546"/>
    <w:rsid w:val="00C325D0"/>
    <w:rsid w:val="00C33AE0"/>
    <w:rsid w:val="00C33BAB"/>
    <w:rsid w:val="00C375DB"/>
    <w:rsid w:val="00C376B9"/>
    <w:rsid w:val="00C37E40"/>
    <w:rsid w:val="00C401BF"/>
    <w:rsid w:val="00C427DB"/>
    <w:rsid w:val="00C428D0"/>
    <w:rsid w:val="00C44448"/>
    <w:rsid w:val="00C456D9"/>
    <w:rsid w:val="00C456F3"/>
    <w:rsid w:val="00C47505"/>
    <w:rsid w:val="00C50114"/>
    <w:rsid w:val="00C5162C"/>
    <w:rsid w:val="00C5281E"/>
    <w:rsid w:val="00C5421C"/>
    <w:rsid w:val="00C560EF"/>
    <w:rsid w:val="00C57DB7"/>
    <w:rsid w:val="00C60CA0"/>
    <w:rsid w:val="00C61563"/>
    <w:rsid w:val="00C6285D"/>
    <w:rsid w:val="00C64B8C"/>
    <w:rsid w:val="00C658D1"/>
    <w:rsid w:val="00C65952"/>
    <w:rsid w:val="00C70368"/>
    <w:rsid w:val="00C729D0"/>
    <w:rsid w:val="00C72A3A"/>
    <w:rsid w:val="00C731AA"/>
    <w:rsid w:val="00C73F1E"/>
    <w:rsid w:val="00C774A6"/>
    <w:rsid w:val="00C77560"/>
    <w:rsid w:val="00C779FC"/>
    <w:rsid w:val="00C77B8F"/>
    <w:rsid w:val="00C82141"/>
    <w:rsid w:val="00C8226B"/>
    <w:rsid w:val="00C82321"/>
    <w:rsid w:val="00C83EDB"/>
    <w:rsid w:val="00C84AC9"/>
    <w:rsid w:val="00C85A80"/>
    <w:rsid w:val="00C866E5"/>
    <w:rsid w:val="00C9020B"/>
    <w:rsid w:val="00C92C11"/>
    <w:rsid w:val="00C9305E"/>
    <w:rsid w:val="00C955B1"/>
    <w:rsid w:val="00C95E7A"/>
    <w:rsid w:val="00C97858"/>
    <w:rsid w:val="00CA0A0A"/>
    <w:rsid w:val="00CA16E0"/>
    <w:rsid w:val="00CA2093"/>
    <w:rsid w:val="00CA2BEB"/>
    <w:rsid w:val="00CA3579"/>
    <w:rsid w:val="00CA35F5"/>
    <w:rsid w:val="00CA56E4"/>
    <w:rsid w:val="00CA5886"/>
    <w:rsid w:val="00CA5F62"/>
    <w:rsid w:val="00CA7111"/>
    <w:rsid w:val="00CB0A16"/>
    <w:rsid w:val="00CB0A39"/>
    <w:rsid w:val="00CB5329"/>
    <w:rsid w:val="00CB739B"/>
    <w:rsid w:val="00CC1633"/>
    <w:rsid w:val="00CC3413"/>
    <w:rsid w:val="00CC3D5A"/>
    <w:rsid w:val="00CC5BE9"/>
    <w:rsid w:val="00CC6448"/>
    <w:rsid w:val="00CC6AA3"/>
    <w:rsid w:val="00CC6EB1"/>
    <w:rsid w:val="00CC711E"/>
    <w:rsid w:val="00CD00E4"/>
    <w:rsid w:val="00CD063B"/>
    <w:rsid w:val="00CD1AE7"/>
    <w:rsid w:val="00CD5CF6"/>
    <w:rsid w:val="00CD6910"/>
    <w:rsid w:val="00CD738F"/>
    <w:rsid w:val="00CE093F"/>
    <w:rsid w:val="00CE0A21"/>
    <w:rsid w:val="00CE203B"/>
    <w:rsid w:val="00CE488F"/>
    <w:rsid w:val="00CE5631"/>
    <w:rsid w:val="00CE58AF"/>
    <w:rsid w:val="00CE716A"/>
    <w:rsid w:val="00CE73B7"/>
    <w:rsid w:val="00CF1DD8"/>
    <w:rsid w:val="00CF27DF"/>
    <w:rsid w:val="00D00593"/>
    <w:rsid w:val="00D00DF0"/>
    <w:rsid w:val="00D01A81"/>
    <w:rsid w:val="00D01EB8"/>
    <w:rsid w:val="00D024CF"/>
    <w:rsid w:val="00D02696"/>
    <w:rsid w:val="00D057D1"/>
    <w:rsid w:val="00D05E3A"/>
    <w:rsid w:val="00D17B6C"/>
    <w:rsid w:val="00D20417"/>
    <w:rsid w:val="00D20A26"/>
    <w:rsid w:val="00D20B0E"/>
    <w:rsid w:val="00D224E4"/>
    <w:rsid w:val="00D23628"/>
    <w:rsid w:val="00D2455F"/>
    <w:rsid w:val="00D259B2"/>
    <w:rsid w:val="00D26242"/>
    <w:rsid w:val="00D2701E"/>
    <w:rsid w:val="00D271A4"/>
    <w:rsid w:val="00D27523"/>
    <w:rsid w:val="00D3008D"/>
    <w:rsid w:val="00D31081"/>
    <w:rsid w:val="00D318C7"/>
    <w:rsid w:val="00D321F1"/>
    <w:rsid w:val="00D330D6"/>
    <w:rsid w:val="00D33126"/>
    <w:rsid w:val="00D35EC5"/>
    <w:rsid w:val="00D36E54"/>
    <w:rsid w:val="00D377CC"/>
    <w:rsid w:val="00D37E86"/>
    <w:rsid w:val="00D40EED"/>
    <w:rsid w:val="00D429E5"/>
    <w:rsid w:val="00D43103"/>
    <w:rsid w:val="00D44D5C"/>
    <w:rsid w:val="00D44EE7"/>
    <w:rsid w:val="00D455CE"/>
    <w:rsid w:val="00D45A76"/>
    <w:rsid w:val="00D45BC5"/>
    <w:rsid w:val="00D45E3B"/>
    <w:rsid w:val="00D463CC"/>
    <w:rsid w:val="00D51738"/>
    <w:rsid w:val="00D532CD"/>
    <w:rsid w:val="00D54710"/>
    <w:rsid w:val="00D55009"/>
    <w:rsid w:val="00D556B4"/>
    <w:rsid w:val="00D55858"/>
    <w:rsid w:val="00D57199"/>
    <w:rsid w:val="00D57513"/>
    <w:rsid w:val="00D575A4"/>
    <w:rsid w:val="00D576EB"/>
    <w:rsid w:val="00D5787C"/>
    <w:rsid w:val="00D61642"/>
    <w:rsid w:val="00D62CC2"/>
    <w:rsid w:val="00D6308E"/>
    <w:rsid w:val="00D6418B"/>
    <w:rsid w:val="00D65DCB"/>
    <w:rsid w:val="00D66478"/>
    <w:rsid w:val="00D70712"/>
    <w:rsid w:val="00D712E1"/>
    <w:rsid w:val="00D7353A"/>
    <w:rsid w:val="00D73844"/>
    <w:rsid w:val="00D739CC"/>
    <w:rsid w:val="00D739EF"/>
    <w:rsid w:val="00D73AE0"/>
    <w:rsid w:val="00D73F17"/>
    <w:rsid w:val="00D741CB"/>
    <w:rsid w:val="00D7485F"/>
    <w:rsid w:val="00D74F87"/>
    <w:rsid w:val="00D75F4E"/>
    <w:rsid w:val="00D77802"/>
    <w:rsid w:val="00D77919"/>
    <w:rsid w:val="00D8396F"/>
    <w:rsid w:val="00D83F5F"/>
    <w:rsid w:val="00D846EE"/>
    <w:rsid w:val="00D84C6F"/>
    <w:rsid w:val="00D857A2"/>
    <w:rsid w:val="00D86437"/>
    <w:rsid w:val="00D872F0"/>
    <w:rsid w:val="00D87677"/>
    <w:rsid w:val="00D91BA3"/>
    <w:rsid w:val="00D93CD5"/>
    <w:rsid w:val="00D94F93"/>
    <w:rsid w:val="00D95F42"/>
    <w:rsid w:val="00D96258"/>
    <w:rsid w:val="00D9644D"/>
    <w:rsid w:val="00D9762B"/>
    <w:rsid w:val="00DA116A"/>
    <w:rsid w:val="00DA4B93"/>
    <w:rsid w:val="00DA4D30"/>
    <w:rsid w:val="00DA579B"/>
    <w:rsid w:val="00DA57DF"/>
    <w:rsid w:val="00DA7691"/>
    <w:rsid w:val="00DB23D8"/>
    <w:rsid w:val="00DB27FF"/>
    <w:rsid w:val="00DB4E61"/>
    <w:rsid w:val="00DB7227"/>
    <w:rsid w:val="00DB7FB9"/>
    <w:rsid w:val="00DC0466"/>
    <w:rsid w:val="00DC0DB2"/>
    <w:rsid w:val="00DC1F34"/>
    <w:rsid w:val="00DC3351"/>
    <w:rsid w:val="00DC4C52"/>
    <w:rsid w:val="00DC4CC1"/>
    <w:rsid w:val="00DC5043"/>
    <w:rsid w:val="00DC5A9A"/>
    <w:rsid w:val="00DC5EE8"/>
    <w:rsid w:val="00DC787B"/>
    <w:rsid w:val="00DD0567"/>
    <w:rsid w:val="00DD0E9B"/>
    <w:rsid w:val="00DD16AF"/>
    <w:rsid w:val="00DD1B53"/>
    <w:rsid w:val="00DD1EB6"/>
    <w:rsid w:val="00DD2702"/>
    <w:rsid w:val="00DD3766"/>
    <w:rsid w:val="00DD47F8"/>
    <w:rsid w:val="00DD4A47"/>
    <w:rsid w:val="00DD54BD"/>
    <w:rsid w:val="00DE0E60"/>
    <w:rsid w:val="00DE1B0F"/>
    <w:rsid w:val="00DE3577"/>
    <w:rsid w:val="00DE4366"/>
    <w:rsid w:val="00DE5619"/>
    <w:rsid w:val="00DE599B"/>
    <w:rsid w:val="00DE703F"/>
    <w:rsid w:val="00DE74B2"/>
    <w:rsid w:val="00DE7F57"/>
    <w:rsid w:val="00DF33C7"/>
    <w:rsid w:val="00DF3FD1"/>
    <w:rsid w:val="00DF4402"/>
    <w:rsid w:val="00DF65D9"/>
    <w:rsid w:val="00DF7D04"/>
    <w:rsid w:val="00E00475"/>
    <w:rsid w:val="00E01507"/>
    <w:rsid w:val="00E01A70"/>
    <w:rsid w:val="00E024EC"/>
    <w:rsid w:val="00E02C42"/>
    <w:rsid w:val="00E041EB"/>
    <w:rsid w:val="00E04528"/>
    <w:rsid w:val="00E045C0"/>
    <w:rsid w:val="00E054E3"/>
    <w:rsid w:val="00E07C94"/>
    <w:rsid w:val="00E10704"/>
    <w:rsid w:val="00E11265"/>
    <w:rsid w:val="00E113F3"/>
    <w:rsid w:val="00E11765"/>
    <w:rsid w:val="00E123EE"/>
    <w:rsid w:val="00E12827"/>
    <w:rsid w:val="00E12BD7"/>
    <w:rsid w:val="00E12D5A"/>
    <w:rsid w:val="00E13807"/>
    <w:rsid w:val="00E15C9C"/>
    <w:rsid w:val="00E17642"/>
    <w:rsid w:val="00E17E4F"/>
    <w:rsid w:val="00E20888"/>
    <w:rsid w:val="00E20F5B"/>
    <w:rsid w:val="00E210B0"/>
    <w:rsid w:val="00E221FB"/>
    <w:rsid w:val="00E22A8C"/>
    <w:rsid w:val="00E238D9"/>
    <w:rsid w:val="00E239B5"/>
    <w:rsid w:val="00E23D7C"/>
    <w:rsid w:val="00E256C1"/>
    <w:rsid w:val="00E2704F"/>
    <w:rsid w:val="00E27D5E"/>
    <w:rsid w:val="00E30460"/>
    <w:rsid w:val="00E306C9"/>
    <w:rsid w:val="00E30828"/>
    <w:rsid w:val="00E30D66"/>
    <w:rsid w:val="00E316B5"/>
    <w:rsid w:val="00E32AAA"/>
    <w:rsid w:val="00E34284"/>
    <w:rsid w:val="00E34A7A"/>
    <w:rsid w:val="00E3531A"/>
    <w:rsid w:val="00E353BE"/>
    <w:rsid w:val="00E365C8"/>
    <w:rsid w:val="00E36A40"/>
    <w:rsid w:val="00E375EE"/>
    <w:rsid w:val="00E41EED"/>
    <w:rsid w:val="00E440A2"/>
    <w:rsid w:val="00E444EF"/>
    <w:rsid w:val="00E445DD"/>
    <w:rsid w:val="00E46B2A"/>
    <w:rsid w:val="00E4772A"/>
    <w:rsid w:val="00E478A2"/>
    <w:rsid w:val="00E47BB2"/>
    <w:rsid w:val="00E501C1"/>
    <w:rsid w:val="00E51203"/>
    <w:rsid w:val="00E51818"/>
    <w:rsid w:val="00E5327A"/>
    <w:rsid w:val="00E5358D"/>
    <w:rsid w:val="00E5494E"/>
    <w:rsid w:val="00E549B5"/>
    <w:rsid w:val="00E56142"/>
    <w:rsid w:val="00E57777"/>
    <w:rsid w:val="00E603CC"/>
    <w:rsid w:val="00E61126"/>
    <w:rsid w:val="00E61F4A"/>
    <w:rsid w:val="00E6224A"/>
    <w:rsid w:val="00E6287B"/>
    <w:rsid w:val="00E62F10"/>
    <w:rsid w:val="00E633CA"/>
    <w:rsid w:val="00E63BA6"/>
    <w:rsid w:val="00E65F6F"/>
    <w:rsid w:val="00E70282"/>
    <w:rsid w:val="00E70BD6"/>
    <w:rsid w:val="00E70E2D"/>
    <w:rsid w:val="00E71D66"/>
    <w:rsid w:val="00E723BE"/>
    <w:rsid w:val="00E72528"/>
    <w:rsid w:val="00E72E7F"/>
    <w:rsid w:val="00E743A3"/>
    <w:rsid w:val="00E76315"/>
    <w:rsid w:val="00E76D3A"/>
    <w:rsid w:val="00E81A56"/>
    <w:rsid w:val="00E83526"/>
    <w:rsid w:val="00E835F5"/>
    <w:rsid w:val="00E84081"/>
    <w:rsid w:val="00E84707"/>
    <w:rsid w:val="00E84F66"/>
    <w:rsid w:val="00E86B47"/>
    <w:rsid w:val="00E87200"/>
    <w:rsid w:val="00E90DAB"/>
    <w:rsid w:val="00E91DA9"/>
    <w:rsid w:val="00E93B5F"/>
    <w:rsid w:val="00E93DD3"/>
    <w:rsid w:val="00E950C3"/>
    <w:rsid w:val="00E9530D"/>
    <w:rsid w:val="00E95830"/>
    <w:rsid w:val="00E96962"/>
    <w:rsid w:val="00E96986"/>
    <w:rsid w:val="00E97454"/>
    <w:rsid w:val="00E97922"/>
    <w:rsid w:val="00EA26BB"/>
    <w:rsid w:val="00EA31A2"/>
    <w:rsid w:val="00EA35D6"/>
    <w:rsid w:val="00EA37B3"/>
    <w:rsid w:val="00EA6C6E"/>
    <w:rsid w:val="00EA78D3"/>
    <w:rsid w:val="00EB0ECC"/>
    <w:rsid w:val="00EB123E"/>
    <w:rsid w:val="00EB30B3"/>
    <w:rsid w:val="00EB380D"/>
    <w:rsid w:val="00EB7AD9"/>
    <w:rsid w:val="00EC1B6C"/>
    <w:rsid w:val="00EC1E2A"/>
    <w:rsid w:val="00EC4550"/>
    <w:rsid w:val="00EC556B"/>
    <w:rsid w:val="00EC688B"/>
    <w:rsid w:val="00EC6ABE"/>
    <w:rsid w:val="00EC7C58"/>
    <w:rsid w:val="00EC7DB0"/>
    <w:rsid w:val="00ED14DA"/>
    <w:rsid w:val="00ED2EF4"/>
    <w:rsid w:val="00ED3D45"/>
    <w:rsid w:val="00ED3DF6"/>
    <w:rsid w:val="00ED4147"/>
    <w:rsid w:val="00ED6832"/>
    <w:rsid w:val="00ED69F9"/>
    <w:rsid w:val="00ED6CE8"/>
    <w:rsid w:val="00ED7531"/>
    <w:rsid w:val="00ED7935"/>
    <w:rsid w:val="00EE0844"/>
    <w:rsid w:val="00EE0BDD"/>
    <w:rsid w:val="00EE0C2B"/>
    <w:rsid w:val="00EE12D8"/>
    <w:rsid w:val="00EE2F7A"/>
    <w:rsid w:val="00EE4B25"/>
    <w:rsid w:val="00EE5336"/>
    <w:rsid w:val="00EE6C1F"/>
    <w:rsid w:val="00EE6CB6"/>
    <w:rsid w:val="00EE7A01"/>
    <w:rsid w:val="00EF00E8"/>
    <w:rsid w:val="00EF0CEF"/>
    <w:rsid w:val="00EF0F62"/>
    <w:rsid w:val="00EF1960"/>
    <w:rsid w:val="00EF1FAA"/>
    <w:rsid w:val="00EF3E12"/>
    <w:rsid w:val="00EF4F95"/>
    <w:rsid w:val="00EF53B5"/>
    <w:rsid w:val="00EF635B"/>
    <w:rsid w:val="00EF758B"/>
    <w:rsid w:val="00EF7A63"/>
    <w:rsid w:val="00F04A7C"/>
    <w:rsid w:val="00F05EBF"/>
    <w:rsid w:val="00F06C63"/>
    <w:rsid w:val="00F06FA3"/>
    <w:rsid w:val="00F079A2"/>
    <w:rsid w:val="00F1148B"/>
    <w:rsid w:val="00F1294B"/>
    <w:rsid w:val="00F12C70"/>
    <w:rsid w:val="00F12F0D"/>
    <w:rsid w:val="00F145C7"/>
    <w:rsid w:val="00F160BE"/>
    <w:rsid w:val="00F17228"/>
    <w:rsid w:val="00F203AB"/>
    <w:rsid w:val="00F21C5E"/>
    <w:rsid w:val="00F2203B"/>
    <w:rsid w:val="00F22592"/>
    <w:rsid w:val="00F23923"/>
    <w:rsid w:val="00F23BA7"/>
    <w:rsid w:val="00F23F77"/>
    <w:rsid w:val="00F23FFB"/>
    <w:rsid w:val="00F24D15"/>
    <w:rsid w:val="00F259D6"/>
    <w:rsid w:val="00F25C85"/>
    <w:rsid w:val="00F26497"/>
    <w:rsid w:val="00F27B4E"/>
    <w:rsid w:val="00F3079F"/>
    <w:rsid w:val="00F31AF8"/>
    <w:rsid w:val="00F31BEA"/>
    <w:rsid w:val="00F32BA2"/>
    <w:rsid w:val="00F3372E"/>
    <w:rsid w:val="00F365A9"/>
    <w:rsid w:val="00F366D4"/>
    <w:rsid w:val="00F4042B"/>
    <w:rsid w:val="00F40E3D"/>
    <w:rsid w:val="00F41757"/>
    <w:rsid w:val="00F4236D"/>
    <w:rsid w:val="00F429ED"/>
    <w:rsid w:val="00F42D20"/>
    <w:rsid w:val="00F446E6"/>
    <w:rsid w:val="00F46833"/>
    <w:rsid w:val="00F500A1"/>
    <w:rsid w:val="00F505E9"/>
    <w:rsid w:val="00F513BD"/>
    <w:rsid w:val="00F5165B"/>
    <w:rsid w:val="00F5236F"/>
    <w:rsid w:val="00F527EB"/>
    <w:rsid w:val="00F548A0"/>
    <w:rsid w:val="00F611E2"/>
    <w:rsid w:val="00F62FCE"/>
    <w:rsid w:val="00F63336"/>
    <w:rsid w:val="00F63ED3"/>
    <w:rsid w:val="00F6578B"/>
    <w:rsid w:val="00F65945"/>
    <w:rsid w:val="00F659E4"/>
    <w:rsid w:val="00F66227"/>
    <w:rsid w:val="00F66509"/>
    <w:rsid w:val="00F66B5C"/>
    <w:rsid w:val="00F66FDE"/>
    <w:rsid w:val="00F675D7"/>
    <w:rsid w:val="00F676EA"/>
    <w:rsid w:val="00F67AAE"/>
    <w:rsid w:val="00F67FE6"/>
    <w:rsid w:val="00F71204"/>
    <w:rsid w:val="00F71494"/>
    <w:rsid w:val="00F74376"/>
    <w:rsid w:val="00F77285"/>
    <w:rsid w:val="00F80150"/>
    <w:rsid w:val="00F80FE3"/>
    <w:rsid w:val="00F8164A"/>
    <w:rsid w:val="00F81B54"/>
    <w:rsid w:val="00F83366"/>
    <w:rsid w:val="00F849C4"/>
    <w:rsid w:val="00F86B92"/>
    <w:rsid w:val="00F903EA"/>
    <w:rsid w:val="00F90AE1"/>
    <w:rsid w:val="00F917AC"/>
    <w:rsid w:val="00F92052"/>
    <w:rsid w:val="00F932E0"/>
    <w:rsid w:val="00F93F3F"/>
    <w:rsid w:val="00F948F4"/>
    <w:rsid w:val="00F94C97"/>
    <w:rsid w:val="00F95E78"/>
    <w:rsid w:val="00FA0273"/>
    <w:rsid w:val="00FA2DC0"/>
    <w:rsid w:val="00FA3484"/>
    <w:rsid w:val="00FA4790"/>
    <w:rsid w:val="00FA4B6E"/>
    <w:rsid w:val="00FA501B"/>
    <w:rsid w:val="00FA51DB"/>
    <w:rsid w:val="00FA648C"/>
    <w:rsid w:val="00FA78AE"/>
    <w:rsid w:val="00FA7A5E"/>
    <w:rsid w:val="00FA7F52"/>
    <w:rsid w:val="00FB2362"/>
    <w:rsid w:val="00FB2A73"/>
    <w:rsid w:val="00FB2F1F"/>
    <w:rsid w:val="00FB393C"/>
    <w:rsid w:val="00FB4025"/>
    <w:rsid w:val="00FB5702"/>
    <w:rsid w:val="00FB5853"/>
    <w:rsid w:val="00FB655C"/>
    <w:rsid w:val="00FB792B"/>
    <w:rsid w:val="00FC0B18"/>
    <w:rsid w:val="00FC182C"/>
    <w:rsid w:val="00FC221E"/>
    <w:rsid w:val="00FC2335"/>
    <w:rsid w:val="00FC2C50"/>
    <w:rsid w:val="00FC2EE9"/>
    <w:rsid w:val="00FC3108"/>
    <w:rsid w:val="00FC5C39"/>
    <w:rsid w:val="00FC61EE"/>
    <w:rsid w:val="00FC6914"/>
    <w:rsid w:val="00FC7D35"/>
    <w:rsid w:val="00FD052E"/>
    <w:rsid w:val="00FD0BD0"/>
    <w:rsid w:val="00FD25C0"/>
    <w:rsid w:val="00FD32E9"/>
    <w:rsid w:val="00FD39DB"/>
    <w:rsid w:val="00FD4180"/>
    <w:rsid w:val="00FD42C8"/>
    <w:rsid w:val="00FD458E"/>
    <w:rsid w:val="00FD467E"/>
    <w:rsid w:val="00FD472B"/>
    <w:rsid w:val="00FD4936"/>
    <w:rsid w:val="00FD53D1"/>
    <w:rsid w:val="00FD6ACD"/>
    <w:rsid w:val="00FE1791"/>
    <w:rsid w:val="00FE195C"/>
    <w:rsid w:val="00FE1F5E"/>
    <w:rsid w:val="00FE37AA"/>
    <w:rsid w:val="00FE3DBC"/>
    <w:rsid w:val="00FE44B9"/>
    <w:rsid w:val="00FE47C0"/>
    <w:rsid w:val="00FE4E1F"/>
    <w:rsid w:val="00FF02FC"/>
    <w:rsid w:val="00FF0457"/>
    <w:rsid w:val="00FF124A"/>
    <w:rsid w:val="00FF13CF"/>
    <w:rsid w:val="00FF3540"/>
    <w:rsid w:val="00FF579D"/>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23194B90-3D9F-484B-BEBD-0749E8F84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62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paragraph" w:styleId="ac">
    <w:name w:val="footnote text"/>
    <w:basedOn w:val="a"/>
    <w:link w:val="ad"/>
    <w:uiPriority w:val="99"/>
    <w:semiHidden/>
    <w:unhideWhenUsed/>
    <w:rsid w:val="00EF00E8"/>
    <w:rPr>
      <w:sz w:val="20"/>
    </w:rPr>
  </w:style>
  <w:style w:type="character" w:customStyle="1" w:styleId="ad">
    <w:name w:val="Текст под линия Знак"/>
    <w:basedOn w:val="a0"/>
    <w:link w:val="ac"/>
    <w:uiPriority w:val="99"/>
    <w:semiHidden/>
    <w:rsid w:val="00EF00E8"/>
    <w:rPr>
      <w:sz w:val="20"/>
    </w:rPr>
  </w:style>
  <w:style w:type="character" w:styleId="ae">
    <w:name w:val="footnote reference"/>
    <w:basedOn w:val="a0"/>
    <w:uiPriority w:val="99"/>
    <w:semiHidden/>
    <w:unhideWhenUsed/>
    <w:rsid w:val="00EF00E8"/>
    <w:rPr>
      <w:vertAlign w:val="superscript"/>
    </w:rPr>
  </w:style>
  <w:style w:type="character" w:customStyle="1" w:styleId="UnresolvedMention1">
    <w:name w:val="Unresolved Mention1"/>
    <w:basedOn w:val="a0"/>
    <w:uiPriority w:val="99"/>
    <w:semiHidden/>
    <w:unhideWhenUsed/>
    <w:rsid w:val="00D73F17"/>
    <w:rPr>
      <w:color w:val="605E5C"/>
      <w:shd w:val="clear" w:color="auto" w:fill="E1DFDD"/>
    </w:rPr>
  </w:style>
  <w:style w:type="character" w:styleId="af">
    <w:name w:val="FollowedHyperlink"/>
    <w:basedOn w:val="a0"/>
    <w:uiPriority w:val="99"/>
    <w:semiHidden/>
    <w:unhideWhenUsed/>
    <w:rsid w:val="00D73F17"/>
    <w:rPr>
      <w:color w:val="800080" w:themeColor="followedHyperlink"/>
      <w:u w:val="single"/>
    </w:rPr>
  </w:style>
  <w:style w:type="character" w:styleId="af0">
    <w:name w:val="annotation reference"/>
    <w:basedOn w:val="a0"/>
    <w:uiPriority w:val="99"/>
    <w:semiHidden/>
    <w:unhideWhenUsed/>
    <w:rsid w:val="00891CBF"/>
    <w:rPr>
      <w:sz w:val="16"/>
      <w:szCs w:val="16"/>
    </w:rPr>
  </w:style>
  <w:style w:type="paragraph" w:styleId="af1">
    <w:name w:val="annotation text"/>
    <w:basedOn w:val="a"/>
    <w:link w:val="af2"/>
    <w:uiPriority w:val="99"/>
    <w:semiHidden/>
    <w:unhideWhenUsed/>
    <w:rsid w:val="00891CBF"/>
    <w:rPr>
      <w:sz w:val="20"/>
    </w:rPr>
  </w:style>
  <w:style w:type="character" w:customStyle="1" w:styleId="af2">
    <w:name w:val="Текст на коментар Знак"/>
    <w:basedOn w:val="a0"/>
    <w:link w:val="af1"/>
    <w:uiPriority w:val="99"/>
    <w:semiHidden/>
    <w:rsid w:val="00891CBF"/>
    <w:rPr>
      <w:sz w:val="20"/>
    </w:rPr>
  </w:style>
  <w:style w:type="paragraph" w:styleId="af3">
    <w:name w:val="annotation subject"/>
    <w:basedOn w:val="af1"/>
    <w:next w:val="af1"/>
    <w:link w:val="af4"/>
    <w:uiPriority w:val="99"/>
    <w:semiHidden/>
    <w:unhideWhenUsed/>
    <w:rsid w:val="00891CBF"/>
    <w:rPr>
      <w:b/>
      <w:bCs/>
    </w:rPr>
  </w:style>
  <w:style w:type="character" w:customStyle="1" w:styleId="af4">
    <w:name w:val="Предмет на коментар Знак"/>
    <w:basedOn w:val="af2"/>
    <w:link w:val="af3"/>
    <w:uiPriority w:val="99"/>
    <w:semiHidden/>
    <w:rsid w:val="00891CBF"/>
    <w:rPr>
      <w:b/>
      <w:bCs/>
      <w:sz w:val="20"/>
    </w:rPr>
  </w:style>
  <w:style w:type="paragraph" w:styleId="af5">
    <w:name w:val="Balloon Text"/>
    <w:basedOn w:val="a"/>
    <w:link w:val="af6"/>
    <w:uiPriority w:val="99"/>
    <w:semiHidden/>
    <w:unhideWhenUsed/>
    <w:rsid w:val="00891CBF"/>
    <w:rPr>
      <w:rFonts w:ascii="Segoe UI" w:hAnsi="Segoe UI" w:cs="Segoe UI"/>
      <w:sz w:val="18"/>
      <w:szCs w:val="18"/>
    </w:rPr>
  </w:style>
  <w:style w:type="character" w:customStyle="1" w:styleId="af6">
    <w:name w:val="Изнесен текст Знак"/>
    <w:basedOn w:val="a0"/>
    <w:link w:val="af5"/>
    <w:uiPriority w:val="99"/>
    <w:semiHidden/>
    <w:rsid w:val="00891CBF"/>
    <w:rPr>
      <w:rFonts w:ascii="Segoe UI" w:hAnsi="Segoe UI" w:cs="Segoe UI"/>
      <w:sz w:val="18"/>
      <w:szCs w:val="18"/>
    </w:rPr>
  </w:style>
  <w:style w:type="paragraph" w:styleId="af7">
    <w:name w:val="No Spacing"/>
    <w:uiPriority w:val="1"/>
    <w:qFormat/>
    <w:rsid w:val="00914877"/>
    <w:pPr>
      <w:ind w:firstLine="0"/>
      <w:jc w:val="left"/>
    </w:pPr>
    <w:rPr>
      <w:rFonts w:asciiTheme="minorHAnsi" w:hAnsiTheme="minorHAnsi" w:cstheme="minorBidi"/>
      <w:sz w:val="22"/>
      <w:szCs w:val="22"/>
    </w:rPr>
  </w:style>
  <w:style w:type="paragraph" w:styleId="af8">
    <w:name w:val="Title"/>
    <w:basedOn w:val="a"/>
    <w:link w:val="af9"/>
    <w:qFormat/>
    <w:rsid w:val="005E7BBE"/>
    <w:pPr>
      <w:spacing w:line="480" w:lineRule="auto"/>
      <w:ind w:firstLine="0"/>
      <w:jc w:val="center"/>
    </w:pPr>
    <w:rPr>
      <w:rFonts w:eastAsia="Times New Roman"/>
      <w:sz w:val="28"/>
      <w:lang w:val="bg-BG" w:eastAsia="bg-BG"/>
    </w:rPr>
  </w:style>
  <w:style w:type="character" w:customStyle="1" w:styleId="af9">
    <w:name w:val="Заглавие Знак"/>
    <w:basedOn w:val="a0"/>
    <w:link w:val="af8"/>
    <w:rsid w:val="005E7BBE"/>
    <w:rPr>
      <w:rFonts w:eastAsia="Times New Roman"/>
      <w:sz w:val="28"/>
      <w:lang w:val="bg-BG" w:eastAsia="bg-BG"/>
    </w:rPr>
  </w:style>
  <w:style w:type="paragraph" w:styleId="afa">
    <w:name w:val="Normal (Web)"/>
    <w:basedOn w:val="a"/>
    <w:uiPriority w:val="99"/>
    <w:unhideWhenUsed/>
    <w:rsid w:val="000636AC"/>
    <w:pPr>
      <w:spacing w:before="100" w:beforeAutospacing="1" w:after="100" w:afterAutospacing="1"/>
      <w:ind w:firstLine="0"/>
      <w:jc w:val="left"/>
    </w:pPr>
    <w:rPr>
      <w:rFonts w:eastAsia="Times New Roman"/>
      <w:szCs w:val="24"/>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3656484">
      <w:bodyDiv w:val="1"/>
      <w:marLeft w:val="0"/>
      <w:marRight w:val="0"/>
      <w:marTop w:val="0"/>
      <w:marBottom w:val="0"/>
      <w:divBdr>
        <w:top w:val="none" w:sz="0" w:space="0" w:color="auto"/>
        <w:left w:val="none" w:sz="0" w:space="0" w:color="auto"/>
        <w:bottom w:val="none" w:sz="0" w:space="0" w:color="auto"/>
        <w:right w:val="none" w:sz="0" w:space="0" w:color="auto"/>
      </w:divBdr>
      <w:divsChild>
        <w:div w:id="1833913046">
          <w:marLeft w:val="0"/>
          <w:marRight w:val="0"/>
          <w:marTop w:val="0"/>
          <w:marBottom w:val="0"/>
          <w:divBdr>
            <w:top w:val="none" w:sz="0" w:space="0" w:color="auto"/>
            <w:left w:val="none" w:sz="0" w:space="0" w:color="auto"/>
            <w:bottom w:val="none" w:sz="0" w:space="0" w:color="auto"/>
            <w:right w:val="none" w:sz="0" w:space="0" w:color="auto"/>
          </w:divBdr>
          <w:divsChild>
            <w:div w:id="7945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8.jpeg"/><Relationship Id="rId21" Type="http://schemas.openxmlformats.org/officeDocument/2006/relationships/image" Target="media/image13.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9.jpeg"/><Relationship Id="rId50" Type="http://schemas.openxmlformats.org/officeDocument/2006/relationships/image" Target="media/image40.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oleObject" Target="embeddings/Microsoft_Visio_2003-2010_Drawing11.vsd"/><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2.jpeg"/><Relationship Id="rId58" Type="http://schemas.openxmlformats.org/officeDocument/2006/relationships/image" Target="media/image46.jpeg"/><Relationship Id="rId66" Type="http://schemas.openxmlformats.org/officeDocument/2006/relationships/image" Target="media/image53.jpg"/><Relationship Id="rId79"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5.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8.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1.jpg"/><Relationship Id="rId60" Type="http://schemas.openxmlformats.org/officeDocument/2006/relationships/image" Target="media/image48.jpeg"/><Relationship Id="rId65" Type="http://schemas.openxmlformats.org/officeDocument/2006/relationships/image" Target="media/image57.jpeg"/><Relationship Id="rId78"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image" Target="media/image10.jpeg"/><Relationship Id="rId27" Type="http://schemas.openxmlformats.org/officeDocument/2006/relationships/image" Target="media/image19.jpeg"/><Relationship Id="rId30" Type="http://schemas.openxmlformats.org/officeDocument/2006/relationships/image" Target="media/image18.jpeg"/><Relationship Id="rId35" Type="http://schemas.openxmlformats.org/officeDocument/2006/relationships/image" Target="media/image27.jpeg"/><Relationship Id="rId43" Type="http://schemas.openxmlformats.org/officeDocument/2006/relationships/image" Target="media/image31.jpeg"/><Relationship Id="rId48" Type="http://schemas.openxmlformats.org/officeDocument/2006/relationships/image" Target="media/image35.jpeg"/><Relationship Id="rId56" Type="http://schemas.openxmlformats.org/officeDocument/2006/relationships/image" Target="media/image45.jpeg"/><Relationship Id="rId64" Type="http://schemas.openxmlformats.org/officeDocument/2006/relationships/image" Target="media/image52.jpe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51.jpeg"/><Relationship Id="rId67" Type="http://schemas.openxmlformats.org/officeDocument/2006/relationships/image" Target="media/image54.jpeg"/><Relationship Id="rId20" Type="http://schemas.openxmlformats.org/officeDocument/2006/relationships/image" Target="media/image9.jpeg"/><Relationship Id="rId41" Type="http://schemas.openxmlformats.org/officeDocument/2006/relationships/image" Target="media/image33.jpeg"/><Relationship Id="rId54" Type="http://schemas.openxmlformats.org/officeDocument/2006/relationships/image" Target="media/image44.jpeg"/><Relationship Id="rId62" Type="http://schemas.openxmlformats.org/officeDocument/2006/relationships/image" Target="media/image50.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5.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8AEC99-D7BA-4176-97AD-0530819125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6</TotalTime>
  <Pages>43</Pages>
  <Words>12860</Words>
  <Characters>73307</Characters>
  <Application>Microsoft Office Word</Application>
  <DocSecurity>0</DocSecurity>
  <Lines>610</Lines>
  <Paragraphs>171</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85996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5</cp:revision>
  <cp:lastPrinted>2022-06-17T14:11:00Z</cp:lastPrinted>
  <dcterms:created xsi:type="dcterms:W3CDTF">2022-06-17T14:31:00Z</dcterms:created>
  <dcterms:modified xsi:type="dcterms:W3CDTF">2022-06-17T14:53:00Z</dcterms:modified>
</cp:coreProperties>
</file>